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2FA" w:rsidRDefault="00CB72FA" w:rsidP="00CB72FA">
      <w:pPr>
        <w:widowControl w:val="0"/>
        <w:jc w:val="center"/>
      </w:pPr>
      <w:bookmarkStart w:id="0" w:name="_GoBack"/>
      <w:bookmarkEnd w:id="0"/>
      <w:r w:rsidRPr="00CB72FA">
        <w:rPr>
          <w:b/>
        </w:rPr>
        <w:t>South Carolina General Assembly</w:t>
      </w:r>
    </w:p>
    <w:p w:rsidR="00CB72FA" w:rsidRDefault="00CB72FA" w:rsidP="00CB72FA">
      <w:pPr>
        <w:widowControl w:val="0"/>
        <w:jc w:val="center"/>
      </w:pPr>
      <w:r>
        <w:t>121st Session, 2015-2016</w:t>
      </w:r>
    </w:p>
    <w:p w:rsidR="00CB72FA" w:rsidRDefault="00CB72FA" w:rsidP="00CB72FA">
      <w:pPr>
        <w:widowControl w:val="0"/>
        <w:jc w:val="left"/>
      </w:pPr>
    </w:p>
    <w:p w:rsidR="00CB72FA" w:rsidRDefault="00CB72FA" w:rsidP="00CB72FA">
      <w:pPr>
        <w:widowControl w:val="0"/>
        <w:jc w:val="left"/>
        <w:rPr>
          <w:b/>
        </w:rPr>
      </w:pPr>
      <w:r w:rsidRPr="00CB72FA">
        <w:rPr>
          <w:b/>
        </w:rPr>
        <w:t>H. 5492</w:t>
      </w:r>
    </w:p>
    <w:p w:rsidR="00CB72FA" w:rsidRDefault="00CB72FA" w:rsidP="00CB72FA">
      <w:pPr>
        <w:widowControl w:val="0"/>
        <w:jc w:val="left"/>
        <w:rPr>
          <w:b/>
        </w:rPr>
      </w:pPr>
    </w:p>
    <w:p w:rsidR="00CB72FA" w:rsidRDefault="00CB72FA" w:rsidP="00CB72FA">
      <w:pPr>
        <w:widowControl w:val="0"/>
        <w:jc w:val="left"/>
      </w:pPr>
      <w:r w:rsidRPr="00CB72FA">
        <w:rPr>
          <w:b/>
        </w:rPr>
        <w:t>STATUS INFORMATION</w:t>
      </w:r>
    </w:p>
    <w:p w:rsidR="00CB72FA" w:rsidRDefault="00CB72FA" w:rsidP="00CB72FA">
      <w:pPr>
        <w:widowControl w:val="0"/>
        <w:jc w:val="left"/>
      </w:pPr>
    </w:p>
    <w:p w:rsidR="00CB72FA" w:rsidRDefault="00CB72FA" w:rsidP="00CB72FA">
      <w:pPr>
        <w:widowControl w:val="0"/>
        <w:jc w:val="left"/>
      </w:pPr>
      <w:r>
        <w:t>House Resolution</w:t>
      </w:r>
    </w:p>
    <w:p w:rsidR="00CB72FA" w:rsidRDefault="00CB72FA" w:rsidP="00CB72FA">
      <w:pPr>
        <w:widowControl w:val="0"/>
        <w:jc w:val="left"/>
      </w:pPr>
      <w:r>
        <w:t>Sponsors: Reps. Ott,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Davis,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CB72FA" w:rsidRDefault="00CB72FA" w:rsidP="00CB72FA">
      <w:pPr>
        <w:widowControl w:val="0"/>
        <w:jc w:val="left"/>
      </w:pPr>
      <w:r>
        <w:t>Document Path: l:\council\bills\dka\3193sa16.docx</w:t>
      </w:r>
    </w:p>
    <w:p w:rsidR="00CB72FA" w:rsidRDefault="00CB72FA" w:rsidP="00CB72FA">
      <w:pPr>
        <w:widowControl w:val="0"/>
        <w:jc w:val="left"/>
      </w:pPr>
    </w:p>
    <w:p w:rsidR="00CB72FA" w:rsidRDefault="00CB72FA" w:rsidP="00CB72FA">
      <w:pPr>
        <w:widowControl w:val="0"/>
        <w:jc w:val="left"/>
      </w:pPr>
      <w:r>
        <w:t>Introduced in the House on June 15, 2016</w:t>
      </w:r>
    </w:p>
    <w:p w:rsidR="00CB72FA" w:rsidRDefault="00CB72FA" w:rsidP="00CB72FA">
      <w:pPr>
        <w:widowControl w:val="0"/>
        <w:jc w:val="left"/>
      </w:pPr>
      <w:r>
        <w:t>Adopted by the House on June 15, 2016</w:t>
      </w:r>
    </w:p>
    <w:p w:rsidR="00CB72FA" w:rsidRDefault="00CB72FA" w:rsidP="00CB72FA">
      <w:pPr>
        <w:widowControl w:val="0"/>
        <w:jc w:val="left"/>
      </w:pPr>
    </w:p>
    <w:p w:rsidR="00CB72FA" w:rsidRDefault="00CB72FA" w:rsidP="00CB72FA">
      <w:pPr>
        <w:widowControl w:val="0"/>
        <w:jc w:val="left"/>
      </w:pPr>
      <w:r>
        <w:t xml:space="preserve">Summary: </w:t>
      </w:r>
      <w:r w:rsidR="001C6D25">
        <w:t>Freeman Gladden</w:t>
      </w:r>
    </w:p>
    <w:p w:rsidR="00CB72FA" w:rsidRDefault="00CB72FA" w:rsidP="00CB72FA">
      <w:pPr>
        <w:widowControl w:val="0"/>
        <w:jc w:val="left"/>
      </w:pPr>
    </w:p>
    <w:p w:rsidR="00CB72FA" w:rsidRDefault="00CB72FA" w:rsidP="00CB72FA">
      <w:pPr>
        <w:widowControl w:val="0"/>
        <w:jc w:val="left"/>
      </w:pPr>
    </w:p>
    <w:p w:rsidR="00CB72FA" w:rsidRDefault="00CB72FA" w:rsidP="00CB72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72FA">
        <w:rPr>
          <w:b/>
        </w:rPr>
        <w:t>HISTORY OF LEGISLATIVE ACTIONS</w:t>
      </w:r>
    </w:p>
    <w:p w:rsidR="00CB72FA" w:rsidRDefault="00CB72FA" w:rsidP="00CB72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72FA" w:rsidRPr="00CB72FA" w:rsidRDefault="00CB72FA" w:rsidP="00CB72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72FA">
        <w:rPr>
          <w:u w:val="single"/>
        </w:rPr>
        <w:tab/>
        <w:t>Date</w:t>
      </w:r>
      <w:r w:rsidRPr="00CB72FA">
        <w:rPr>
          <w:u w:val="single"/>
        </w:rPr>
        <w:tab/>
        <w:t>Body</w:t>
      </w:r>
      <w:r w:rsidRPr="00CB72FA">
        <w:rPr>
          <w:u w:val="single"/>
        </w:rPr>
        <w:tab/>
        <w:t>Action Description with journal page number</w:t>
      </w:r>
      <w:r w:rsidRPr="00CB72FA">
        <w:rPr>
          <w:u w:val="single"/>
        </w:rPr>
        <w:tab/>
      </w:r>
    </w:p>
    <w:p w:rsidR="00FF4F96" w:rsidRDefault="00FF4F96" w:rsidP="00FF4F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B154F7">
        <w:t>Introduced and adopted (</w:t>
      </w:r>
      <w:hyperlink r:id="rId7" w:history="1">
        <w:r w:rsidRPr="000E408A">
          <w:rPr>
            <w:rStyle w:val="Hyperlink"/>
          </w:rPr>
          <w:t>House Journal</w:t>
        </w:r>
        <w:r w:rsidRPr="000E408A">
          <w:rPr>
            <w:rStyle w:val="Hyperlink"/>
          </w:rPr>
          <w:noBreakHyphen/>
          <w:t>page 21</w:t>
        </w:r>
      </w:hyperlink>
      <w:r w:rsidRPr="00B154F7">
        <w:t>)</w:t>
      </w:r>
    </w:p>
    <w:p w:rsidR="00FF4F96" w:rsidRDefault="00FF4F96" w:rsidP="00FF4F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72FA" w:rsidRDefault="00CB72FA" w:rsidP="00CB72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B72FA">
          <w:rPr>
            <w:rStyle w:val="Hyperlink"/>
          </w:rPr>
          <w:t>legislative information</w:t>
        </w:r>
      </w:hyperlink>
      <w:r>
        <w:t xml:space="preserve"> at the website</w:t>
      </w:r>
    </w:p>
    <w:p w:rsidR="00CB72FA" w:rsidRDefault="00CB72FA" w:rsidP="00CB72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72FA" w:rsidRPr="00CB72FA" w:rsidRDefault="00CB72FA" w:rsidP="00CB72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72FA" w:rsidRDefault="00CB72FA" w:rsidP="00CB72FA">
      <w:r w:rsidRPr="00CB72FA">
        <w:rPr>
          <w:b/>
        </w:rPr>
        <w:t>VERSIONS OF THIS BILL</w:t>
      </w:r>
    </w:p>
    <w:p w:rsidR="00CB72FA" w:rsidRDefault="00CB72FA" w:rsidP="00CB72FA"/>
    <w:p w:rsidR="00CB72FA" w:rsidRDefault="000E408A" w:rsidP="00CB72FA">
      <w:hyperlink r:id="rId9" w:history="1">
        <w:r w:rsidR="00CB72FA">
          <w:rPr>
            <w:rStyle w:val="Hyperlink"/>
          </w:rPr>
          <w:t>6/15/2016</w:t>
        </w:r>
      </w:hyperlink>
    </w:p>
    <w:p w:rsidR="00CB72FA" w:rsidRDefault="00CB72FA" w:rsidP="00CB72FA"/>
    <w:p w:rsidR="00CB72FA" w:rsidRDefault="00CB72FA" w:rsidP="00CB72FA">
      <w:pPr>
        <w:sectPr w:rsidR="00CB72FA" w:rsidSect="00CB72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0253" w:rsidRDefault="001302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73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347994">
        <w:t xml:space="preserve">TO </w:t>
      </w:r>
      <w:r>
        <w:t xml:space="preserve">EXPRESS </w:t>
      </w:r>
      <w:r w:rsidRPr="00347994">
        <w:t xml:space="preserve">THE DEEPEST SORROW OF THE MEMBERS OF THE SOUTH CAROLINA </w:t>
      </w:r>
      <w:r>
        <w:t>HOUSE OF REPRESENTATIVES</w:t>
      </w:r>
      <w:r w:rsidRPr="00347994">
        <w:t xml:space="preserve"> UPON THE DEATH OF </w:t>
      </w:r>
      <w:r>
        <w:t>FREEMAN GLADDEN</w:t>
      </w:r>
      <w:r w:rsidRPr="00347994">
        <w:t xml:space="preserve"> OF </w:t>
      </w:r>
      <w:r>
        <w:t>CALHOUN COUNTY,</w:t>
      </w:r>
      <w:r w:rsidRPr="00347994">
        <w:t xml:space="preserve"> AND TO OFFER THEIR SINCERE CONDOLENCES</w:t>
      </w:r>
      <w:r>
        <w:t xml:space="preserve"> </w:t>
      </w:r>
      <w:r w:rsidRPr="00347994">
        <w:t>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Freeman Gladden of St. Matthews died Tuesday June 14, 2016; and</w:t>
      </w: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Mr. Gladden served his country as a member of the National Guard and the United States Marines; and</w:t>
      </w: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served as a deacon at Mount Zion AME church and also as a first responder; and</w:t>
      </w: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was devoted to Kathy, his wife, and their four daughters; and</w:t>
      </w: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it is fitting for the members of the House of Representatives of South Carolina to recognize his legacy of service to his community, State, and nation. Now, therefore,</w:t>
      </w: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House of Representatives </w:t>
      </w:r>
      <w:r w:rsidRPr="00781A30">
        <w:t xml:space="preserve">by this resolution, express their deepest sorrow upon the death of </w:t>
      </w:r>
      <w:r>
        <w:t xml:space="preserve"> Freeman Gladden of Calhoun County </w:t>
      </w:r>
      <w:r w:rsidRPr="00781A30">
        <w:t>and offer their sincere condolences to his loving family and his many friends.</w:t>
      </w: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his wife, Mrs. Kathy Gladden.</w:t>
      </w:r>
    </w:p>
    <w:p w:rsidR="0079731E" w:rsidRDefault="007973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13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B72FA" w:rsidRDefault="00CB72FA" w:rsidP="00CB72FA">
      <w:pPr>
        <w:suppressAutoHyphens/>
      </w:pPr>
    </w:p>
    <w:sectPr w:rsidR="00CB72FA" w:rsidSect="00CB72F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31E" w:rsidRDefault="0079731E" w:rsidP="009F0C77">
      <w:r>
        <w:separator/>
      </w:r>
    </w:p>
  </w:endnote>
  <w:endnote w:type="continuationSeparator" w:id="0">
    <w:p w:rsidR="0079731E" w:rsidRDefault="007973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77DEED-8217-481D-9756-66696E8BAD63}"/>
    <w:embedBold r:id="rId2" w:fontKey="{50E3B1A0-2354-4B31-A98E-CF91D27A1E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166440-15E9-4D8F-AF07-1A9E460C26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757066-18AE-4C07-8074-3937BDA9C2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47FBBA-262F-4EE8-8BC5-7874F31321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2FA" w:rsidRPr="00130253" w:rsidRDefault="00CB72FA" w:rsidP="001302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40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31E" w:rsidRDefault="0079731E" w:rsidP="009F0C77">
      <w:r>
        <w:separator/>
      </w:r>
    </w:p>
  </w:footnote>
  <w:footnote w:type="continuationSeparator" w:id="0">
    <w:p w:rsidR="0079731E" w:rsidRDefault="007973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93SA16"/>
    <w:docVar w:name="CoverBillType" w:val="r"/>
    <w:docVar w:name="docpath" w:val="L:\Council\bills\DKA\3193SA16.DOCX"/>
    <w:docVar w:name="dvBillNumber" w:val="549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9731E"/>
    <w:rsid w:val="00011869"/>
    <w:rsid w:val="00015CD6"/>
    <w:rsid w:val="000C0DD6"/>
    <w:rsid w:val="000E1785"/>
    <w:rsid w:val="000E408A"/>
    <w:rsid w:val="000F40FA"/>
    <w:rsid w:val="0010776B"/>
    <w:rsid w:val="00130253"/>
    <w:rsid w:val="00133E66"/>
    <w:rsid w:val="001435A3"/>
    <w:rsid w:val="00146ED3"/>
    <w:rsid w:val="00151044"/>
    <w:rsid w:val="001726F0"/>
    <w:rsid w:val="001C6D2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313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85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731E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72FA"/>
    <w:rsid w:val="00CC6B7B"/>
    <w:rsid w:val="00CD2089"/>
    <w:rsid w:val="00D73A67"/>
    <w:rsid w:val="00D970A9"/>
    <w:rsid w:val="00DF3845"/>
    <w:rsid w:val="00E250C7"/>
    <w:rsid w:val="00E41911"/>
    <w:rsid w:val="00E41E7D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4F96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9F17CD-93F9-43FF-BB53-DD71D1C8B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26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6F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72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9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92_2016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8BFB9-C672-4508-8B5A-EE63F3BFD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450</Words>
  <Characters>2568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5492: Freeman Gladden - South Carolina Legislature Online</dc:title>
  <dc:creator>sharonpair</dc:creator>
  <cp:lastModifiedBy>N Cumfer</cp:lastModifiedBy>
  <cp:revision>2</cp:revision>
  <cp:lastPrinted>2016-06-15T16:56:00Z</cp:lastPrinted>
  <dcterms:created xsi:type="dcterms:W3CDTF">2016-12-02T19:40:00Z</dcterms:created>
  <dcterms:modified xsi:type="dcterms:W3CDTF">2016-12-02T19:40:00Z</dcterms:modified>
</cp:coreProperties>
</file>