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AF3" w:rsidRDefault="006D0AF3" w:rsidP="006D0AF3">
      <w:pPr>
        <w:widowControl w:val="0"/>
        <w:jc w:val="center"/>
      </w:pPr>
      <w:bookmarkStart w:id="0" w:name="_GoBack"/>
      <w:bookmarkEnd w:id="0"/>
      <w:r w:rsidRPr="006D0AF3">
        <w:rPr>
          <w:b/>
        </w:rPr>
        <w:t>South Carolina General Assembly</w:t>
      </w:r>
    </w:p>
    <w:p w:rsidR="006D0AF3" w:rsidRDefault="006D0AF3" w:rsidP="006D0AF3">
      <w:pPr>
        <w:widowControl w:val="0"/>
        <w:jc w:val="center"/>
      </w:pPr>
      <w:r>
        <w:t>121st Session, 2015-2016</w:t>
      </w:r>
    </w:p>
    <w:p w:rsidR="006D0AF3" w:rsidRDefault="006D0AF3" w:rsidP="006D0AF3">
      <w:pPr>
        <w:widowControl w:val="0"/>
      </w:pPr>
    </w:p>
    <w:p w:rsidR="006D0AF3" w:rsidRDefault="006D0AF3" w:rsidP="006D0AF3">
      <w:pPr>
        <w:widowControl w:val="0"/>
        <w:rPr>
          <w:b/>
        </w:rPr>
      </w:pPr>
      <w:r w:rsidRPr="006D0AF3">
        <w:rPr>
          <w:b/>
        </w:rPr>
        <w:t>S.</w:t>
      </w:r>
      <w:r>
        <w:rPr>
          <w:b/>
        </w:rPr>
        <w:t xml:space="preserve"> </w:t>
      </w:r>
      <w:r w:rsidRPr="006D0AF3">
        <w:rPr>
          <w:b/>
        </w:rPr>
        <w:t>823</w:t>
      </w:r>
    </w:p>
    <w:p w:rsidR="006D0AF3" w:rsidRDefault="006D0AF3" w:rsidP="006D0AF3">
      <w:pPr>
        <w:widowControl w:val="0"/>
        <w:rPr>
          <w:b/>
        </w:rPr>
      </w:pPr>
    </w:p>
    <w:p w:rsidR="006D0AF3" w:rsidRDefault="006D0AF3" w:rsidP="006D0AF3">
      <w:pPr>
        <w:widowControl w:val="0"/>
      </w:pPr>
      <w:r w:rsidRPr="006D0AF3">
        <w:rPr>
          <w:b/>
        </w:rPr>
        <w:t>STATUS INFORMATION</w:t>
      </w:r>
    </w:p>
    <w:p w:rsidR="006D0AF3" w:rsidRDefault="006D0AF3" w:rsidP="006D0AF3">
      <w:pPr>
        <w:widowControl w:val="0"/>
      </w:pPr>
    </w:p>
    <w:p w:rsidR="006D0AF3" w:rsidRDefault="006D0AF3" w:rsidP="006D0AF3">
      <w:pPr>
        <w:widowControl w:val="0"/>
      </w:pPr>
      <w:r>
        <w:t>Senate Resolution</w:t>
      </w:r>
    </w:p>
    <w:p w:rsidR="006D0AF3" w:rsidRDefault="006D0AF3" w:rsidP="006D0AF3">
      <w:pPr>
        <w:widowControl w:val="0"/>
      </w:pPr>
      <w:r>
        <w:t>Sponsors: Senators Bryant and Cromer</w:t>
      </w:r>
    </w:p>
    <w:p w:rsidR="006D0AF3" w:rsidRDefault="006D0AF3" w:rsidP="006D0AF3">
      <w:pPr>
        <w:widowControl w:val="0"/>
      </w:pPr>
      <w:r>
        <w:t>Document Path: l:\s-res\klb\024ceda.kmm.klb.docx</w:t>
      </w:r>
    </w:p>
    <w:p w:rsidR="00C314F8" w:rsidRDefault="00C314F8" w:rsidP="006D0AF3">
      <w:pPr>
        <w:widowControl w:val="0"/>
      </w:pPr>
      <w:r>
        <w:t>Companion/Similar bill(s): 4232</w:t>
      </w:r>
    </w:p>
    <w:p w:rsidR="006D0AF3" w:rsidRDefault="006D0AF3" w:rsidP="006D0AF3">
      <w:pPr>
        <w:widowControl w:val="0"/>
      </w:pPr>
    </w:p>
    <w:p w:rsidR="006D0AF3" w:rsidRDefault="006D0AF3" w:rsidP="006D0AF3">
      <w:pPr>
        <w:widowControl w:val="0"/>
      </w:pPr>
      <w:r>
        <w:t>Introduced in the Senate on May 26, 2015</w:t>
      </w:r>
    </w:p>
    <w:p w:rsidR="006D0AF3" w:rsidRDefault="006D0AF3" w:rsidP="006D0AF3">
      <w:pPr>
        <w:widowControl w:val="0"/>
      </w:pPr>
      <w:r>
        <w:t>Adopted by the Senate on May 26, 2015</w:t>
      </w:r>
    </w:p>
    <w:p w:rsidR="006D0AF3" w:rsidRDefault="006D0AF3" w:rsidP="006D0AF3">
      <w:pPr>
        <w:widowControl w:val="0"/>
      </w:pPr>
    </w:p>
    <w:p w:rsidR="006D0AF3" w:rsidRDefault="006D0AF3" w:rsidP="006D0AF3">
      <w:pPr>
        <w:widowControl w:val="0"/>
      </w:pPr>
      <w:r>
        <w:t xml:space="preserve">Summary: </w:t>
      </w:r>
      <w:r w:rsidR="003750C4">
        <w:t>Cedar Grove Elementary School</w:t>
      </w:r>
    </w:p>
    <w:p w:rsidR="006D0AF3" w:rsidRDefault="006D0AF3" w:rsidP="006D0AF3">
      <w:pPr>
        <w:widowControl w:val="0"/>
      </w:pPr>
    </w:p>
    <w:p w:rsidR="006D0AF3" w:rsidRDefault="006D0AF3" w:rsidP="006D0AF3">
      <w:pPr>
        <w:widowControl w:val="0"/>
      </w:pPr>
    </w:p>
    <w:p w:rsidR="006D0AF3" w:rsidRDefault="006D0AF3" w:rsidP="006D0A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0AF3">
        <w:rPr>
          <w:b/>
        </w:rPr>
        <w:t>HISTORY OF LEGISLATIVE ACTIONS</w:t>
      </w:r>
    </w:p>
    <w:p w:rsidR="006D0AF3" w:rsidRDefault="006D0AF3" w:rsidP="006D0A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D0AF3" w:rsidRPr="006D0AF3" w:rsidRDefault="006D0AF3" w:rsidP="006D0A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0AF3">
        <w:rPr>
          <w:u w:val="single"/>
        </w:rPr>
        <w:tab/>
        <w:t>Date</w:t>
      </w:r>
      <w:r w:rsidRPr="006D0AF3">
        <w:rPr>
          <w:u w:val="single"/>
        </w:rPr>
        <w:tab/>
        <w:t>Body</w:t>
      </w:r>
      <w:r w:rsidRPr="006D0AF3">
        <w:rPr>
          <w:u w:val="single"/>
        </w:rPr>
        <w:tab/>
        <w:t>Action Description with journal page number</w:t>
      </w:r>
      <w:r w:rsidRPr="006D0AF3">
        <w:rPr>
          <w:u w:val="single"/>
        </w:rPr>
        <w:tab/>
      </w:r>
    </w:p>
    <w:p w:rsidR="00053F22" w:rsidRDefault="00053F22" w:rsidP="00053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5/26/2015</w:t>
      </w:r>
      <w:r>
        <w:tab/>
        <w:t>Senate</w:t>
      </w:r>
      <w:r>
        <w:tab/>
      </w:r>
      <w:r w:rsidRPr="0087289A">
        <w:t>Introduced and adopted (</w:t>
      </w:r>
      <w:hyperlink r:id="rId6" w:history="1">
        <w:r w:rsidRPr="003B42F2">
          <w:rPr>
            <w:rStyle w:val="Hyperlink"/>
          </w:rPr>
          <w:t>Senate Journal</w:t>
        </w:r>
        <w:r w:rsidRPr="003B42F2">
          <w:rPr>
            <w:rStyle w:val="Hyperlink"/>
          </w:rPr>
          <w:noBreakHyphen/>
          <w:t>page 7</w:t>
        </w:r>
      </w:hyperlink>
      <w:r w:rsidRPr="0087289A">
        <w:t>)</w:t>
      </w:r>
    </w:p>
    <w:p w:rsidR="00053F22" w:rsidRDefault="00053F22" w:rsidP="00053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0AF3" w:rsidRDefault="006D0AF3" w:rsidP="006D0A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6D0AF3">
          <w:rPr>
            <w:rStyle w:val="Hyperlink"/>
          </w:rPr>
          <w:t>legislative information</w:t>
        </w:r>
      </w:hyperlink>
      <w:r>
        <w:t xml:space="preserve"> at the website</w:t>
      </w:r>
    </w:p>
    <w:p w:rsidR="006D0AF3" w:rsidRDefault="006D0AF3" w:rsidP="006D0A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0AF3" w:rsidRPr="006D0AF3" w:rsidRDefault="006D0AF3" w:rsidP="006D0A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0AF3" w:rsidRDefault="006D0AF3" w:rsidP="006D0AF3">
      <w:r w:rsidRPr="006D0AF3">
        <w:rPr>
          <w:b/>
        </w:rPr>
        <w:t>VERSIONS OF THIS BILL</w:t>
      </w:r>
    </w:p>
    <w:p w:rsidR="006D0AF3" w:rsidRDefault="006D0AF3" w:rsidP="006D0AF3"/>
    <w:p w:rsidR="006D0AF3" w:rsidRDefault="003B42F2" w:rsidP="006D0AF3">
      <w:hyperlink r:id="rId8" w:history="1">
        <w:r w:rsidR="006D0AF3">
          <w:rPr>
            <w:rStyle w:val="Hyperlink"/>
          </w:rPr>
          <w:t>5/26/2015</w:t>
        </w:r>
      </w:hyperlink>
    </w:p>
    <w:p w:rsidR="006D0AF3" w:rsidRDefault="006D0AF3" w:rsidP="006D0AF3"/>
    <w:p w:rsidR="006D0AF3" w:rsidRDefault="006D0AF3" w:rsidP="006D0AF3">
      <w:pPr>
        <w:sectPr w:rsidR="006D0AF3" w:rsidSect="006D0A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1C42" w:rsidRPr="00522CE0" w:rsidRDefault="00381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81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5252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CEDAR GROVE ELEMENTARY SCHOOL IN </w:t>
      </w:r>
      <w:r w:rsidR="00630C2D">
        <w:rPr>
          <w:rFonts w:eastAsia="Times New Roman"/>
        </w:rPr>
        <w:t>WILLIAMSTON</w:t>
      </w:r>
      <w:r>
        <w:rPr>
          <w:rFonts w:eastAsia="Times New Roman"/>
        </w:rPr>
        <w:t xml:space="preserve"> FOR WINNING THE </w:t>
      </w:r>
      <w:r w:rsidR="00630C2D">
        <w:rPr>
          <w:rFonts w:eastAsia="Times New Roman"/>
        </w:rPr>
        <w:t>NINTH ANNUAL INTERNATIONAL JET</w:t>
      </w:r>
      <w:r>
        <w:rPr>
          <w:rFonts w:eastAsia="Times New Roman"/>
        </w:rPr>
        <w:t>TOY COMPETITION</w:t>
      </w:r>
      <w:r w:rsidR="00630C2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</w:t>
      </w:r>
      <w:r w:rsidR="005C64C6">
        <w:rPr>
          <w:rFonts w:eastAsia="Times New Roman"/>
        </w:rPr>
        <w:t xml:space="preserve">e are pleased to learn that fifth grade </w:t>
      </w:r>
      <w:r>
        <w:rPr>
          <w:rFonts w:eastAsia="Times New Roman"/>
        </w:rPr>
        <w:t xml:space="preserve">students at Cedar Grove Elementary </w:t>
      </w:r>
      <w:r w:rsidR="005C64C6">
        <w:rPr>
          <w:rFonts w:eastAsia="Times New Roman"/>
        </w:rPr>
        <w:t xml:space="preserve">School </w:t>
      </w:r>
      <w:r>
        <w:rPr>
          <w:rFonts w:eastAsia="Times New Roman"/>
        </w:rPr>
        <w:t xml:space="preserve">in </w:t>
      </w:r>
      <w:r w:rsidR="00630C2D">
        <w:rPr>
          <w:rFonts w:eastAsia="Times New Roman"/>
        </w:rPr>
        <w:t>Williamston</w:t>
      </w:r>
      <w:r>
        <w:rPr>
          <w:rFonts w:eastAsia="Times New Roman"/>
        </w:rPr>
        <w:t xml:space="preserve"> won the Ninth Annual International JetToy competition</w:t>
      </w:r>
      <w:r w:rsidR="00630C2D">
        <w:rPr>
          <w:rFonts w:eastAsia="Times New Roman"/>
        </w:rPr>
        <w:t xml:space="preserve">, </w:t>
      </w:r>
      <w:r>
        <w:rPr>
          <w:rFonts w:eastAsia="Times New Roman"/>
        </w:rPr>
        <w:t>held in Detroit, Michigan</w:t>
      </w:r>
      <w:r w:rsidR="005C29BE">
        <w:rPr>
          <w:rFonts w:eastAsia="Times New Roman"/>
        </w:rPr>
        <w:t>,</w:t>
      </w:r>
      <w:r w:rsidR="00630C2D">
        <w:rPr>
          <w:rFonts w:eastAsia="Times New Roman"/>
        </w:rPr>
        <w:t xml:space="preserve"> on April 22, 2015; and</w:t>
      </w: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JetToy Challenge offers students, teachers, and v</w:t>
      </w:r>
      <w:r w:rsidR="005C29BE">
        <w:rPr>
          <w:rFonts w:eastAsia="Times New Roman"/>
        </w:rPr>
        <w:t>olunteers who have participated</w:t>
      </w:r>
      <w:r>
        <w:rPr>
          <w:rFonts w:eastAsia="Times New Roman"/>
        </w:rPr>
        <w:t xml:space="preserve"> an opportunity to come together and share what they have learned through their experienc</w:t>
      </w:r>
      <w:r w:rsidR="005C29BE">
        <w:rPr>
          <w:rFonts w:eastAsia="Times New Roman"/>
        </w:rPr>
        <w:t>e. The JetToy Challenge is designed</w:t>
      </w:r>
      <w:r>
        <w:rPr>
          <w:rFonts w:eastAsia="Times New Roman"/>
        </w:rPr>
        <w:t xml:space="preserve"> as a friendly competition where students compete in distance, accuracy, weight carrying and timed events; and</w:t>
      </w: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JetToy Challenge, hosted by SAE International, is </w:t>
      </w:r>
      <w:r w:rsidR="005C29BE">
        <w:rPr>
          <w:rFonts w:eastAsia="Times New Roman"/>
        </w:rPr>
        <w:t>graciously sponsored by</w:t>
      </w:r>
      <w:r>
        <w:rPr>
          <w:rFonts w:eastAsia="Times New Roman"/>
        </w:rPr>
        <w:t xml:space="preserve"> companies like Johnson Controls, Bosch, Kia, TRW, Pure Michigan, Henkel, and Honda; and</w:t>
      </w: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5C64C6">
        <w:rPr>
          <w:rFonts w:eastAsia="Times New Roman"/>
        </w:rPr>
        <w:t xml:space="preserve"> </w:t>
      </w:r>
      <w:r w:rsidR="00630C2D">
        <w:rPr>
          <w:rFonts w:eastAsia="Times New Roman"/>
        </w:rPr>
        <w:t xml:space="preserve">Olivia Cabaniss, Taylor Berry, and Chloe Branyon represented Cedar Grove </w:t>
      </w:r>
      <w:r w:rsidR="005C29BE">
        <w:rPr>
          <w:rFonts w:eastAsia="Times New Roman"/>
        </w:rPr>
        <w:t xml:space="preserve">exceptionally well </w:t>
      </w:r>
      <w:r w:rsidR="00630C2D">
        <w:rPr>
          <w:rFonts w:eastAsia="Times New Roman"/>
        </w:rPr>
        <w:t>in the competition against more than five hundred students from around the globe</w:t>
      </w:r>
      <w:r w:rsidR="005C29BE">
        <w:rPr>
          <w:rFonts w:eastAsia="Times New Roman"/>
        </w:rPr>
        <w:t>. School administrators Kristie Finley and Jeffrey Simpson also attended the event</w:t>
      </w:r>
      <w:r w:rsidR="00630C2D">
        <w:rPr>
          <w:rFonts w:eastAsia="Times New Roman"/>
        </w:rPr>
        <w:t>; and</w:t>
      </w:r>
    </w:p>
    <w:p w:rsidR="00485322" w:rsidRDefault="0048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7982" w:rsidRDefault="0048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7982">
        <w:rPr>
          <w:rFonts w:eastAsia="Times New Roman"/>
        </w:rPr>
        <w:t>Cedar Grove had teams place second in the distance competition, second in the weight competition, first in the accuracy competition, and</w:t>
      </w:r>
      <w:r w:rsidR="005C29BE">
        <w:rPr>
          <w:rFonts w:eastAsia="Times New Roman"/>
        </w:rPr>
        <w:t xml:space="preserve"> first in the time competition. T</w:t>
      </w:r>
      <w:r w:rsidR="00847982">
        <w:rPr>
          <w:rFonts w:eastAsia="Times New Roman"/>
        </w:rPr>
        <w:t>eam six from Cedar Grove won the entire competition; and</w:t>
      </w:r>
    </w:p>
    <w:p w:rsidR="00847982" w:rsidRDefault="008479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252B" w:rsidRDefault="008479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the members</w:t>
      </w:r>
      <w:r w:rsidR="00630C2D">
        <w:rPr>
          <w:rFonts w:eastAsia="Times New Roman"/>
        </w:rPr>
        <w:t xml:space="preserve"> of the Senate </w:t>
      </w:r>
      <w:r>
        <w:rPr>
          <w:rFonts w:eastAsia="Times New Roman"/>
        </w:rPr>
        <w:t xml:space="preserve">appreciate the pride and recognition that the Cedar Grove Elementary School team brings to their school and community and look forward to hearing of their continued accomplishments. </w:t>
      </w:r>
      <w:r w:rsidR="00A5252B">
        <w:rPr>
          <w:rFonts w:eastAsia="Times New Roman"/>
        </w:rPr>
        <w:t>Now, therefore,</w:t>
      </w:r>
    </w:p>
    <w:p w:rsidR="00A5252B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7982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5252B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252B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64628">
        <w:rPr>
          <w:rFonts w:eastAsia="Times New Roman"/>
        </w:rPr>
        <w:t xml:space="preserve">the members of the Senate, by this resolution, </w:t>
      </w:r>
      <w:r w:rsidR="00847982">
        <w:rPr>
          <w:rFonts w:eastAsia="Times New Roman"/>
        </w:rPr>
        <w:t xml:space="preserve">recognize and congratulate Cedar Grove Elementary School </w:t>
      </w:r>
      <w:r w:rsidR="005C29BE">
        <w:rPr>
          <w:rFonts w:eastAsia="Times New Roman"/>
        </w:rPr>
        <w:t>in Williamston for winning the N</w:t>
      </w:r>
      <w:r w:rsidR="00847982">
        <w:rPr>
          <w:rFonts w:eastAsia="Times New Roman"/>
        </w:rPr>
        <w:t xml:space="preserve">inth </w:t>
      </w:r>
      <w:r w:rsidR="005C29BE">
        <w:rPr>
          <w:rFonts w:eastAsia="Times New Roman"/>
        </w:rPr>
        <w:t>A</w:t>
      </w:r>
      <w:r w:rsidR="00847982">
        <w:rPr>
          <w:rFonts w:eastAsia="Times New Roman"/>
        </w:rPr>
        <w:t>nnual International JetToy Competition</w:t>
      </w:r>
      <w:r>
        <w:rPr>
          <w:rFonts w:eastAsia="Times New Roman"/>
        </w:rPr>
        <w:t>.</w:t>
      </w:r>
    </w:p>
    <w:p w:rsidR="00A5252B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252B" w:rsidRPr="00522CE0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64628">
        <w:rPr>
          <w:rFonts w:eastAsia="Times New Roman"/>
        </w:rPr>
        <w:t>Cedar Grove Elementary School</w:t>
      </w:r>
      <w:r>
        <w:rPr>
          <w:rFonts w:eastAsia="Times New Roman"/>
        </w:rPr>
        <w:t>.</w:t>
      </w:r>
    </w:p>
    <w:p w:rsidR="003B67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D0AF3" w:rsidRDefault="006D0AF3" w:rsidP="006D0AF3">
      <w:pPr>
        <w:suppressAutoHyphens/>
        <w:jc w:val="both"/>
        <w:rPr>
          <w:rFonts w:eastAsia="Times New Roman"/>
        </w:rPr>
      </w:pPr>
    </w:p>
    <w:sectPr w:rsidR="006D0AF3" w:rsidSect="006D0A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52B" w:rsidRDefault="00A5252B" w:rsidP="00522CE0">
      <w:r>
        <w:separator/>
      </w:r>
    </w:p>
  </w:endnote>
  <w:endnote w:type="continuationSeparator" w:id="0">
    <w:p w:rsidR="00A5252B" w:rsidRDefault="00A525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96E1A4-5699-458A-95E0-186BA53282D9}"/>
    <w:embedBold r:id="rId2" w:fontKey="{E3F1610E-DF27-4DA7-8DC0-1B325F1BC2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3387D0-54B8-4A88-97C3-A7B7E2F77BDA}"/>
    <w:embedBold r:id="rId4" w:fontKey="{77CD85FC-D555-41C2-9A3B-431AF14EB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98EF69-3D66-47C5-8D7E-BEB2F709FC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AF3" w:rsidRPr="00381C42" w:rsidRDefault="006D0AF3" w:rsidP="00381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42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52B" w:rsidRDefault="00A5252B" w:rsidP="00522CE0">
      <w:r>
        <w:separator/>
      </w:r>
    </w:p>
  </w:footnote>
  <w:footnote w:type="continuationSeparator" w:id="0">
    <w:p w:rsidR="00A5252B" w:rsidRDefault="00A525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CEDA.KMM.KLB"/>
    <w:docVar w:name="CoverAttorneyInitials" w:val="KMM"/>
    <w:docVar w:name="CoverAttorneyLastName" w:val="Moffitt"/>
    <w:docVar w:name="CoverBillType" w:val="r"/>
    <w:docVar w:name="CoverSenator" w:val="KLB"/>
    <w:docVar w:name="dvBillNumber" w:val="823"/>
    <w:docVar w:name="dvBillNumberPrefix" w:val="S. "/>
    <w:docVar w:name="dvOriginalBody" w:val="Senate"/>
    <w:docVar w:name="fulldraftpath" w:val="L:\S-RES\KLB\024CEDA.KMM.KLB.DOCX"/>
    <w:docVar w:name="NameofBody" w:val="S"/>
    <w:docVar w:name="vgroup2" w:val="S-RES"/>
  </w:docVars>
  <w:rsids>
    <w:rsidRoot w:val="00A5252B"/>
    <w:rsid w:val="00042AC1"/>
    <w:rsid w:val="00046516"/>
    <w:rsid w:val="00053F22"/>
    <w:rsid w:val="0007601D"/>
    <w:rsid w:val="00084BBC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6CFD"/>
    <w:rsid w:val="00307C2B"/>
    <w:rsid w:val="00331265"/>
    <w:rsid w:val="003750C4"/>
    <w:rsid w:val="00381C42"/>
    <w:rsid w:val="00383247"/>
    <w:rsid w:val="003B42F2"/>
    <w:rsid w:val="003B6725"/>
    <w:rsid w:val="003D6E2B"/>
    <w:rsid w:val="003E7597"/>
    <w:rsid w:val="00413588"/>
    <w:rsid w:val="0044020F"/>
    <w:rsid w:val="00450668"/>
    <w:rsid w:val="004813A2"/>
    <w:rsid w:val="0048532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29BE"/>
    <w:rsid w:val="005C64C6"/>
    <w:rsid w:val="005F1745"/>
    <w:rsid w:val="00630C2D"/>
    <w:rsid w:val="006367C4"/>
    <w:rsid w:val="006A1802"/>
    <w:rsid w:val="006C74EA"/>
    <w:rsid w:val="006D0AF3"/>
    <w:rsid w:val="006F617C"/>
    <w:rsid w:val="00720D40"/>
    <w:rsid w:val="007318D4"/>
    <w:rsid w:val="00765784"/>
    <w:rsid w:val="007A4390"/>
    <w:rsid w:val="007E5CB7"/>
    <w:rsid w:val="008314D2"/>
    <w:rsid w:val="0084798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252B"/>
    <w:rsid w:val="00A86015"/>
    <w:rsid w:val="00A9594E"/>
    <w:rsid w:val="00AE59C8"/>
    <w:rsid w:val="00AF269B"/>
    <w:rsid w:val="00B10098"/>
    <w:rsid w:val="00B5790D"/>
    <w:rsid w:val="00B64628"/>
    <w:rsid w:val="00B945C5"/>
    <w:rsid w:val="00BA20EA"/>
    <w:rsid w:val="00BB5AFC"/>
    <w:rsid w:val="00BC0A56"/>
    <w:rsid w:val="00C314F8"/>
    <w:rsid w:val="00C45366"/>
    <w:rsid w:val="00C57023"/>
    <w:rsid w:val="00C74052"/>
    <w:rsid w:val="00CB187A"/>
    <w:rsid w:val="00CC0EC7"/>
    <w:rsid w:val="00CD17F3"/>
    <w:rsid w:val="00D1088B"/>
    <w:rsid w:val="00D14DE6"/>
    <w:rsid w:val="00D156D2"/>
    <w:rsid w:val="00D35486"/>
    <w:rsid w:val="00D53E29"/>
    <w:rsid w:val="00D86943"/>
    <w:rsid w:val="00DA47B9"/>
    <w:rsid w:val="00DE08E0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2C085F4-E33C-4DE9-8B30-EDFCD175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0A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823_201505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3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26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415</Words>
  <Characters>2372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823: Cedar Grove Elementary School - South Carolina Legislature Online</dc:title>
  <dc:subject/>
  <dc:creator>Jill Holt</dc:creator>
  <cp:keywords/>
  <dc:description/>
  <cp:lastModifiedBy>N Cumfer</cp:lastModifiedBy>
  <cp:revision>2</cp:revision>
  <dcterms:created xsi:type="dcterms:W3CDTF">2016-12-02T17:16:00Z</dcterms:created>
  <dcterms:modified xsi:type="dcterms:W3CDTF">2016-12-02T17:16:00Z</dcterms:modified>
</cp:coreProperties>
</file>