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78D" w:rsidRDefault="002A778D" w:rsidP="002A778D">
      <w:pPr>
        <w:widowControl w:val="0"/>
        <w:jc w:val="center"/>
      </w:pPr>
      <w:bookmarkStart w:id="0" w:name="_GoBack"/>
      <w:bookmarkEnd w:id="0"/>
      <w:r w:rsidRPr="002A778D">
        <w:rPr>
          <w:b/>
        </w:rPr>
        <w:t>South Carolina General Assembly</w:t>
      </w:r>
    </w:p>
    <w:p w:rsidR="002A778D" w:rsidRDefault="002A778D" w:rsidP="002A778D">
      <w:pPr>
        <w:widowControl w:val="0"/>
        <w:jc w:val="center"/>
      </w:pPr>
      <w:r>
        <w:t>121st Session, 2015-2016</w:t>
      </w:r>
    </w:p>
    <w:p w:rsidR="002A778D" w:rsidRDefault="002A778D" w:rsidP="002A778D">
      <w:pPr>
        <w:widowControl w:val="0"/>
        <w:jc w:val="left"/>
      </w:pPr>
    </w:p>
    <w:p w:rsidR="002A778D" w:rsidRDefault="002A778D" w:rsidP="002A778D">
      <w:pPr>
        <w:widowControl w:val="0"/>
        <w:jc w:val="left"/>
        <w:rPr>
          <w:b/>
        </w:rPr>
      </w:pPr>
      <w:r w:rsidRPr="002A778D">
        <w:rPr>
          <w:b/>
        </w:rPr>
        <w:t>S.</w:t>
      </w:r>
      <w:r>
        <w:rPr>
          <w:b/>
        </w:rPr>
        <w:t xml:space="preserve"> </w:t>
      </w:r>
      <w:r w:rsidRPr="002A778D">
        <w:rPr>
          <w:b/>
        </w:rPr>
        <w:t>882</w:t>
      </w:r>
    </w:p>
    <w:p w:rsidR="002A778D" w:rsidRDefault="002A778D" w:rsidP="002A778D">
      <w:pPr>
        <w:widowControl w:val="0"/>
        <w:jc w:val="left"/>
        <w:rPr>
          <w:b/>
        </w:rPr>
      </w:pPr>
    </w:p>
    <w:p w:rsidR="002A778D" w:rsidRDefault="002A778D" w:rsidP="002A778D">
      <w:pPr>
        <w:widowControl w:val="0"/>
        <w:jc w:val="left"/>
      </w:pPr>
      <w:r w:rsidRPr="002A778D">
        <w:rPr>
          <w:b/>
        </w:rPr>
        <w:t>STATUS INFORMATION</w:t>
      </w:r>
    </w:p>
    <w:p w:rsidR="002A778D" w:rsidRDefault="002A778D" w:rsidP="002A778D">
      <w:pPr>
        <w:widowControl w:val="0"/>
        <w:jc w:val="left"/>
      </w:pPr>
    </w:p>
    <w:p w:rsidR="002A778D" w:rsidRDefault="002A778D" w:rsidP="002A778D">
      <w:pPr>
        <w:widowControl w:val="0"/>
        <w:jc w:val="left"/>
      </w:pPr>
      <w:r>
        <w:t>Senate Resolution</w:t>
      </w:r>
    </w:p>
    <w:p w:rsidR="002A778D" w:rsidRDefault="002A778D" w:rsidP="002A778D">
      <w:pPr>
        <w:widowControl w:val="0"/>
        <w:jc w:val="left"/>
      </w:pPr>
      <w:r>
        <w:t>Sponsors: Senator Allen</w:t>
      </w:r>
    </w:p>
    <w:p w:rsidR="002A778D" w:rsidRDefault="002A778D" w:rsidP="002A778D">
      <w:pPr>
        <w:widowControl w:val="0"/>
        <w:jc w:val="left"/>
      </w:pPr>
      <w:r>
        <w:t>Document Path: l:\council\bills\gm\24487cz15.docx</w:t>
      </w:r>
    </w:p>
    <w:p w:rsidR="002A778D" w:rsidRDefault="002A778D" w:rsidP="002A778D">
      <w:pPr>
        <w:widowControl w:val="0"/>
        <w:jc w:val="left"/>
      </w:pPr>
    </w:p>
    <w:p w:rsidR="002A778D" w:rsidRDefault="002A778D" w:rsidP="002A778D">
      <w:pPr>
        <w:widowControl w:val="0"/>
        <w:jc w:val="left"/>
      </w:pPr>
      <w:r>
        <w:t>Introduced in the Senate on June 16, 2015</w:t>
      </w:r>
    </w:p>
    <w:p w:rsidR="002A778D" w:rsidRDefault="002A778D" w:rsidP="002A778D">
      <w:pPr>
        <w:widowControl w:val="0"/>
        <w:jc w:val="left"/>
      </w:pPr>
      <w:r>
        <w:t>Adopted by the Senate on June 16, 2015</w:t>
      </w:r>
    </w:p>
    <w:p w:rsidR="002A778D" w:rsidRDefault="002A778D" w:rsidP="002A778D">
      <w:pPr>
        <w:widowControl w:val="0"/>
        <w:jc w:val="left"/>
      </w:pPr>
    </w:p>
    <w:p w:rsidR="002A778D" w:rsidRDefault="002A778D" w:rsidP="002A778D">
      <w:pPr>
        <w:widowControl w:val="0"/>
        <w:jc w:val="left"/>
      </w:pPr>
      <w:r>
        <w:t xml:space="preserve">Summary: </w:t>
      </w:r>
      <w:r w:rsidR="00197AF7">
        <w:t>Reverend Dr. Grady Butler</w:t>
      </w:r>
    </w:p>
    <w:p w:rsidR="002A778D" w:rsidRDefault="002A778D" w:rsidP="002A778D">
      <w:pPr>
        <w:widowControl w:val="0"/>
        <w:jc w:val="left"/>
      </w:pPr>
    </w:p>
    <w:p w:rsidR="002A778D" w:rsidRDefault="002A778D" w:rsidP="002A778D">
      <w:pPr>
        <w:widowControl w:val="0"/>
        <w:jc w:val="left"/>
      </w:pPr>
    </w:p>
    <w:p w:rsidR="002A778D" w:rsidRDefault="002A778D" w:rsidP="002A778D">
      <w:pPr>
        <w:widowControl w:val="0"/>
        <w:tabs>
          <w:tab w:val="center" w:pos="590"/>
          <w:tab w:val="center" w:pos="1440"/>
          <w:tab w:val="left" w:pos="1872"/>
          <w:tab w:val="left" w:pos="9187"/>
        </w:tabs>
        <w:jc w:val="left"/>
      </w:pPr>
      <w:r w:rsidRPr="002A778D">
        <w:rPr>
          <w:b/>
        </w:rPr>
        <w:t>HISTORY OF LEGISLATIVE ACTIONS</w:t>
      </w:r>
    </w:p>
    <w:p w:rsidR="002A778D" w:rsidRDefault="002A778D" w:rsidP="002A778D">
      <w:pPr>
        <w:widowControl w:val="0"/>
        <w:tabs>
          <w:tab w:val="center" w:pos="590"/>
          <w:tab w:val="center" w:pos="1440"/>
          <w:tab w:val="left" w:pos="1872"/>
          <w:tab w:val="left" w:pos="9187"/>
        </w:tabs>
        <w:jc w:val="left"/>
      </w:pPr>
    </w:p>
    <w:p w:rsidR="002A778D" w:rsidRPr="002A778D" w:rsidRDefault="002A778D" w:rsidP="002A778D">
      <w:pPr>
        <w:widowControl w:val="0"/>
        <w:tabs>
          <w:tab w:val="center" w:pos="590"/>
          <w:tab w:val="center" w:pos="1440"/>
          <w:tab w:val="left" w:pos="1872"/>
          <w:tab w:val="left" w:pos="9187"/>
        </w:tabs>
        <w:jc w:val="left"/>
      </w:pPr>
      <w:r w:rsidRPr="002A778D">
        <w:rPr>
          <w:u w:val="single"/>
        </w:rPr>
        <w:tab/>
        <w:t>Date</w:t>
      </w:r>
      <w:r w:rsidRPr="002A778D">
        <w:rPr>
          <w:u w:val="single"/>
        </w:rPr>
        <w:tab/>
        <w:t>Body</w:t>
      </w:r>
      <w:r w:rsidRPr="002A778D">
        <w:rPr>
          <w:u w:val="single"/>
        </w:rPr>
        <w:tab/>
        <w:t>Action Description with journal page number</w:t>
      </w:r>
      <w:r w:rsidRPr="002A778D">
        <w:rPr>
          <w:u w:val="single"/>
        </w:rPr>
        <w:tab/>
      </w:r>
    </w:p>
    <w:p w:rsidR="006808C9" w:rsidRDefault="006808C9" w:rsidP="006808C9">
      <w:pPr>
        <w:widowControl w:val="0"/>
        <w:tabs>
          <w:tab w:val="right" w:pos="1008"/>
          <w:tab w:val="left" w:pos="1152"/>
          <w:tab w:val="left" w:pos="1872"/>
          <w:tab w:val="left" w:pos="9187"/>
        </w:tabs>
        <w:ind w:left="2088" w:hanging="2088"/>
        <w:jc w:val="left"/>
      </w:pPr>
      <w:r>
        <w:tab/>
        <w:t>6/16/2015</w:t>
      </w:r>
      <w:r>
        <w:tab/>
        <w:t>Senate</w:t>
      </w:r>
      <w:r>
        <w:tab/>
      </w:r>
      <w:r w:rsidRPr="00887392">
        <w:t>Introduced and adopted (</w:t>
      </w:r>
      <w:hyperlink r:id="rId7" w:history="1">
        <w:r w:rsidRPr="00761AE9">
          <w:rPr>
            <w:rStyle w:val="Hyperlink"/>
          </w:rPr>
          <w:t>Senate Journal</w:t>
        </w:r>
        <w:r w:rsidRPr="00761AE9">
          <w:rPr>
            <w:rStyle w:val="Hyperlink"/>
          </w:rPr>
          <w:noBreakHyphen/>
          <w:t>page 16</w:t>
        </w:r>
      </w:hyperlink>
      <w:r w:rsidRPr="00887392">
        <w:t>)</w:t>
      </w:r>
    </w:p>
    <w:p w:rsidR="006808C9" w:rsidRDefault="006808C9" w:rsidP="006808C9">
      <w:pPr>
        <w:widowControl w:val="0"/>
        <w:tabs>
          <w:tab w:val="right" w:pos="1008"/>
          <w:tab w:val="left" w:pos="1152"/>
          <w:tab w:val="left" w:pos="1872"/>
          <w:tab w:val="left" w:pos="9187"/>
        </w:tabs>
        <w:ind w:left="2088" w:hanging="2088"/>
        <w:jc w:val="left"/>
      </w:pPr>
    </w:p>
    <w:p w:rsidR="002A778D" w:rsidRDefault="002A778D" w:rsidP="002A778D">
      <w:pPr>
        <w:widowControl w:val="0"/>
        <w:tabs>
          <w:tab w:val="right" w:pos="1008"/>
          <w:tab w:val="left" w:pos="1152"/>
          <w:tab w:val="left" w:pos="1872"/>
          <w:tab w:val="left" w:pos="9187"/>
        </w:tabs>
        <w:ind w:left="2088" w:hanging="2088"/>
        <w:jc w:val="left"/>
      </w:pPr>
      <w:r>
        <w:t xml:space="preserve">View the latest </w:t>
      </w:r>
      <w:hyperlink r:id="rId8" w:history="1">
        <w:r w:rsidRPr="002A778D">
          <w:rPr>
            <w:rStyle w:val="Hyperlink"/>
          </w:rPr>
          <w:t>legislative information</w:t>
        </w:r>
      </w:hyperlink>
      <w:r>
        <w:t xml:space="preserve"> at the website</w:t>
      </w:r>
    </w:p>
    <w:p w:rsidR="002A778D" w:rsidRDefault="002A778D" w:rsidP="002A778D">
      <w:pPr>
        <w:widowControl w:val="0"/>
        <w:tabs>
          <w:tab w:val="right" w:pos="1008"/>
          <w:tab w:val="left" w:pos="1152"/>
          <w:tab w:val="left" w:pos="1872"/>
          <w:tab w:val="left" w:pos="9187"/>
        </w:tabs>
        <w:ind w:left="2088" w:hanging="2088"/>
        <w:jc w:val="left"/>
      </w:pPr>
    </w:p>
    <w:p w:rsidR="002A778D" w:rsidRPr="002A778D" w:rsidRDefault="002A778D" w:rsidP="002A778D">
      <w:pPr>
        <w:widowControl w:val="0"/>
        <w:tabs>
          <w:tab w:val="right" w:pos="1008"/>
          <w:tab w:val="left" w:pos="1152"/>
          <w:tab w:val="left" w:pos="1872"/>
          <w:tab w:val="left" w:pos="9187"/>
        </w:tabs>
        <w:ind w:left="2088" w:hanging="2088"/>
        <w:jc w:val="left"/>
      </w:pPr>
    </w:p>
    <w:p w:rsidR="002A778D" w:rsidRDefault="002A778D" w:rsidP="002A778D">
      <w:r w:rsidRPr="002A778D">
        <w:rPr>
          <w:b/>
        </w:rPr>
        <w:t>VERSIONS OF THIS BILL</w:t>
      </w:r>
    </w:p>
    <w:p w:rsidR="002A778D" w:rsidRDefault="002A778D" w:rsidP="002A778D"/>
    <w:p w:rsidR="002A778D" w:rsidRDefault="00761AE9" w:rsidP="002A778D">
      <w:hyperlink r:id="rId9" w:history="1">
        <w:r w:rsidR="002A778D">
          <w:rPr>
            <w:rStyle w:val="Hyperlink"/>
          </w:rPr>
          <w:t>6/16/2015</w:t>
        </w:r>
      </w:hyperlink>
    </w:p>
    <w:p w:rsidR="002A778D" w:rsidRDefault="002A778D" w:rsidP="002A778D"/>
    <w:p w:rsidR="002A778D" w:rsidRDefault="002A778D" w:rsidP="002A778D">
      <w:pPr>
        <w:sectPr w:rsidR="002A778D" w:rsidSect="002A778D">
          <w:pgSz w:w="12240" w:h="15840" w:code="1"/>
          <w:pgMar w:top="1080" w:right="1440" w:bottom="1080" w:left="1440" w:header="720" w:footer="720" w:gutter="0"/>
          <w:cols w:space="720"/>
          <w:noEndnote/>
          <w:docGrid w:linePitch="360"/>
        </w:sectPr>
      </w:pPr>
    </w:p>
    <w:p w:rsidR="00E456B9" w:rsidRDefault="00E456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5B8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74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REVEREND DR. GRADY BUTLER FOR HIS OUTSTANDING CAREER AS A MINISTER OF THE GOSPEL OF CHRIST AND HIS MANY SIGNIFICANT CONTRIBUTIONS AND TO CELEBRATE THE MILESTONE OF HIS EIGHTIETH BIRTHDAY WITH HIS FAMILY AND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AA4"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7416">
        <w:t xml:space="preserve">the members of the South Carolina Senate are grateful for the </w:t>
      </w:r>
      <w:r w:rsidR="003F1488">
        <w:t xml:space="preserve">many </w:t>
      </w:r>
      <w:r w:rsidR="00095113">
        <w:t xml:space="preserve">exceptional </w:t>
      </w:r>
      <w:r w:rsidR="00CD7416">
        <w:t>accomplishments of Reverend Dr. Grady Butler</w:t>
      </w:r>
      <w:r w:rsidR="003F1488">
        <w:t>, a native of Greenville</w:t>
      </w:r>
      <w:r w:rsidR="00095113">
        <w:t>, during his eight decades</w:t>
      </w:r>
      <w:r w:rsidR="003F1488">
        <w:t>; and</w:t>
      </w:r>
    </w:p>
    <w:p w:rsidR="001A7AA4" w:rsidRDefault="001A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AA4" w:rsidRDefault="001A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Sterling High School in Greenville, Grady B</w:t>
      </w:r>
      <w:r w:rsidR="00CD7416">
        <w:t>utler</w:t>
      </w:r>
      <w:r>
        <w:t xml:space="preserve"> earned a bachelor of science</w:t>
      </w:r>
      <w:r w:rsidR="00E55C7E">
        <w:t xml:space="preserve"> degree</w:t>
      </w:r>
      <w:r>
        <w:t xml:space="preserve"> from Tuskegee University in Alabama in 1959, where he was president of the renown</w:t>
      </w:r>
      <w:r w:rsidR="00095113">
        <w:t>ed</w:t>
      </w:r>
      <w:r>
        <w:t xml:space="preserve"> Tuskegee choir and honored with induction into Who</w:t>
      </w:r>
      <w:r w:rsidR="00D14007" w:rsidRPr="00D14007">
        <w:t>’</w:t>
      </w:r>
      <w:r>
        <w:t>s Who Among Students in American Colleges and Universities; and</w:t>
      </w:r>
    </w:p>
    <w:p w:rsidR="007D6341" w:rsidRDefault="007D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341" w:rsidRDefault="007D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participated in Civil Rights demonstrations in Montgomery and Tuskegee, Alabama, and Atlanta, Georgia, and in October 1960, he was arrested while trying to eat at a restaurant in Rich</w:t>
      </w:r>
      <w:r w:rsidR="00D14007" w:rsidRPr="00D14007">
        <w:t>’</w:t>
      </w:r>
      <w:r>
        <w:t>s of Atlanta and spent several days in the Fulton County jail as a cellmate of Dr. Martin Luther King, Jr.; and</w:t>
      </w:r>
    </w:p>
    <w:p w:rsidR="001A7AA4" w:rsidRDefault="001A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AA4" w:rsidRDefault="001A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6341">
        <w:t>Reverend Butler</w:t>
      </w:r>
      <w:r w:rsidR="00CD7416">
        <w:t xml:space="preserve"> earned </w:t>
      </w:r>
      <w:r>
        <w:t>a bachelor of divinity in 1962</w:t>
      </w:r>
      <w:r w:rsidR="00F54422">
        <w:t>,</w:t>
      </w:r>
      <w:r>
        <w:t xml:space="preserve"> a master of divinity in 1971</w:t>
      </w:r>
      <w:r w:rsidR="00F54422">
        <w:t>,</w:t>
      </w:r>
      <w:r>
        <w:t xml:space="preserve"> and a doctorate in ministry in 1979, </w:t>
      </w:r>
      <w:r w:rsidR="00F54422">
        <w:t>all from the Interdenominational Theological Center (ITC)</w:t>
      </w:r>
      <w:r w:rsidR="00095113">
        <w:t>,</w:t>
      </w:r>
      <w:r w:rsidR="00F54422">
        <w:t xml:space="preserve"> Morehouse School of Religion</w:t>
      </w:r>
      <w:r w:rsidR="00CD7416">
        <w:t xml:space="preserve"> in Atlanta</w:t>
      </w:r>
      <w:r>
        <w:t>; and</w:t>
      </w:r>
    </w:p>
    <w:p w:rsidR="001A7AA4" w:rsidRDefault="001A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AA4" w:rsidRDefault="00CD7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A7AA4">
        <w:t xml:space="preserve"> </w:t>
      </w:r>
      <w:r w:rsidR="007D6341">
        <w:t>he</w:t>
      </w:r>
      <w:r>
        <w:t xml:space="preserve"> served as</w:t>
      </w:r>
      <w:r w:rsidR="003F1488">
        <w:t xml:space="preserve"> the assistant to the pastor for West Hunter Street Baptist Church in Atlanta from 1962 to 1969, and from 1962 to 1965</w:t>
      </w:r>
      <w:r w:rsidR="00E55C7E">
        <w:t>,</w:t>
      </w:r>
      <w:r w:rsidR="003F1488">
        <w:t xml:space="preserve"> he also served part time as the pastor of Jubilee Baptist Church in Taylors; and</w:t>
      </w:r>
    </w:p>
    <w:p w:rsidR="003F1488" w:rsidRDefault="003F14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488" w:rsidRDefault="003F14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1969 to 1981, </w:t>
      </w:r>
      <w:r w:rsidR="007D6341">
        <w:t>Reverend Butler</w:t>
      </w:r>
      <w:r>
        <w:t xml:space="preserve"> served as the senior pastor of St. Stephen Missionary Baptist Church in Atlanta, while serving as the </w:t>
      </w:r>
      <w:r w:rsidR="007D6341">
        <w:t>vice president of the Atlanta</w:t>
      </w:r>
      <w:r w:rsidR="00D14007">
        <w:noBreakHyphen/>
      </w:r>
      <w:r w:rsidR="007D6341">
        <w:t xml:space="preserve">Tuskegee Club from 1968 to 1975, as the </w:t>
      </w:r>
      <w:r>
        <w:t>assistant director and instructor</w:t>
      </w:r>
      <w:r w:rsidR="00095113">
        <w:t xml:space="preserve"> o</w:t>
      </w:r>
      <w:r>
        <w:t>f field education at ITC from 1971 to 1975</w:t>
      </w:r>
      <w:r w:rsidR="007D6341">
        <w:t>,</w:t>
      </w:r>
      <w:r>
        <w:t xml:space="preserve"> and as an instructor of religion and philosophy at Morehouse College from 1978 to 1981; and </w:t>
      </w:r>
    </w:p>
    <w:p w:rsidR="003F1488" w:rsidRDefault="003F14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488" w:rsidRDefault="0059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6341">
        <w:t>he</w:t>
      </w:r>
      <w:r>
        <w:t xml:space="preserve"> was the dean of students at Morehouse College from 1981 to 1983</w:t>
      </w:r>
      <w:r w:rsidR="00E55C7E">
        <w:t>,</w:t>
      </w:r>
      <w:r>
        <w:t xml:space="preserve"> and served as associate pastor of Salem Baptist Church in Atlanta from 1983 to 1986; and</w:t>
      </w:r>
    </w:p>
    <w:p w:rsidR="00595ADC" w:rsidRDefault="0059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ADC" w:rsidRDefault="0059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1986, </w:t>
      </w:r>
      <w:r w:rsidR="007D6341">
        <w:t>Reverend Butler</w:t>
      </w:r>
      <w:r>
        <w:t xml:space="preserve"> became the pastor of Mount Olive Baptist Church in Tuskegee, Alabama, where he served until </w:t>
      </w:r>
      <w:r w:rsidR="00D14007">
        <w:t xml:space="preserve">1993, and then </w:t>
      </w:r>
      <w:r>
        <w:t>he returned to his hometown and served on the faculty of Greenville Technical College, as an adjunct professor at Furman University, and as a substitute teacher in the Greenville school system; and</w:t>
      </w:r>
    </w:p>
    <w:p w:rsidR="00595ADC" w:rsidRDefault="0059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ADC" w:rsidRDefault="0059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5113">
        <w:t>he</w:t>
      </w:r>
      <w:r w:rsidR="007D6341">
        <w:t xml:space="preserve"> has served as the senior pastor of Nicholtown Presbyterian Church in Greenville and</w:t>
      </w:r>
      <w:r w:rsidR="00E271BD">
        <w:t>, since 2000,</w:t>
      </w:r>
      <w:r w:rsidR="007D6341">
        <w:t xml:space="preserve"> as a trustee on the Greenville County School Board; and</w:t>
      </w:r>
    </w:p>
    <w:p w:rsidR="001A7AA4" w:rsidRDefault="001A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83" w:rsidRDefault="00095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appreciate the significant contributions that Reverend Grady Butler has made to his church and to his community and congratulate him upon reaching his birthday of four score years</w:t>
      </w:r>
      <w:r w:rsidR="00A75B83">
        <w:t>.  Now, therefore,</w:t>
      </w:r>
    </w:p>
    <w:p w:rsidR="00A75B83"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83"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75B83"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83"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D7416">
        <w:t>the members of the South Carolina Senate, by this resolution, congratulate Reverend Dr. Grady Butler for his outstanding career as a minister of the Gospel of Christ and celebrate the milestone of his eightieth birthday with his family and friends</w:t>
      </w:r>
      <w:r>
        <w:t>.</w:t>
      </w:r>
    </w:p>
    <w:p w:rsidR="00A75B83"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83"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095113">
        <w:t>Reverend Dr. Grady Butler</w:t>
      </w:r>
      <w:r>
        <w:t>.</w:t>
      </w:r>
    </w:p>
    <w:p w:rsidR="0074179B" w:rsidRDefault="00D14007" w:rsidP="00E27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778D" w:rsidRDefault="002A778D" w:rsidP="002A778D">
      <w:pPr>
        <w:suppressAutoHyphens/>
      </w:pPr>
    </w:p>
    <w:sectPr w:rsidR="002A778D" w:rsidSect="002A77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113" w:rsidRDefault="00095113" w:rsidP="009F0C77">
      <w:r>
        <w:separator/>
      </w:r>
    </w:p>
  </w:endnote>
  <w:endnote w:type="continuationSeparator" w:id="0">
    <w:p w:rsidR="00095113" w:rsidRDefault="000951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B1159C-EFE3-4920-957A-95C72BD48A16}"/>
    <w:embedBold r:id="rId2" w:fontKey="{6D9C32C1-0D57-4DA4-9411-FCCED84951AB}"/>
  </w:font>
  <w:font w:name="Calibri">
    <w:panose1 w:val="020F0502020204030204"/>
    <w:charset w:val="00"/>
    <w:family w:val="swiss"/>
    <w:pitch w:val="variable"/>
    <w:sig w:usb0="E00002FF" w:usb1="4000ACFF" w:usb2="00000001" w:usb3="00000000" w:csb0="0000019F" w:csb1="00000000"/>
    <w:embedRegular r:id="rId3" w:fontKey="{5C4D4CA2-C79E-45A5-91EC-3ABDC21C4126}"/>
  </w:font>
  <w:font w:name="Segoe UI">
    <w:panose1 w:val="020B0502040204020203"/>
    <w:charset w:val="00"/>
    <w:family w:val="swiss"/>
    <w:pitch w:val="variable"/>
    <w:sig w:usb0="E10022FF" w:usb1="C000E47F" w:usb2="00000029" w:usb3="00000000" w:csb0="000001DF" w:csb1="00000000"/>
    <w:embedRegular r:id="rId4" w:fontKey="{A85F0A93-51C5-4D2C-BE98-4E14AA249DD0}"/>
  </w:font>
  <w:font w:name="Cambria">
    <w:panose1 w:val="02040503050406030204"/>
    <w:charset w:val="00"/>
    <w:family w:val="roman"/>
    <w:pitch w:val="variable"/>
    <w:sig w:usb0="E00002FF" w:usb1="400004FF" w:usb2="00000000" w:usb3="00000000" w:csb0="0000019F" w:csb1="00000000"/>
    <w:embedRegular r:id="rId5" w:fontKey="{BB97A1E9-90F7-4C15-BE2C-E8F74A923E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78D" w:rsidRPr="00E456B9" w:rsidRDefault="002A778D" w:rsidP="00E456B9">
    <w:pPr>
      <w:pStyle w:val="Footer"/>
      <w:tabs>
        <w:tab w:val="clear" w:pos="4680"/>
        <w:tab w:val="clear" w:pos="9360"/>
        <w:tab w:val="center" w:pos="2995"/>
      </w:tabs>
      <w:spacing w:before="120"/>
    </w:pPr>
    <w:r>
      <w:t>[882]</w:t>
    </w:r>
    <w:r>
      <w:tab/>
    </w:r>
    <w:r>
      <w:fldChar w:fldCharType="begin"/>
    </w:r>
    <w:r>
      <w:instrText xml:space="preserve"> PAGE  \* MERGEFORMAT </w:instrText>
    </w:r>
    <w:r>
      <w:fldChar w:fldCharType="separate"/>
    </w:r>
    <w:r w:rsidR="00761A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113" w:rsidRDefault="00095113" w:rsidP="009F0C77">
      <w:r>
        <w:separator/>
      </w:r>
    </w:p>
  </w:footnote>
  <w:footnote w:type="continuationSeparator" w:id="0">
    <w:p w:rsidR="00095113" w:rsidRDefault="000951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87CZ15"/>
    <w:docVar w:name="CoverBillType" w:val="r"/>
    <w:docVar w:name="docpath" w:val="L:\Council\bills\GM\24487CZ15.DOCX"/>
    <w:docVar w:name="dvBillNumber" w:val="882"/>
    <w:docVar w:name="dvBillNumberPrefix" w:val="S. "/>
    <w:docVar w:name="dvOriginalBody" w:val="Senate"/>
    <w:docVar w:name="dvSteno" w:val="GM"/>
    <w:docVar w:name="NameofBody" w:val="s"/>
    <w:docVar w:name="vgroup2" w:val="Council"/>
  </w:docVars>
  <w:rsids>
    <w:rsidRoot w:val="00A75B83"/>
    <w:rsid w:val="00026C9A"/>
    <w:rsid w:val="00095113"/>
    <w:rsid w:val="000965A1"/>
    <w:rsid w:val="000E1785"/>
    <w:rsid w:val="000F39F2"/>
    <w:rsid w:val="001023A4"/>
    <w:rsid w:val="0010776B"/>
    <w:rsid w:val="00133E66"/>
    <w:rsid w:val="00134ACF"/>
    <w:rsid w:val="00144E15"/>
    <w:rsid w:val="00197AF7"/>
    <w:rsid w:val="001A4A62"/>
    <w:rsid w:val="001A681E"/>
    <w:rsid w:val="001A7AA4"/>
    <w:rsid w:val="001D08F2"/>
    <w:rsid w:val="002037CA"/>
    <w:rsid w:val="002047A2"/>
    <w:rsid w:val="002321B6"/>
    <w:rsid w:val="0023696B"/>
    <w:rsid w:val="00250967"/>
    <w:rsid w:val="00272731"/>
    <w:rsid w:val="002759C5"/>
    <w:rsid w:val="00277DEE"/>
    <w:rsid w:val="00280D88"/>
    <w:rsid w:val="00294ABE"/>
    <w:rsid w:val="002A3EB4"/>
    <w:rsid w:val="002A778D"/>
    <w:rsid w:val="00321BD4"/>
    <w:rsid w:val="00325348"/>
    <w:rsid w:val="00393688"/>
    <w:rsid w:val="003D411E"/>
    <w:rsid w:val="003D7D93"/>
    <w:rsid w:val="003E3C1E"/>
    <w:rsid w:val="003E6148"/>
    <w:rsid w:val="003F1488"/>
    <w:rsid w:val="00400EAA"/>
    <w:rsid w:val="0041760A"/>
    <w:rsid w:val="004203D7"/>
    <w:rsid w:val="004809EE"/>
    <w:rsid w:val="00511EE9"/>
    <w:rsid w:val="00521E00"/>
    <w:rsid w:val="00577C6C"/>
    <w:rsid w:val="0058501B"/>
    <w:rsid w:val="00595ADC"/>
    <w:rsid w:val="0061228A"/>
    <w:rsid w:val="006215AA"/>
    <w:rsid w:val="006340D9"/>
    <w:rsid w:val="00643B8E"/>
    <w:rsid w:val="00665EBC"/>
    <w:rsid w:val="006808C9"/>
    <w:rsid w:val="00680B84"/>
    <w:rsid w:val="0069470D"/>
    <w:rsid w:val="006A476C"/>
    <w:rsid w:val="006C6A93"/>
    <w:rsid w:val="006E02F9"/>
    <w:rsid w:val="0074179B"/>
    <w:rsid w:val="00753C04"/>
    <w:rsid w:val="00756946"/>
    <w:rsid w:val="00757EC6"/>
    <w:rsid w:val="00757F80"/>
    <w:rsid w:val="00761AE9"/>
    <w:rsid w:val="00771EEC"/>
    <w:rsid w:val="00786819"/>
    <w:rsid w:val="007A325A"/>
    <w:rsid w:val="007C3099"/>
    <w:rsid w:val="007D6341"/>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5B83"/>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7416"/>
    <w:rsid w:val="00CF4447"/>
    <w:rsid w:val="00D14007"/>
    <w:rsid w:val="00D405E7"/>
    <w:rsid w:val="00D41D56"/>
    <w:rsid w:val="00D6260D"/>
    <w:rsid w:val="00D6662B"/>
    <w:rsid w:val="00D95E2F"/>
    <w:rsid w:val="00D970A9"/>
    <w:rsid w:val="00DB3AC0"/>
    <w:rsid w:val="00DC6813"/>
    <w:rsid w:val="00DE68F0"/>
    <w:rsid w:val="00DF3845"/>
    <w:rsid w:val="00DF7E17"/>
    <w:rsid w:val="00E163FE"/>
    <w:rsid w:val="00E271BD"/>
    <w:rsid w:val="00E456B9"/>
    <w:rsid w:val="00E55C7E"/>
    <w:rsid w:val="00EA1F20"/>
    <w:rsid w:val="00EB00A2"/>
    <w:rsid w:val="00EB1BF3"/>
    <w:rsid w:val="00EF3EEE"/>
    <w:rsid w:val="00F149A7"/>
    <w:rsid w:val="00F50BAF"/>
    <w:rsid w:val="00F52C10"/>
    <w:rsid w:val="00F54422"/>
    <w:rsid w:val="00F715E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E8D3DC-CA48-4BC9-8215-757FE5EA1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51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113"/>
    <w:rPr>
      <w:rFonts w:ascii="Segoe UI" w:eastAsia="Times New Roman" w:hAnsi="Segoe UI" w:cs="Segoe UI"/>
      <w:sz w:val="18"/>
      <w:szCs w:val="18"/>
    </w:rPr>
  </w:style>
  <w:style w:type="character" w:styleId="Hyperlink">
    <w:name w:val="Hyperlink"/>
    <w:basedOn w:val="DefaultParagraphFont"/>
    <w:uiPriority w:val="99"/>
    <w:unhideWhenUsed/>
    <w:rsid w:val="002A77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82&amp;session=121&amp;summary=B" TargetMode="External"/><Relationship Id="rId3" Type="http://schemas.openxmlformats.org/officeDocument/2006/relationships/settings" Target="settings.xml"/><Relationship Id="rId7" Type="http://schemas.openxmlformats.org/officeDocument/2006/relationships/hyperlink" Target="file:///h:\SJ%20Archive\2015\06-1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82_2015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100B8-F0FF-4ABD-A4CE-F3F4FFA55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597</Words>
  <Characters>3405</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882: Reverend Dr. Grady Butler - South Carolina Legislature Online</dc:title>
  <dc:subject/>
  <dc:creator>Gail Pinckney Moore</dc:creator>
  <cp:keywords/>
  <dc:description/>
  <cp:lastModifiedBy>N Cumfer</cp:lastModifiedBy>
  <cp:revision>2</cp:revision>
  <cp:lastPrinted>2015-06-16T17:29:00Z</cp:lastPrinted>
  <dcterms:created xsi:type="dcterms:W3CDTF">2016-12-02T17:19:00Z</dcterms:created>
  <dcterms:modified xsi:type="dcterms:W3CDTF">2016-12-02T17:19:00Z</dcterms:modified>
</cp:coreProperties>
</file>