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43D" w:rsidRDefault="0077543D" w:rsidP="0077543D">
      <w:pPr>
        <w:widowControl w:val="0"/>
        <w:jc w:val="center"/>
      </w:pPr>
      <w:bookmarkStart w:id="0" w:name="_GoBack"/>
      <w:bookmarkEnd w:id="0"/>
      <w:r w:rsidRPr="0077543D">
        <w:rPr>
          <w:b/>
        </w:rPr>
        <w:t>South Carolina General Assembly</w:t>
      </w:r>
    </w:p>
    <w:p w:rsidR="0077543D" w:rsidRDefault="0077543D" w:rsidP="0077543D">
      <w:pPr>
        <w:widowControl w:val="0"/>
        <w:jc w:val="center"/>
      </w:pPr>
      <w:r>
        <w:t>121st Session, 2015-2016</w:t>
      </w:r>
    </w:p>
    <w:p w:rsidR="0077543D" w:rsidRDefault="0077543D" w:rsidP="0077543D">
      <w:pPr>
        <w:widowControl w:val="0"/>
      </w:pPr>
    </w:p>
    <w:p w:rsidR="0077543D" w:rsidRDefault="0077543D" w:rsidP="0077543D">
      <w:pPr>
        <w:widowControl w:val="0"/>
        <w:rPr>
          <w:b/>
        </w:rPr>
      </w:pPr>
      <w:r w:rsidRPr="0077543D">
        <w:rPr>
          <w:b/>
        </w:rPr>
        <w:t>S.</w:t>
      </w:r>
      <w:r>
        <w:rPr>
          <w:b/>
        </w:rPr>
        <w:t xml:space="preserve"> </w:t>
      </w:r>
      <w:r w:rsidRPr="0077543D">
        <w:rPr>
          <w:b/>
        </w:rPr>
        <w:t>925</w:t>
      </w:r>
    </w:p>
    <w:p w:rsidR="0077543D" w:rsidRDefault="0077543D" w:rsidP="0077543D">
      <w:pPr>
        <w:widowControl w:val="0"/>
        <w:rPr>
          <w:b/>
        </w:rPr>
      </w:pPr>
    </w:p>
    <w:p w:rsidR="0077543D" w:rsidRDefault="0077543D" w:rsidP="0077543D">
      <w:pPr>
        <w:widowControl w:val="0"/>
      </w:pPr>
      <w:r w:rsidRPr="0077543D">
        <w:rPr>
          <w:b/>
        </w:rPr>
        <w:t>STATUS INFORMATION</w:t>
      </w:r>
    </w:p>
    <w:p w:rsidR="0077543D" w:rsidRDefault="0077543D" w:rsidP="0077543D">
      <w:pPr>
        <w:widowControl w:val="0"/>
      </w:pPr>
    </w:p>
    <w:p w:rsidR="0077543D" w:rsidRDefault="0077543D" w:rsidP="0077543D">
      <w:pPr>
        <w:widowControl w:val="0"/>
      </w:pPr>
      <w:r>
        <w:t>General Bill</w:t>
      </w:r>
    </w:p>
    <w:p w:rsidR="0077543D" w:rsidRDefault="0077543D" w:rsidP="0077543D">
      <w:pPr>
        <w:widowControl w:val="0"/>
      </w:pPr>
      <w:r>
        <w:t>Sponsors: Senator Bryant</w:t>
      </w:r>
    </w:p>
    <w:p w:rsidR="0077543D" w:rsidRDefault="0077543D" w:rsidP="0077543D">
      <w:pPr>
        <w:widowControl w:val="0"/>
      </w:pPr>
      <w:r>
        <w:t>Document Path: l:\s-res\klb\033assa.eb.klb.docx</w:t>
      </w:r>
    </w:p>
    <w:p w:rsidR="0077543D" w:rsidRDefault="0077543D" w:rsidP="0077543D">
      <w:pPr>
        <w:widowControl w:val="0"/>
      </w:pPr>
    </w:p>
    <w:p w:rsidR="00343EAE" w:rsidRDefault="00343EAE" w:rsidP="0077543D">
      <w:pPr>
        <w:widowControl w:val="0"/>
      </w:pPr>
      <w:r>
        <w:t>Introduced in the Senate on January 13, 2016</w:t>
      </w:r>
    </w:p>
    <w:p w:rsidR="00343EAE" w:rsidRPr="00343EAE" w:rsidRDefault="00343EAE" w:rsidP="0077543D">
      <w:pPr>
        <w:widowControl w:val="0"/>
      </w:pPr>
      <w:r>
        <w:t xml:space="preserve">Currently residing in the Senate Committee on </w:t>
      </w:r>
      <w:r w:rsidRPr="00343EAE">
        <w:rPr>
          <w:b/>
        </w:rPr>
        <w:t>Judiciary</w:t>
      </w:r>
    </w:p>
    <w:p w:rsidR="00343EAE" w:rsidRDefault="00343EAE" w:rsidP="0077543D">
      <w:pPr>
        <w:widowControl w:val="0"/>
      </w:pPr>
    </w:p>
    <w:p w:rsidR="0077543D" w:rsidRDefault="0077543D" w:rsidP="0077543D">
      <w:pPr>
        <w:widowControl w:val="0"/>
      </w:pPr>
      <w:r>
        <w:t xml:space="preserve">Summary: </w:t>
      </w:r>
      <w:r w:rsidR="00035271">
        <w:t>Assault and Battery</w:t>
      </w:r>
    </w:p>
    <w:p w:rsidR="0077543D" w:rsidRDefault="0077543D" w:rsidP="0077543D">
      <w:pPr>
        <w:widowControl w:val="0"/>
      </w:pPr>
    </w:p>
    <w:p w:rsidR="0077543D" w:rsidRDefault="0077543D" w:rsidP="0077543D">
      <w:pPr>
        <w:widowControl w:val="0"/>
      </w:pPr>
    </w:p>
    <w:p w:rsidR="0077543D" w:rsidRDefault="0077543D" w:rsidP="007754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543D">
        <w:rPr>
          <w:b/>
        </w:rPr>
        <w:t>HISTORY OF LEGISLATIVE ACTIONS</w:t>
      </w:r>
    </w:p>
    <w:p w:rsidR="0077543D" w:rsidRDefault="0077543D" w:rsidP="007754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7543D" w:rsidRPr="0077543D" w:rsidRDefault="0077543D" w:rsidP="007754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543D">
        <w:rPr>
          <w:u w:val="single"/>
        </w:rPr>
        <w:tab/>
        <w:t>Date</w:t>
      </w:r>
      <w:r w:rsidRPr="0077543D">
        <w:rPr>
          <w:u w:val="single"/>
        </w:rPr>
        <w:tab/>
        <w:t>Body</w:t>
      </w:r>
      <w:r w:rsidRPr="0077543D">
        <w:rPr>
          <w:u w:val="single"/>
        </w:rPr>
        <w:tab/>
        <w:t>Action Description with journal page number</w:t>
      </w:r>
      <w:r w:rsidRPr="0077543D">
        <w:rPr>
          <w:u w:val="single"/>
        </w:rPr>
        <w:tab/>
      </w:r>
    </w:p>
    <w:p w:rsidR="00B37CC6" w:rsidRDefault="00B37CC6" w:rsidP="00B37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013A79">
        <w:t>Prefiled</w:t>
      </w:r>
    </w:p>
    <w:p w:rsidR="00B37CC6" w:rsidRDefault="00B37CC6" w:rsidP="00B37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013A79">
        <w:t xml:space="preserve">Referred to Committee on </w:t>
      </w:r>
      <w:r w:rsidRPr="00013A79">
        <w:rPr>
          <w:b/>
        </w:rPr>
        <w:t>Judiciary</w:t>
      </w:r>
    </w:p>
    <w:p w:rsidR="00B37CC6" w:rsidRDefault="00B37CC6" w:rsidP="00B37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013A79">
        <w:t>Introduced and read first time (</w:t>
      </w:r>
      <w:hyperlink r:id="rId6" w:history="1">
        <w:r w:rsidRPr="00E67E26">
          <w:rPr>
            <w:rStyle w:val="Hyperlink"/>
          </w:rPr>
          <w:t>Senate Journal</w:t>
        </w:r>
        <w:r w:rsidRPr="00E67E26">
          <w:rPr>
            <w:rStyle w:val="Hyperlink"/>
          </w:rPr>
          <w:noBreakHyphen/>
          <w:t>page 33</w:t>
        </w:r>
      </w:hyperlink>
      <w:r w:rsidRPr="00013A79">
        <w:t>)</w:t>
      </w:r>
    </w:p>
    <w:p w:rsidR="00B37CC6" w:rsidRDefault="00B37CC6" w:rsidP="00B37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013A79">
        <w:t>Ref</w:t>
      </w:r>
      <w:r>
        <w:t xml:space="preserve">erred to Committee on </w:t>
      </w:r>
      <w:r w:rsidRPr="00013A79">
        <w:rPr>
          <w:b/>
        </w:rPr>
        <w:t>Judiciary</w:t>
      </w:r>
      <w:r>
        <w:t xml:space="preserve"> </w:t>
      </w:r>
      <w:r w:rsidRPr="00013A79">
        <w:t>(</w:t>
      </w:r>
      <w:hyperlink r:id="rId7" w:history="1">
        <w:r w:rsidRPr="00E67E26">
          <w:rPr>
            <w:rStyle w:val="Hyperlink"/>
          </w:rPr>
          <w:t>Senate Journal</w:t>
        </w:r>
        <w:r w:rsidRPr="00E67E26">
          <w:rPr>
            <w:rStyle w:val="Hyperlink"/>
          </w:rPr>
          <w:noBreakHyphen/>
          <w:t>page 33</w:t>
        </w:r>
      </w:hyperlink>
      <w:r w:rsidRPr="00013A79">
        <w:t>)</w:t>
      </w:r>
    </w:p>
    <w:p w:rsidR="00B37CC6" w:rsidRDefault="00B37CC6" w:rsidP="00B37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43D" w:rsidRDefault="0077543D" w:rsidP="007754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77543D">
          <w:rPr>
            <w:rStyle w:val="Hyperlink"/>
          </w:rPr>
          <w:t>legislative information</w:t>
        </w:r>
      </w:hyperlink>
      <w:r>
        <w:t xml:space="preserve"> at the website</w:t>
      </w:r>
    </w:p>
    <w:p w:rsidR="0077543D" w:rsidRDefault="0077543D" w:rsidP="007754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43D" w:rsidRPr="0077543D" w:rsidRDefault="0077543D" w:rsidP="007754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43D" w:rsidRDefault="0077543D" w:rsidP="0077543D">
      <w:pPr>
        <w:widowControl w:val="0"/>
      </w:pPr>
      <w:r w:rsidRPr="0077543D">
        <w:rPr>
          <w:b/>
        </w:rPr>
        <w:t>VERSIONS OF THIS BILL</w:t>
      </w:r>
    </w:p>
    <w:p w:rsidR="0077543D" w:rsidRDefault="0077543D" w:rsidP="0077543D">
      <w:pPr>
        <w:widowControl w:val="0"/>
      </w:pPr>
    </w:p>
    <w:p w:rsidR="0077543D" w:rsidRDefault="00E67E26" w:rsidP="0077543D">
      <w:pPr>
        <w:widowControl w:val="0"/>
      </w:pPr>
      <w:hyperlink r:id="rId9" w:history="1">
        <w:r w:rsidR="0077543D">
          <w:rPr>
            <w:rStyle w:val="Hyperlink"/>
          </w:rPr>
          <w:t>12/2/2015</w:t>
        </w:r>
      </w:hyperlink>
    </w:p>
    <w:p w:rsidR="0077543D" w:rsidRDefault="0077543D" w:rsidP="0077543D"/>
    <w:p w:rsidR="0077543D" w:rsidRDefault="0077543D" w:rsidP="0077543D">
      <w:pPr>
        <w:sectPr w:rsidR="0077543D" w:rsidSect="007754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512D" w:rsidRPr="00522CE0" w:rsidRDefault="006A5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A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1AB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627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C87B6E">
        <w:rPr>
          <w:rFonts w:eastAsia="Times New Roman"/>
        </w:rPr>
        <w:noBreakHyphen/>
      </w:r>
      <w:r>
        <w:rPr>
          <w:rFonts w:eastAsia="Times New Roman"/>
        </w:rPr>
        <w:t>3</w:t>
      </w:r>
      <w:r w:rsidR="00C87B6E">
        <w:rPr>
          <w:rFonts w:eastAsia="Times New Roman"/>
        </w:rPr>
        <w:noBreakHyphen/>
      </w:r>
      <w:r>
        <w:rPr>
          <w:rFonts w:eastAsia="Times New Roman"/>
        </w:rPr>
        <w:t>600(B) OF THE 1976 CODE, RELATING TO ASSAULT AND BATTERY, TO ADD THAT ASSAULT AND BATTERY OF A HIGH AND AGGRAVATED NATURE OCCURS WHEN A PERSON INJURES A FEDERAL, STATE, OR LOCAL LAW ENFORCEMENT OFFICER OR CORRECTIONS OFFICER IN THE DISCHARGE OF OR BECAUSE OF THEIR OFFICIAL DUTIES.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1AB7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61AB7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AB7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82CC8">
        <w:rPr>
          <w:rFonts w:eastAsia="Times New Roman"/>
        </w:rPr>
        <w:t>Section 16</w:t>
      </w:r>
      <w:r w:rsidR="00C87B6E">
        <w:rPr>
          <w:rFonts w:eastAsia="Times New Roman"/>
        </w:rPr>
        <w:noBreakHyphen/>
      </w:r>
      <w:r w:rsidR="00C82CC8">
        <w:rPr>
          <w:rFonts w:eastAsia="Times New Roman"/>
        </w:rPr>
        <w:t>3</w:t>
      </w:r>
      <w:r w:rsidR="00C87B6E">
        <w:rPr>
          <w:rFonts w:eastAsia="Times New Roman"/>
        </w:rPr>
        <w:noBreakHyphen/>
      </w:r>
      <w:r w:rsidR="00C82CC8">
        <w:rPr>
          <w:rFonts w:eastAsia="Times New Roman"/>
        </w:rPr>
        <w:t>600(B) of the 1976 Code is amended to read:</w:t>
      </w:r>
    </w:p>
    <w:p w:rsidR="00A26F60" w:rsidRDefault="00A26F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CC8" w:rsidRDefault="00C82CC8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="00C87B6E">
        <w:t>(B)(1)</w:t>
      </w:r>
      <w:r w:rsidR="00C87B6E">
        <w:tab/>
      </w:r>
      <w:r w:rsidRPr="00B62D8C">
        <w:t>A person commits the offense of assault and battery of a high and aggravated nature if the person unlawfully injures another person, and:</w:t>
      </w:r>
    </w:p>
    <w:p w:rsidR="00C82CC8" w:rsidRDefault="00C87B6E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  <w:t>(a)</w:t>
      </w:r>
      <w:r>
        <w:tab/>
      </w:r>
      <w:r w:rsidR="00C82CC8" w:rsidRPr="00B62D8C">
        <w:t xml:space="preserve">great bodily injury to another person results; </w:t>
      </w:r>
      <w:r w:rsidR="00C82CC8" w:rsidRPr="00C82CC8">
        <w:rPr>
          <w:strike/>
        </w:rPr>
        <w:t>or</w:t>
      </w:r>
    </w:p>
    <w:p w:rsidR="00C82CC8" w:rsidRDefault="00C87B6E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>
        <w:tab/>
        <w:t>(b)</w:t>
      </w:r>
      <w:r>
        <w:tab/>
      </w:r>
      <w:r w:rsidR="00C82CC8" w:rsidRPr="00B62D8C">
        <w:t>the act is accomplished by means likely to produce death or great bodily injury</w:t>
      </w:r>
      <w:r w:rsidR="00C82CC8">
        <w:rPr>
          <w:u w:val="single"/>
        </w:rPr>
        <w:t>;</w:t>
      </w:r>
      <w:r w:rsidR="00C82CC8" w:rsidRPr="00C82CC8">
        <w:rPr>
          <w:strike/>
        </w:rPr>
        <w:t>.</w:t>
      </w:r>
      <w:r w:rsidR="00C82CC8">
        <w:rPr>
          <w:u w:val="single"/>
        </w:rPr>
        <w:t>or</w:t>
      </w:r>
    </w:p>
    <w:p w:rsidR="00C82CC8" w:rsidRPr="00C82CC8" w:rsidRDefault="00C82CC8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</w:r>
      <w:r w:rsidRPr="00C82CC8">
        <w:rPr>
          <w:u w:val="single"/>
        </w:rPr>
        <w:t>(c)</w:t>
      </w:r>
      <w:r w:rsidR="00C87B6E" w:rsidRPr="00C87B6E">
        <w:tab/>
      </w:r>
      <w:r w:rsidRPr="00C82CC8">
        <w:rPr>
          <w:u w:val="single"/>
        </w:rPr>
        <w:t>the person injured is a federal, state, or local law enforcement</w:t>
      </w:r>
      <w:r w:rsidR="00762730">
        <w:rPr>
          <w:u w:val="single"/>
        </w:rPr>
        <w:t xml:space="preserve"> officer or corrections officer</w:t>
      </w:r>
      <w:r w:rsidR="00C87B6E">
        <w:rPr>
          <w:u w:val="single"/>
        </w:rPr>
        <w:t>, including a county or</w:t>
      </w:r>
      <w:r w:rsidRPr="00C82CC8">
        <w:rPr>
          <w:u w:val="single"/>
        </w:rPr>
        <w:t xml:space="preserve"> municipal corrections officer, during or because of the performance of his official duties.</w:t>
      </w:r>
    </w:p>
    <w:p w:rsidR="00A26F60" w:rsidRDefault="00C87B6E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  <w:t>(2)</w:t>
      </w:r>
      <w:r>
        <w:tab/>
      </w:r>
      <w:r w:rsidR="00C82CC8" w:rsidRPr="00B62D8C">
        <w:t>A person who violates this subsection is guilty of a felony, and, upon conviction, must be imprisoned for not more than twenty years.</w:t>
      </w:r>
      <w:r w:rsidR="00762730">
        <w:t>”</w:t>
      </w:r>
    </w:p>
    <w:p w:rsidR="00A61AB7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AB7" w:rsidRPr="00522CE0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82CC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F3250" w:rsidRDefault="00C87B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543D" w:rsidRDefault="0077543D" w:rsidP="0077543D">
      <w:pPr>
        <w:suppressAutoHyphens/>
        <w:jc w:val="both"/>
        <w:rPr>
          <w:rFonts w:eastAsia="Times New Roman"/>
        </w:rPr>
      </w:pPr>
    </w:p>
    <w:sectPr w:rsidR="0077543D" w:rsidSect="007754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F60" w:rsidRDefault="00A26F60" w:rsidP="00522CE0">
      <w:r>
        <w:separator/>
      </w:r>
    </w:p>
  </w:endnote>
  <w:endnote w:type="continuationSeparator" w:id="0">
    <w:p w:rsidR="00A26F60" w:rsidRDefault="00A26F6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A319E4-4633-46C6-BEA9-4F2DB0D69969}"/>
    <w:embedBold r:id="rId2" w:fontKey="{43C27436-2A6D-4673-9983-65E65473FD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674A14-9727-46E5-9B15-99A52CF8C374}"/>
    <w:embedBold r:id="rId4" w:fontKey="{4B09E023-6EEC-4CA0-BB50-E2630323A3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4B922A-33FE-4E65-A808-457DCAE969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43D" w:rsidRPr="006A512D" w:rsidRDefault="0077543D" w:rsidP="006A51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7E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F60" w:rsidRDefault="00A26F60" w:rsidP="00522CE0">
      <w:r>
        <w:separator/>
      </w:r>
    </w:p>
  </w:footnote>
  <w:footnote w:type="continuationSeparator" w:id="0">
    <w:p w:rsidR="00A26F60" w:rsidRDefault="00A26F6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ASSA.EB.KLB"/>
    <w:docVar w:name="CoverAttorneyInitials" w:val="EB"/>
    <w:docVar w:name="CoverAttorneyLastName" w:val="Bender"/>
    <w:docVar w:name="CoverBillType" w:val="b"/>
    <w:docVar w:name="CoverSenator" w:val="KLB"/>
    <w:docVar w:name="dvBillNumber" w:val="925"/>
    <w:docVar w:name="dvBillNumberPrefix" w:val="S. "/>
    <w:docVar w:name="dvOriginalBody" w:val="Senate"/>
    <w:docVar w:name="fulldraftpath" w:val="L:\S-RES\KLB\033ASSA.EB.KLB.DOCX"/>
    <w:docVar w:name="NameofBody" w:val="S"/>
    <w:docVar w:name="vgroup2" w:val="S-RES"/>
  </w:docVars>
  <w:rsids>
    <w:rsidRoot w:val="00A61AB7"/>
    <w:rsid w:val="00035271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1AFF"/>
    <w:rsid w:val="002C1321"/>
    <w:rsid w:val="002C2031"/>
    <w:rsid w:val="002C5896"/>
    <w:rsid w:val="002D3BED"/>
    <w:rsid w:val="00307C2B"/>
    <w:rsid w:val="00315D04"/>
    <w:rsid w:val="00343EAE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90179"/>
    <w:rsid w:val="006A1802"/>
    <w:rsid w:val="006A512D"/>
    <w:rsid w:val="006C74EA"/>
    <w:rsid w:val="00720D40"/>
    <w:rsid w:val="007318D4"/>
    <w:rsid w:val="00762730"/>
    <w:rsid w:val="00765784"/>
    <w:rsid w:val="0077543D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6F60"/>
    <w:rsid w:val="00A4011E"/>
    <w:rsid w:val="00A61AB7"/>
    <w:rsid w:val="00A86015"/>
    <w:rsid w:val="00A9594E"/>
    <w:rsid w:val="00AE59C8"/>
    <w:rsid w:val="00AF3250"/>
    <w:rsid w:val="00B10098"/>
    <w:rsid w:val="00B37CC6"/>
    <w:rsid w:val="00B5790D"/>
    <w:rsid w:val="00B945C5"/>
    <w:rsid w:val="00BA20EA"/>
    <w:rsid w:val="00BB5AFC"/>
    <w:rsid w:val="00BB65EF"/>
    <w:rsid w:val="00BC0A56"/>
    <w:rsid w:val="00C45366"/>
    <w:rsid w:val="00C57023"/>
    <w:rsid w:val="00C74052"/>
    <w:rsid w:val="00C82CC8"/>
    <w:rsid w:val="00C87B6E"/>
    <w:rsid w:val="00CB187A"/>
    <w:rsid w:val="00CC0EC7"/>
    <w:rsid w:val="00D1088B"/>
    <w:rsid w:val="00D14DE6"/>
    <w:rsid w:val="00D156D2"/>
    <w:rsid w:val="00D35486"/>
    <w:rsid w:val="00D50650"/>
    <w:rsid w:val="00D53E29"/>
    <w:rsid w:val="00D86943"/>
    <w:rsid w:val="00D90003"/>
    <w:rsid w:val="00DA47B9"/>
    <w:rsid w:val="00DE5635"/>
    <w:rsid w:val="00E058D3"/>
    <w:rsid w:val="00E2236D"/>
    <w:rsid w:val="00E67E2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977428E5-D575-4CEC-AFE6-6AD9007C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54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25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325</Words>
  <Characters>1855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925: Assault and Battery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2016-12-02T17:20:00Z</dcterms:created>
  <dcterms:modified xsi:type="dcterms:W3CDTF">2016-12-02T17:20:00Z</dcterms:modified>
</cp:coreProperties>
</file>