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07D36" w:rsidRPr="00522CE0" w:rsidRDefault="00107D3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107D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34609A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9C4E5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CONGRATULATE M</w:t>
      </w:r>
      <w:r w:rsidR="00FA72C3">
        <w:rPr>
          <w:rFonts w:eastAsia="Times New Roman"/>
        </w:rPr>
        <w:t>R</w:t>
      </w:r>
      <w:r>
        <w:rPr>
          <w:rFonts w:eastAsia="Times New Roman"/>
        </w:rPr>
        <w:t xml:space="preserve">S. FLORIA EADDY UPON THE OCCASION OF HER ONE HUNDREDTH BIRTHDAY ON FEBRUARY 14, 2016, AND TO WISH HER A JOYOUS BIRTHDAY CELEBRATION AND MANY YEARS OF </w:t>
      </w:r>
      <w:r w:rsidR="00FA72C3">
        <w:rPr>
          <w:rFonts w:eastAsia="Times New Roman"/>
        </w:rPr>
        <w:t xml:space="preserve">CONTINUED </w:t>
      </w:r>
      <w:r>
        <w:rPr>
          <w:rFonts w:eastAsia="Times New Roman"/>
        </w:rPr>
        <w:t>HEALTH AND HAPPINESS.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9C4E5F" w:rsidRDefault="009C4E5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the members of the Senate are pleased to learn that M</w:t>
      </w:r>
      <w:r w:rsidR="00FA72C3">
        <w:rPr>
          <w:rFonts w:eastAsia="Times New Roman"/>
        </w:rPr>
        <w:t>r</w:t>
      </w:r>
      <w:r>
        <w:rPr>
          <w:rFonts w:eastAsia="Times New Roman"/>
        </w:rPr>
        <w:t>s. Floria Eaddy will celebrate her one hundredth birthday on February 14, 2016; and</w:t>
      </w:r>
    </w:p>
    <w:p w:rsidR="009C4E5F" w:rsidRDefault="009C4E5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C4E5F" w:rsidRDefault="009C4E5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born on February 14, 1916 in Johnsonville, South Carolina, M</w:t>
      </w:r>
      <w:r w:rsidR="00FA72C3">
        <w:rPr>
          <w:rFonts w:eastAsia="Times New Roman"/>
        </w:rPr>
        <w:t>r</w:t>
      </w:r>
      <w:r>
        <w:rPr>
          <w:rFonts w:eastAsia="Times New Roman"/>
        </w:rPr>
        <w:t>s. Eaddy is the daughter of the late Wesley Bartell and Ada Stuckey Bartell; and</w:t>
      </w:r>
    </w:p>
    <w:p w:rsidR="009C4E5F" w:rsidRDefault="009C4E5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C4E5F" w:rsidRDefault="009C4E5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M</w:t>
      </w:r>
      <w:r w:rsidR="00FA72C3">
        <w:rPr>
          <w:rFonts w:eastAsia="Times New Roman"/>
        </w:rPr>
        <w:t>r</w:t>
      </w:r>
      <w:r>
        <w:rPr>
          <w:rFonts w:eastAsia="Times New Roman"/>
        </w:rPr>
        <w:t xml:space="preserve">s. Eaddy was raised in Johnsonville. It was there </w:t>
      </w:r>
      <w:r w:rsidR="00FA72C3">
        <w:rPr>
          <w:rFonts w:eastAsia="Times New Roman"/>
        </w:rPr>
        <w:t xml:space="preserve">that </w:t>
      </w:r>
      <w:r>
        <w:rPr>
          <w:rFonts w:eastAsia="Times New Roman"/>
        </w:rPr>
        <w:t xml:space="preserve">she learned many of life’s lessons, </w:t>
      </w:r>
      <w:r w:rsidR="00FA72C3">
        <w:rPr>
          <w:rFonts w:eastAsia="Times New Roman"/>
        </w:rPr>
        <w:t>attended</w:t>
      </w:r>
      <w:r>
        <w:rPr>
          <w:rFonts w:eastAsia="Times New Roman"/>
        </w:rPr>
        <w:t xml:space="preserve"> school, and worked; and</w:t>
      </w:r>
    </w:p>
    <w:p w:rsidR="009C4E5F" w:rsidRDefault="009C4E5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C4E5F" w:rsidRDefault="009C4E5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she and her late husband Willie James Eaddy</w:t>
      </w:r>
      <w:r w:rsidR="00FA72C3">
        <w:rPr>
          <w:rFonts w:eastAsia="Times New Roman"/>
        </w:rPr>
        <w:t xml:space="preserve"> were blessed with</w:t>
      </w:r>
      <w:r>
        <w:rPr>
          <w:rFonts w:eastAsia="Times New Roman"/>
        </w:rPr>
        <w:t xml:space="preserve"> seven children, five of whom are still living. They lived in Pamplico, South Carolina; and</w:t>
      </w:r>
    </w:p>
    <w:p w:rsidR="009C4E5F" w:rsidRDefault="009C4E5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C4E5F" w:rsidRDefault="009C4E5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now at the age of one hundred, M</w:t>
      </w:r>
      <w:r w:rsidR="00FA72C3">
        <w:rPr>
          <w:rFonts w:eastAsia="Times New Roman"/>
        </w:rPr>
        <w:t>r</w:t>
      </w:r>
      <w:r>
        <w:rPr>
          <w:rFonts w:eastAsia="Times New Roman"/>
        </w:rPr>
        <w:t>s. Eaddy shows how much she has learned and is able to teach others about life. She never lets her age stop her from living a productive life; and</w:t>
      </w:r>
    </w:p>
    <w:p w:rsidR="009C4E5F" w:rsidRDefault="009C4E5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C4E5F" w:rsidRDefault="009C4E5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M</w:t>
      </w:r>
      <w:r w:rsidR="00FA72C3">
        <w:rPr>
          <w:rFonts w:eastAsia="Times New Roman"/>
        </w:rPr>
        <w:t>r</w:t>
      </w:r>
      <w:r>
        <w:rPr>
          <w:rFonts w:eastAsia="Times New Roman"/>
        </w:rPr>
        <w:t xml:space="preserve">s. Eaddy is an active </w:t>
      </w:r>
      <w:r w:rsidR="00FA72C3">
        <w:rPr>
          <w:rFonts w:eastAsia="Times New Roman"/>
        </w:rPr>
        <w:t xml:space="preserve">member of Saint Mark AME Church. She sings with </w:t>
      </w:r>
      <w:r>
        <w:rPr>
          <w:rFonts w:eastAsia="Times New Roman"/>
        </w:rPr>
        <w:t>the senior choir and is a member of the Missionary. She is the coordinator for the senior citizen bus group for the Spring Branch Community, and she is a member of Salem United Methodist Church’s senior citizen group; and</w:t>
      </w:r>
    </w:p>
    <w:p w:rsidR="009C4E5F" w:rsidRDefault="009C4E5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C4E5F" w:rsidRDefault="009C4E5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lastRenderedPageBreak/>
        <w:t>Whereas, M</w:t>
      </w:r>
      <w:r w:rsidR="00FA72C3">
        <w:rPr>
          <w:rFonts w:eastAsia="Times New Roman"/>
        </w:rPr>
        <w:t>r</w:t>
      </w:r>
      <w:r>
        <w:rPr>
          <w:rFonts w:eastAsia="Times New Roman"/>
        </w:rPr>
        <w:t>s. Eaddy</w:t>
      </w:r>
      <w:r w:rsidR="00FA72C3">
        <w:rPr>
          <w:rFonts w:eastAsia="Times New Roman"/>
        </w:rPr>
        <w:t xml:space="preserve"> still</w:t>
      </w:r>
      <w:r>
        <w:rPr>
          <w:rFonts w:eastAsia="Times New Roman"/>
        </w:rPr>
        <w:t xml:space="preserve"> enjoys farming, gardening, sewing, quilting, cooking, and caregiving. </w:t>
      </w:r>
      <w:r w:rsidR="00FA72C3">
        <w:rPr>
          <w:rFonts w:eastAsia="Times New Roman"/>
        </w:rPr>
        <w:t xml:space="preserve">She is a wonderful quilter and is part of a quilting club. Mrs. Eaddy </w:t>
      </w:r>
      <w:r>
        <w:rPr>
          <w:rFonts w:eastAsia="Times New Roman"/>
        </w:rPr>
        <w:t>cooks dinner for her family every Sunday</w:t>
      </w:r>
      <w:r w:rsidR="00FA72C3">
        <w:rPr>
          <w:rFonts w:eastAsia="Times New Roman"/>
        </w:rPr>
        <w:t xml:space="preserve"> and </w:t>
      </w:r>
      <w:r>
        <w:rPr>
          <w:rFonts w:eastAsia="Times New Roman"/>
        </w:rPr>
        <w:t xml:space="preserve">takes time to check on the sick and elderly </w:t>
      </w:r>
      <w:r w:rsidR="00FA72C3">
        <w:rPr>
          <w:rFonts w:eastAsia="Times New Roman"/>
        </w:rPr>
        <w:t>of the surrounding communities.</w:t>
      </w:r>
      <w:r>
        <w:rPr>
          <w:rFonts w:eastAsia="Times New Roman"/>
        </w:rPr>
        <w:t xml:space="preserve"> She is also a</w:t>
      </w:r>
      <w:r w:rsidR="00FA72C3">
        <w:rPr>
          <w:rFonts w:eastAsia="Times New Roman"/>
        </w:rPr>
        <w:t>n</w:t>
      </w:r>
      <w:r>
        <w:rPr>
          <w:rFonts w:eastAsia="Times New Roman"/>
        </w:rPr>
        <w:t xml:space="preserve"> active member of the Order of the Eastern Star; and</w:t>
      </w:r>
    </w:p>
    <w:p w:rsidR="009C4E5F" w:rsidRDefault="009C4E5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4609A" w:rsidRDefault="009C4E5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FA72C3">
        <w:rPr>
          <w:rFonts w:eastAsia="Times New Roman"/>
        </w:rPr>
        <w:t xml:space="preserve">Mrs. Eaddy is loved by her many friends and family members. She still lives an active, productive life. She has been blessed with a life filled with wisdom, love, and honor. </w:t>
      </w:r>
      <w:r w:rsidR="0034609A">
        <w:rPr>
          <w:rFonts w:eastAsia="Times New Roman"/>
        </w:rPr>
        <w:t>Now, therefore,</w:t>
      </w:r>
    </w:p>
    <w:p w:rsidR="0034609A" w:rsidRDefault="0034609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A72C3" w:rsidRDefault="0034609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34609A" w:rsidRDefault="0034609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4609A" w:rsidRDefault="0034609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FA72C3">
        <w:rPr>
          <w:rFonts w:eastAsia="Times New Roman"/>
        </w:rPr>
        <w:t>the members of the Senate, by this resolution, congratulate Mrs. Floria Eaddy upon the occasion of her one hundredth birthday on February 14, 2016, and wish her a joyous birthday celebration and many years of continued health and happiness</w:t>
      </w:r>
      <w:r>
        <w:rPr>
          <w:rFonts w:eastAsia="Times New Roman"/>
        </w:rPr>
        <w:t>.</w:t>
      </w:r>
    </w:p>
    <w:p w:rsidR="0034609A" w:rsidRDefault="0034609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4609A" w:rsidRPr="00522CE0" w:rsidRDefault="0034609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forwarded to </w:t>
      </w:r>
      <w:r w:rsidR="00FA72C3">
        <w:rPr>
          <w:rFonts w:eastAsia="Times New Roman"/>
        </w:rPr>
        <w:t>Mrs. Floria Eaddy</w:t>
      </w:r>
      <w:r>
        <w:rPr>
          <w:rFonts w:eastAsia="Times New Roman"/>
        </w:rPr>
        <w:t>.</w:t>
      </w:r>
    </w:p>
    <w:p w:rsidR="00875E70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107D36" w:rsidRDefault="00107D36" w:rsidP="00107D36">
      <w:pPr>
        <w:suppressAutoHyphens/>
        <w:jc w:val="both"/>
        <w:rPr>
          <w:rFonts w:eastAsia="Times New Roman"/>
        </w:rPr>
      </w:pPr>
    </w:p>
    <w:sectPr w:rsidR="00107D36" w:rsidSect="00107D36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4609A" w:rsidRDefault="0034609A" w:rsidP="00522CE0">
      <w:r>
        <w:separator/>
      </w:r>
    </w:p>
  </w:endnote>
  <w:endnote w:type="continuationSeparator" w:id="0">
    <w:p w:rsidR="0034609A" w:rsidRDefault="0034609A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2821A48-2D6D-4DD3-833B-CF21391E4B15}"/>
    <w:embedBold r:id="rId2" w:fontKey="{C3B25F6D-4649-4094-A2A4-A7DBBB470DE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32ED03C5-0EF2-475C-8A44-207743685D9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B14FC715-91CD-468B-BF44-639AE3DE732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75E70" w:rsidRPr="00107D36" w:rsidRDefault="00107D36" w:rsidP="00107D3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[1025]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4609A" w:rsidRDefault="0034609A" w:rsidP="00522CE0">
      <w:r>
        <w:separator/>
      </w:r>
    </w:p>
  </w:footnote>
  <w:footnote w:type="continuationSeparator" w:id="0">
    <w:p w:rsidR="0034609A" w:rsidRDefault="0034609A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5FLOR.KMM.KMW"/>
    <w:docVar w:name="CoverAttorneyInitials" w:val="KMM"/>
    <w:docVar w:name="CoverAttorneyLastName" w:val="Moffitt"/>
    <w:docVar w:name="CoverBillType" w:val="r"/>
    <w:docVar w:name="CoverSenator" w:val="KMW"/>
    <w:docVar w:name="dvBillNumber" w:val="1025"/>
    <w:docVar w:name="dvBillNumberPrefix" w:val="S. "/>
    <w:docVar w:name="dvOriginalBody" w:val="Senate"/>
    <w:docVar w:name="fulldraftpath" w:val="L:\S-RES\KMW\005FLOR.KMM.KMW.DOCX"/>
    <w:docVar w:name="NameofBody" w:val="S"/>
    <w:docVar w:name="vgroup2" w:val="S-RES"/>
  </w:docVars>
  <w:rsids>
    <w:rsidRoot w:val="0034609A"/>
    <w:rsid w:val="00042AC1"/>
    <w:rsid w:val="00046516"/>
    <w:rsid w:val="0007601D"/>
    <w:rsid w:val="000B0720"/>
    <w:rsid w:val="000B5EAF"/>
    <w:rsid w:val="00107D36"/>
    <w:rsid w:val="001315B2"/>
    <w:rsid w:val="00170561"/>
    <w:rsid w:val="00186AC9"/>
    <w:rsid w:val="00197DF1"/>
    <w:rsid w:val="001B3DD9"/>
    <w:rsid w:val="001B7E5D"/>
    <w:rsid w:val="001D3BAC"/>
    <w:rsid w:val="001E3FA5"/>
    <w:rsid w:val="00216025"/>
    <w:rsid w:val="00245C4E"/>
    <w:rsid w:val="002C1321"/>
    <w:rsid w:val="002C2031"/>
    <w:rsid w:val="002C5896"/>
    <w:rsid w:val="002D3BED"/>
    <w:rsid w:val="00307C2B"/>
    <w:rsid w:val="00315D04"/>
    <w:rsid w:val="0034609A"/>
    <w:rsid w:val="00383247"/>
    <w:rsid w:val="003D6E2B"/>
    <w:rsid w:val="003E7597"/>
    <w:rsid w:val="0044020F"/>
    <w:rsid w:val="00450668"/>
    <w:rsid w:val="004813A2"/>
    <w:rsid w:val="004952FA"/>
    <w:rsid w:val="004B6A22"/>
    <w:rsid w:val="004D7F37"/>
    <w:rsid w:val="00522CE0"/>
    <w:rsid w:val="00565148"/>
    <w:rsid w:val="00570403"/>
    <w:rsid w:val="00593361"/>
    <w:rsid w:val="005A413B"/>
    <w:rsid w:val="005A5017"/>
    <w:rsid w:val="005A648C"/>
    <w:rsid w:val="005B52CF"/>
    <w:rsid w:val="005F1745"/>
    <w:rsid w:val="00621A5D"/>
    <w:rsid w:val="006A1802"/>
    <w:rsid w:val="006C74EA"/>
    <w:rsid w:val="00720D40"/>
    <w:rsid w:val="00724F5F"/>
    <w:rsid w:val="007318D4"/>
    <w:rsid w:val="00765784"/>
    <w:rsid w:val="007A4390"/>
    <w:rsid w:val="007E5CB7"/>
    <w:rsid w:val="008314D2"/>
    <w:rsid w:val="00875E70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9C4E5F"/>
    <w:rsid w:val="00A02011"/>
    <w:rsid w:val="00A4011E"/>
    <w:rsid w:val="00A86015"/>
    <w:rsid w:val="00A9594E"/>
    <w:rsid w:val="00AC5BD8"/>
    <w:rsid w:val="00AE59C8"/>
    <w:rsid w:val="00B10098"/>
    <w:rsid w:val="00B5790D"/>
    <w:rsid w:val="00B945C5"/>
    <w:rsid w:val="00BA20EA"/>
    <w:rsid w:val="00BB5AFC"/>
    <w:rsid w:val="00BC0A56"/>
    <w:rsid w:val="00C45366"/>
    <w:rsid w:val="00C57023"/>
    <w:rsid w:val="00C74052"/>
    <w:rsid w:val="00CB187A"/>
    <w:rsid w:val="00CC0EC7"/>
    <w:rsid w:val="00D1088B"/>
    <w:rsid w:val="00D14DE6"/>
    <w:rsid w:val="00D156D2"/>
    <w:rsid w:val="00D35486"/>
    <w:rsid w:val="00D53E29"/>
    <w:rsid w:val="00D86943"/>
    <w:rsid w:val="00DA47B9"/>
    <w:rsid w:val="00DE5635"/>
    <w:rsid w:val="00E058D3"/>
    <w:rsid w:val="00E2236D"/>
    <w:rsid w:val="00E76AD9"/>
    <w:rsid w:val="00E91E2F"/>
    <w:rsid w:val="00EA3546"/>
    <w:rsid w:val="00EB47AE"/>
    <w:rsid w:val="00EC34E1"/>
    <w:rsid w:val="00F0234A"/>
    <w:rsid w:val="00F05CF2"/>
    <w:rsid w:val="00F51241"/>
    <w:rsid w:val="00F523EF"/>
    <w:rsid w:val="00F52959"/>
    <w:rsid w:val="00F55884"/>
    <w:rsid w:val="00FA72C3"/>
    <w:rsid w:val="00FB7F01"/>
    <w:rsid w:val="00FC0D3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docId w15:val="{2FDA64A0-7B6C-4A3D-82B1-B8DF871AA2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6A871134.dotm</Template>
  <TotalTime>0</TotalTime>
  <Pages>2</Pages>
  <Words>385</Words>
  <Characters>1852</Characters>
  <Application>Microsoft Office Word</Application>
  <DocSecurity>0</DocSecurity>
  <Lines>63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2222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1025 Text of Previous Version (Jan. 26, 2016) - South Carolina Legislature Online</dc:title>
  <dc:subject/>
  <dc:creator>Jill Holt</dc:creator>
  <cp:keywords/>
  <dc:description/>
  <cp:lastModifiedBy>N Cumfer</cp:lastModifiedBy>
  <cp:revision>2</cp:revision>
  <dcterms:created xsi:type="dcterms:W3CDTF">2016-01-26T17:31:00Z</dcterms:created>
  <dcterms:modified xsi:type="dcterms:W3CDTF">2016-01-26T17:31:00Z</dcterms:modified>
</cp:coreProperties>
</file>