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77F" w:rsidRDefault="00A0377F"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5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0AA">
        <w:rPr>
          <w:color w:val="000000" w:themeColor="text1"/>
          <w:u w:color="000000" w:themeColor="text1"/>
        </w:rPr>
        <w:t xml:space="preserve">TO RECOGNIZE AND WELCOME THE </w:t>
      </w:r>
      <w:r>
        <w:rPr>
          <w:color w:val="000000" w:themeColor="text1"/>
          <w:u w:color="000000" w:themeColor="text1"/>
        </w:rPr>
        <w:t xml:space="preserve">MEMBERS OF THE </w:t>
      </w:r>
      <w:r w:rsidRPr="006B00AA">
        <w:rPr>
          <w:color w:val="000000" w:themeColor="text1"/>
          <w:u w:color="000000" w:themeColor="text1"/>
        </w:rPr>
        <w:t xml:space="preserve">SWEDISH COMMITTEE ON THE CONSTITUTION AND </w:t>
      </w:r>
      <w:r>
        <w:rPr>
          <w:color w:val="000000" w:themeColor="text1"/>
          <w:u w:color="000000" w:themeColor="text1"/>
        </w:rPr>
        <w:t xml:space="preserve">TO </w:t>
      </w:r>
      <w:r w:rsidRPr="006B00AA">
        <w:rPr>
          <w:color w:val="000000" w:themeColor="text1"/>
          <w:u w:color="000000" w:themeColor="text1"/>
        </w:rPr>
        <w:t>WISH THEM AN ENJOYABLE AND INFORMATIVE STAY 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FDE" w:rsidRPr="006B00AA" w:rsidRDefault="002C1519"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6FDE" w:rsidRPr="006B00AA">
        <w:rPr>
          <w:color w:val="000000" w:themeColor="text1"/>
          <w:u w:color="000000" w:themeColor="text1"/>
        </w:rPr>
        <w:t>the members of the Senate of the State of South Carolina are pleased to welcome members of the Swedish Riksdag to the Palm</w:t>
      </w:r>
      <w:r w:rsidR="002A58F2">
        <w:rPr>
          <w:color w:val="000000" w:themeColor="text1"/>
          <w:u w:color="000000" w:themeColor="text1"/>
        </w:rPr>
        <w:t>etto State as they examine our st</w:t>
      </w:r>
      <w:r w:rsidR="00876FDE" w:rsidRPr="006B00AA">
        <w:rPr>
          <w:color w:val="000000" w:themeColor="text1"/>
          <w:u w:color="000000" w:themeColor="text1"/>
        </w:rPr>
        <w:t>ate</w:t>
      </w:r>
      <w:r w:rsidR="002A58F2" w:rsidRPr="002A58F2">
        <w:rPr>
          <w:color w:val="000000" w:themeColor="text1"/>
          <w:u w:color="000000" w:themeColor="text1"/>
        </w:rPr>
        <w:t>’</w:t>
      </w:r>
      <w:r w:rsidR="00876FDE" w:rsidRPr="006B00AA">
        <w:rPr>
          <w:color w:val="000000" w:themeColor="text1"/>
          <w:u w:color="000000" w:themeColor="text1"/>
        </w:rPr>
        <w:t>s legislative and judicial processes;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Palmetto State enjoys substantial investment and job creation by Swedish companies, and the Senate appreciates this important visit by members of the Swedish Riksdag;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Riksdag is the national legislature and supreme decision making body of Sweden; and </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members of the Swedish Committee on the Constitution prepare matters concerning the Constitution and the Riksdag Act and other matters concerning legislation of a constitutional and general administrative nature;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Committee on the Constitution also prepares matters regarding freedom of expression, formation of public opinion, freedom of worship</w:t>
      </w:r>
      <w:r>
        <w:rPr>
          <w:color w:val="000000" w:themeColor="text1"/>
          <w:u w:color="000000" w:themeColor="text1"/>
        </w:rPr>
        <w:t>,</w:t>
      </w:r>
      <w:r w:rsidRPr="006B00AA">
        <w:rPr>
          <w:color w:val="000000" w:themeColor="text1"/>
          <w:u w:color="000000" w:themeColor="text1"/>
        </w:rPr>
        <w:t xml:space="preserve"> and financial support for the press and the political parties;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519"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Whereas, during its visit to South Carolina, the Committee on the Constitution would like to discuss and gain a greater insight into various issues included in the Committee</w:t>
      </w:r>
      <w:r w:rsidR="002A58F2" w:rsidRPr="002A58F2">
        <w:rPr>
          <w:color w:val="000000" w:themeColor="text1"/>
          <w:u w:color="000000" w:themeColor="text1"/>
        </w:rPr>
        <w:t>’</w:t>
      </w:r>
      <w:r w:rsidRPr="006B00AA">
        <w:rPr>
          <w:color w:val="000000" w:themeColor="text1"/>
          <w:u w:color="000000" w:themeColor="text1"/>
        </w:rPr>
        <w:t>s area of responsibilities</w:t>
      </w:r>
      <w:r w:rsidR="002C1519">
        <w:t>.  Now, therefore,</w:t>
      </w: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DE" w:rsidRPr="006B00AA" w:rsidRDefault="002C1519"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76FDE">
        <w:t>t</w:t>
      </w:r>
      <w:r w:rsidR="00876FDE" w:rsidRPr="006B00AA">
        <w:rPr>
          <w:color w:val="000000" w:themeColor="text1"/>
          <w:u w:color="000000" w:themeColor="text1"/>
        </w:rPr>
        <w:t>he members of the Senate of the State of South Carolina, by this resolution, recognize and welcome the members of the Swedish Committee on the Constitution and wish them an enjoyable and informative stay in the Palmetto State.</w:t>
      </w:r>
    </w:p>
    <w:p w:rsidR="00876FDE"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1519"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Be it further resolved that a copy of this resolution be forwarded to the Swedish Delegation.</w:t>
      </w:r>
    </w:p>
    <w:p w:rsidR="002D138B" w:rsidRDefault="002A58F2" w:rsidP="00ED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77F" w:rsidRDefault="00A0377F" w:rsidP="00A0377F">
      <w:pPr>
        <w:suppressAutoHyphens/>
      </w:pPr>
    </w:p>
    <w:sectPr w:rsidR="00A0377F" w:rsidSect="00A037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FDE" w:rsidRDefault="00876FDE" w:rsidP="009F0C77">
      <w:r>
        <w:separator/>
      </w:r>
    </w:p>
  </w:endnote>
  <w:endnote w:type="continuationSeparator" w:id="0">
    <w:p w:rsidR="00876FDE" w:rsidRDefault="00876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916B48-7F01-4D8A-BFE5-41A65DB7B968}"/>
    <w:embedBold r:id="rId2" w:fontKey="{AEEF5629-61F1-4021-A535-70EA0ED5BB79}"/>
  </w:font>
  <w:font w:name="Calibri">
    <w:panose1 w:val="020F0502020204030204"/>
    <w:charset w:val="00"/>
    <w:family w:val="swiss"/>
    <w:pitch w:val="variable"/>
    <w:sig w:usb0="E00002FF" w:usb1="4000ACFF" w:usb2="00000001" w:usb3="00000000" w:csb0="0000019F" w:csb1="00000000"/>
    <w:embedRegular r:id="rId3" w:fontKey="{B1E088F6-67E5-4517-8E12-DADABFF32F6B}"/>
  </w:font>
  <w:font w:name="Segoe UI">
    <w:panose1 w:val="020B0502040204020203"/>
    <w:charset w:val="00"/>
    <w:family w:val="swiss"/>
    <w:pitch w:val="variable"/>
    <w:sig w:usb0="E10022FF" w:usb1="C000E47F" w:usb2="00000029" w:usb3="00000000" w:csb0="000001DF" w:csb1="00000000"/>
    <w:embedRegular r:id="rId4" w:fontKey="{D28DBABB-192F-4E2F-BA42-22B28A568398}"/>
  </w:font>
  <w:font w:name="Cambria">
    <w:panose1 w:val="02040503050406030204"/>
    <w:charset w:val="00"/>
    <w:family w:val="roman"/>
    <w:pitch w:val="variable"/>
    <w:sig w:usb0="E00002FF" w:usb1="400004FF" w:usb2="00000000" w:usb3="00000000" w:csb0="0000019F" w:csb1="00000000"/>
    <w:embedRegular r:id="rId5" w:fontKey="{B7340B72-EC96-41E9-AE78-F5337FEED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8B" w:rsidRPr="00A0377F" w:rsidRDefault="00A0377F" w:rsidP="00A0377F">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FDE" w:rsidRDefault="00876FDE" w:rsidP="009F0C77">
      <w:r>
        <w:separator/>
      </w:r>
    </w:p>
  </w:footnote>
  <w:footnote w:type="continuationSeparator" w:id="0">
    <w:p w:rsidR="00876FDE" w:rsidRDefault="00876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24CZ16"/>
    <w:docVar w:name="CoverBillType" w:val="r"/>
    <w:docVar w:name="docpath" w:val="L:\Council\bills\GM\24624CZ16.DOCX"/>
    <w:docVar w:name="dvBillNumber" w:val="1084"/>
    <w:docVar w:name="dvBillNumberPrefix" w:val="S. "/>
    <w:docVar w:name="dvOriginalBody" w:val="Senate"/>
    <w:docVar w:name="dvSteno" w:val="GM"/>
    <w:docVar w:name="NameofBody" w:val="s"/>
    <w:docVar w:name="vgroup2" w:val="Council"/>
  </w:docVars>
  <w:rsids>
    <w:rsidRoot w:val="002C1519"/>
    <w:rsid w:val="00026C9A"/>
    <w:rsid w:val="000965A1"/>
    <w:rsid w:val="000B7E01"/>
    <w:rsid w:val="000E1785"/>
    <w:rsid w:val="000F39F2"/>
    <w:rsid w:val="001023A4"/>
    <w:rsid w:val="0010776B"/>
    <w:rsid w:val="00133E66"/>
    <w:rsid w:val="00134ACF"/>
    <w:rsid w:val="00144E15"/>
    <w:rsid w:val="001A496A"/>
    <w:rsid w:val="001A4A62"/>
    <w:rsid w:val="001A681E"/>
    <w:rsid w:val="001D08F2"/>
    <w:rsid w:val="002037CA"/>
    <w:rsid w:val="002047A2"/>
    <w:rsid w:val="002321B6"/>
    <w:rsid w:val="0023696B"/>
    <w:rsid w:val="00250967"/>
    <w:rsid w:val="002759C5"/>
    <w:rsid w:val="00277DEE"/>
    <w:rsid w:val="00280D88"/>
    <w:rsid w:val="00294ABE"/>
    <w:rsid w:val="002A3EB4"/>
    <w:rsid w:val="002A58F2"/>
    <w:rsid w:val="002C1519"/>
    <w:rsid w:val="002D138B"/>
    <w:rsid w:val="00315B0D"/>
    <w:rsid w:val="00325348"/>
    <w:rsid w:val="00353203"/>
    <w:rsid w:val="00393688"/>
    <w:rsid w:val="003D411E"/>
    <w:rsid w:val="003E3C1E"/>
    <w:rsid w:val="003E6148"/>
    <w:rsid w:val="00400EAA"/>
    <w:rsid w:val="00412AE6"/>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FDE"/>
    <w:rsid w:val="008F4429"/>
    <w:rsid w:val="00932670"/>
    <w:rsid w:val="009352BB"/>
    <w:rsid w:val="00990668"/>
    <w:rsid w:val="009B397B"/>
    <w:rsid w:val="009F0C77"/>
    <w:rsid w:val="009F4DD1"/>
    <w:rsid w:val="00A0377F"/>
    <w:rsid w:val="00A64E80"/>
    <w:rsid w:val="00A741D9"/>
    <w:rsid w:val="00A9741D"/>
    <w:rsid w:val="00AD4B17"/>
    <w:rsid w:val="00AD699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2270"/>
    <w:rsid w:val="00EF3EEE"/>
    <w:rsid w:val="00F149A7"/>
    <w:rsid w:val="00F15A0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CC4F5-C0D0-45B6-BC10-3D2F8F5C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6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F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19F17-678B-4663-8AE5-51E8DB882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91ABFDEC.dotm</Template>
  <TotalTime>0</TotalTime>
  <Pages>2</Pages>
  <Words>265</Words>
  <Characters>1433</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1084 Text of Previous Version (Feb. 16, 2016) - South Carolina Legislature Online</dc:title>
  <dc:subject/>
  <dc:creator>Gail Pinckney Moore</dc:creator>
  <cp:keywords/>
  <dc:description/>
  <cp:lastModifiedBy>N Cumfer</cp:lastModifiedBy>
  <cp:revision>2</cp:revision>
  <cp:lastPrinted>2016-02-16T16:56:00Z</cp:lastPrinted>
  <dcterms:created xsi:type="dcterms:W3CDTF">2016-02-16T17:24:00Z</dcterms:created>
  <dcterms:modified xsi:type="dcterms:W3CDTF">2016-02-16T17:24:00Z</dcterms:modified>
</cp:coreProperties>
</file>