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3825" w:rsidRDefault="0096382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3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7515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1DA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OFFICE OF STATE FIRE MARSHAL, RELATING TO EXPLOSIVES, DESIGNATED AS REGULATION DOCUMENT NUMBER 4617, PURSUANT TO THE PROVISIONS OF ARTICLE 1, CHAPTER 23, TITLE 1 OF THE 1976 CODE.</w:t>
      </w:r>
    </w:p>
    <w:p w:rsidR="00A77515" w:rsidRDefault="00A7751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515" w:rsidRDefault="00A7751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77515" w:rsidRDefault="00A7751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515" w:rsidRDefault="00A7751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Office of State Fire Marshal, relating to Explosives, designated as Regulation Document Number 4617, and submitted to the General Assembly pursuant to the provisions of Article 1, Chapter 23, Title 1 of the 1976 Code, are approved.</w:t>
      </w:r>
    </w:p>
    <w:p w:rsidR="00A77515" w:rsidRDefault="00A7751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515" w:rsidRDefault="00A7751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B1DAC">
        <w:t>2</w:t>
      </w:r>
      <w:r>
        <w:t>.</w:t>
      </w:r>
      <w:r>
        <w:tab/>
        <w:t>This joint resolution takes effect upon approval by the Governor.</w:t>
      </w:r>
    </w:p>
    <w:p w:rsidR="00A77515" w:rsidRDefault="00A77515" w:rsidP="00A77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A77515" w:rsidRDefault="00A77515" w:rsidP="00A77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A77515" w:rsidRDefault="00A77515" w:rsidP="00A77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A77515" w:rsidRDefault="00A77515" w:rsidP="00A77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A77515" w:rsidRPr="00527ADE" w:rsidRDefault="00A77515" w:rsidP="00A77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27ADE">
        <w:t>The Office of State Fire Marshal proposes to eliminate redundant and unnecessary provisions of the regulations; update, correct, and/or otherwise improve by amending the remaining existing regulations; use a standardized format for all regulations; and to make the current regulations compatible with current federal and state statutes.</w:t>
      </w:r>
    </w:p>
    <w:p w:rsidR="00A77515" w:rsidRPr="00527ADE" w:rsidRDefault="00A77515" w:rsidP="00A77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77515" w:rsidRPr="00527ADE" w:rsidRDefault="00A77515" w:rsidP="00A77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27ADE">
        <w:t xml:space="preserve">A Notice of Drafting was published in the </w:t>
      </w:r>
      <w:r w:rsidRPr="00527ADE">
        <w:rPr>
          <w:i/>
        </w:rPr>
        <w:t>State Register</w:t>
      </w:r>
      <w:r w:rsidRPr="00527ADE">
        <w:t xml:space="preserve"> on September 25, 2015.</w:t>
      </w:r>
    </w:p>
    <w:p w:rsidR="00F77DC6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63825" w:rsidRDefault="00963825" w:rsidP="00963825">
      <w:pPr>
        <w:suppressAutoHyphens/>
      </w:pPr>
    </w:p>
    <w:sectPr w:rsidR="00963825" w:rsidSect="0096382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7515" w:rsidRDefault="00A77515" w:rsidP="009F0C77">
      <w:r>
        <w:separator/>
      </w:r>
    </w:p>
  </w:endnote>
  <w:endnote w:type="continuationSeparator" w:id="0">
    <w:p w:rsidR="00A77515" w:rsidRDefault="00A775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E8F606-6978-4FD1-BBB4-07AA21969B01}"/>
    <w:embedBold r:id="rId2" w:fontKey="{0B85FC70-420C-4D8B-80DF-57CC26F24A06}"/>
    <w:embedItalic r:id="rId3" w:fontKey="{0ECDFABD-D0E0-4F3F-86A9-0F961BD73D6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00F5901F-0218-49FD-BA36-8D3A6A77F11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BC8F5B9A-96AC-49A2-90E9-EFACD78454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86D1E31-6205-458D-BDFA-27FEED499A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DC6" w:rsidRPr="00963825" w:rsidRDefault="00963825" w:rsidP="009638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7515" w:rsidRDefault="00A77515" w:rsidP="009F0C77">
      <w:r>
        <w:separator/>
      </w:r>
    </w:p>
  </w:footnote>
  <w:footnote w:type="continuationSeparator" w:id="0">
    <w:p w:rsidR="00A77515" w:rsidRDefault="00A775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98CZ16"/>
    <w:docVar w:name="CoverBillType" w:val="a"/>
    <w:docVar w:name="docpath" w:val="L:\Council\bills\DBS\31298CZ16.DOCX"/>
    <w:docVar w:name="dvBillNumber" w:val="1132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A77515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353E4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63825"/>
    <w:rsid w:val="00990668"/>
    <w:rsid w:val="009B397B"/>
    <w:rsid w:val="009F0C77"/>
    <w:rsid w:val="009F4DD1"/>
    <w:rsid w:val="00A64E80"/>
    <w:rsid w:val="00A741D9"/>
    <w:rsid w:val="00A77515"/>
    <w:rsid w:val="00A9741D"/>
    <w:rsid w:val="00AD4B17"/>
    <w:rsid w:val="00B26FA6"/>
    <w:rsid w:val="00B741CB"/>
    <w:rsid w:val="00B934F3"/>
    <w:rsid w:val="00BB6347"/>
    <w:rsid w:val="00BC4E41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1DAC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77DC6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1B71A7-B792-4B70-8B51-263884F98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1D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DA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62322A-DCB2-4F6A-95CC-C465E020B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C77F943C.dotm</Template>
  <TotalTime>0</TotalTime>
  <Pages>2</Pages>
  <Words>190</Words>
  <Characters>1035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1132 Text of Previous Version (Mar. 1, 2016) - South Carolina Legislature Online</dc:title>
  <dc:subject/>
  <dc:creator>DeirdreBrevardSmith</dc:creator>
  <cp:keywords/>
  <dc:description/>
  <cp:lastModifiedBy>N Cumfer</cp:lastModifiedBy>
  <cp:revision>2</cp:revision>
  <cp:lastPrinted>2016-02-25T16:28:00Z</cp:lastPrinted>
  <dcterms:created xsi:type="dcterms:W3CDTF">2016-03-01T15:23:00Z</dcterms:created>
  <dcterms:modified xsi:type="dcterms:W3CDTF">2016-03-01T15:23:00Z</dcterms:modified>
</cp:coreProperties>
</file>