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5543F" w:rsidRDefault="00E5543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E5543F" w:rsidRDefault="00E5543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29, 2016</w:t>
      </w:r>
    </w:p>
    <w:p w:rsidR="00E5543F" w:rsidRDefault="00E5543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543F" w:rsidRPr="00E5543F" w:rsidRDefault="00E5543F" w:rsidP="00E5543F">
      <w:pPr>
        <w:tabs>
          <w:tab w:val="right" w:pos="5933"/>
        </w:tabs>
        <w:suppressAutoHyphens/>
      </w:pPr>
      <w:r>
        <w:tab/>
      </w:r>
      <w:r>
        <w:rPr>
          <w:b/>
          <w:sz w:val="36"/>
        </w:rPr>
        <w:t>S. 1193</w:t>
      </w:r>
    </w:p>
    <w:p w:rsidR="00E5543F" w:rsidRDefault="00E5543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543F" w:rsidRDefault="00E5543F" w:rsidP="00E554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A834AF">
        <w:t>Education Committee</w:t>
      </w:r>
    </w:p>
    <w:p w:rsidR="00E5543F" w:rsidRDefault="00E5543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543F" w:rsidRDefault="00E5543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3/29/16--S.</w:t>
      </w:r>
    </w:p>
    <w:p w:rsidR="00E5543F" w:rsidRDefault="00E5543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29, 2016.</w:t>
      </w:r>
    </w:p>
    <w:p w:rsidR="00E5543F" w:rsidRPr="00E5543F" w:rsidRDefault="00E5543F" w:rsidP="00E554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5543F" w:rsidRDefault="00E5543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543F" w:rsidRDefault="00E5543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E5543F" w:rsidSect="00E5543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A04AB8" w:rsidRDefault="00A04AB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04A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521E94">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85AD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STATE BOARD OF EDUCATION, RELATING TO TEST SECURITY, DESIGNATED AS REGULATION DOCUMENT NUMBER 4606, PURSUANT TO THE PROVISIONS OF ARTICLE 1, CHAPTER 23, TITLE 1 OF THE 1976 CODE.</w:t>
      </w:r>
      <w:bookmarkEnd w:id="1"/>
    </w:p>
    <w:p w:rsidR="00521E94" w:rsidRDefault="00521E9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1E94" w:rsidRDefault="00521E9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21E94" w:rsidRDefault="00521E9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1E94" w:rsidRDefault="00521E9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State Board of Education, relating to Test Security, designated as Regulation Document Number 4606, and submitted to the General Assembly pursuant to the provisions of Article 1, Chapter 23, Title 1 of the 1976 Code, are approved.</w:t>
      </w:r>
    </w:p>
    <w:p w:rsidR="00521E94" w:rsidRDefault="00521E9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1E94" w:rsidRDefault="00521E9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85AD3">
        <w:t>2</w:t>
      </w:r>
      <w:r>
        <w:t>.</w:t>
      </w:r>
      <w:r>
        <w:tab/>
        <w:t>This joint resolution takes effect upon approval by the Governor.</w:t>
      </w:r>
    </w:p>
    <w:p w:rsidR="00521E94" w:rsidRDefault="00521E94" w:rsidP="00521E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521E94" w:rsidRDefault="00521E94" w:rsidP="00521E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521E94" w:rsidRDefault="00521E94" w:rsidP="00521E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521E94" w:rsidRDefault="00521E94" w:rsidP="00521E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521E94" w:rsidRPr="0053132E" w:rsidRDefault="00521E94" w:rsidP="00521E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53132E">
        <w:t>State Board of Education (SBE) Regulation 43</w:t>
      </w:r>
      <w:r w:rsidRPr="0053132E">
        <w:noBreakHyphen/>
        <w:t>100 (R.43</w:t>
      </w:r>
      <w:r w:rsidRPr="0053132E">
        <w:noBreakHyphen/>
        <w:t>100) regulates not only test security, but also includes disciplinary action for educator’s breach of professional ethics for violating test security. The amendment is being proposed because failing to test and exempting students from being assessed are breaches and the parental opt</w:t>
      </w:r>
      <w:r w:rsidRPr="0053132E">
        <w:noBreakHyphen/>
        <w:t xml:space="preserve">out of testing movement unintentionally jeopardizes an educator’s certificate. </w:t>
      </w:r>
    </w:p>
    <w:p w:rsidR="00521E94" w:rsidRPr="0053132E" w:rsidRDefault="00521E94" w:rsidP="00521E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21E94" w:rsidRPr="0053132E" w:rsidRDefault="00521E94" w:rsidP="00521E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132E">
        <w:t xml:space="preserve">Notice of Drafting for the proposed amendments to the regulation was published in the </w:t>
      </w:r>
      <w:r w:rsidRPr="0053132E">
        <w:rPr>
          <w:i/>
        </w:rPr>
        <w:t>State Register</w:t>
      </w:r>
      <w:r w:rsidRPr="0053132E">
        <w:t xml:space="preserve"> on August 28, 2015.</w:t>
      </w:r>
    </w:p>
    <w:p w:rsidR="00DF20AA" w:rsidRDefault="0010776B" w:rsidP="00DF20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sectPr w:rsidR="00DF20AA" w:rsidSect="00E5543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21E94" w:rsidRDefault="00521E94" w:rsidP="009F0C77">
      <w:r>
        <w:separator/>
      </w:r>
    </w:p>
  </w:endnote>
  <w:endnote w:type="continuationSeparator" w:id="0">
    <w:p w:rsidR="00521E94" w:rsidRDefault="00521E9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A4C83D51-FDEE-4FE6-9970-00C0E5CE8ED3}"/>
    <w:embedBold r:id="rId2" w:fontKey="{BD0F887D-7745-4091-A060-0122FF82CE9F}"/>
    <w:embedItalic r:id="rId3" w:fontKey="{0092A3D2-E7ED-4997-85A2-8E79E5B767F0}"/>
  </w:font>
  <w:font w:name="Calibri">
    <w:panose1 w:val="020F0502020204030204"/>
    <w:charset w:val="00"/>
    <w:family w:val="swiss"/>
    <w:pitch w:val="variable"/>
    <w:sig w:usb0="E00002FF" w:usb1="4000ACFF" w:usb2="00000001" w:usb3="00000000" w:csb0="0000019F" w:csb1="00000000"/>
    <w:embedRegular r:id="rId4" w:fontKey="{31496893-33DF-4DBE-A74F-5BD92D57AF62}"/>
  </w:font>
  <w:font w:name="Segoe UI">
    <w:panose1 w:val="020B0502040204020203"/>
    <w:charset w:val="00"/>
    <w:family w:val="swiss"/>
    <w:pitch w:val="variable"/>
    <w:sig w:usb0="E10022FF" w:usb1="C000E47F" w:usb2="00000029" w:usb3="00000000" w:csb0="000001DF" w:csb1="00000000"/>
    <w:embedRegular r:id="rId5" w:fontKey="{07095919-01C1-4B41-9A95-D8AF77EDE2A9}"/>
  </w:font>
  <w:font w:name="Cambria">
    <w:panose1 w:val="02040503050406030204"/>
    <w:charset w:val="00"/>
    <w:family w:val="roman"/>
    <w:pitch w:val="variable"/>
    <w:sig w:usb0="E00002FF" w:usb1="400004FF" w:usb2="00000000" w:usb3="00000000" w:csb0="0000019F" w:csb1="00000000"/>
    <w:embedRegular r:id="rId6" w:fontKey="{0C7E1792-4931-45EC-8374-955A7E6421B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25EC" w:rsidRPr="00A04AB8" w:rsidRDefault="00A04AB8" w:rsidP="00A04AB8">
    <w:pPr>
      <w:pStyle w:val="Footer"/>
      <w:tabs>
        <w:tab w:val="clear" w:pos="4680"/>
        <w:tab w:val="clear" w:pos="9360"/>
        <w:tab w:val="center" w:pos="2995"/>
      </w:tabs>
      <w:spacing w:before="120"/>
    </w:pPr>
    <w:r>
      <w:t>[1193</w:t>
    </w:r>
    <w:r w:rsidR="00E5543F">
      <w:t>-</w:t>
    </w:r>
    <w:r w:rsidR="00E5543F">
      <w:fldChar w:fldCharType="begin"/>
    </w:r>
    <w:r w:rsidR="00E5543F">
      <w:instrText xml:space="preserve"> PAGE  \* MERGEFORMAT </w:instrText>
    </w:r>
    <w:r w:rsidR="00E5543F">
      <w:fldChar w:fldCharType="separate"/>
    </w:r>
    <w:r w:rsidR="00365030">
      <w:rPr>
        <w:noProof/>
      </w:rPr>
      <w:t>1</w:t>
    </w:r>
    <w:r w:rsidR="00E5543F">
      <w:fldChar w:fldCharType="end"/>
    </w:r>
    <w:r w:rsidR="00E5543F">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543F" w:rsidRPr="00A04AB8" w:rsidRDefault="00E5543F" w:rsidP="00A04AB8">
    <w:pPr>
      <w:pStyle w:val="Footer"/>
      <w:tabs>
        <w:tab w:val="clear" w:pos="4680"/>
        <w:tab w:val="clear" w:pos="9360"/>
        <w:tab w:val="center" w:pos="2995"/>
      </w:tabs>
      <w:spacing w:before="120"/>
    </w:pPr>
    <w:r>
      <w:t>[1193]</w:t>
    </w:r>
    <w:r>
      <w:tab/>
    </w:r>
    <w:r>
      <w:fldChar w:fldCharType="begin"/>
    </w:r>
    <w:r>
      <w:instrText xml:space="preserve"> PAGE  \* MERGEFORMAT </w:instrText>
    </w:r>
    <w:r>
      <w:fldChar w:fldCharType="separate"/>
    </w:r>
    <w:r w:rsidR="00DF20A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21E94" w:rsidRDefault="00521E94" w:rsidP="009F0C77">
      <w:r>
        <w:separator/>
      </w:r>
    </w:p>
  </w:footnote>
  <w:footnote w:type="continuationSeparator" w:id="0">
    <w:p w:rsidR="00521E94" w:rsidRDefault="00521E9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1322CZ16"/>
    <w:docVar w:name="CoverBillType" w:val="a"/>
    <w:docVar w:name="docpath" w:val="L:\Council\bills\DBS\31322CZ16.DOCX"/>
    <w:docVar w:name="dvBillNumber" w:val="1193"/>
    <w:docVar w:name="dvBillNumberPrefix" w:val="S. "/>
    <w:docVar w:name="dvOriginalBody" w:val="Senate"/>
    <w:docVar w:name="dvSteno" w:val="DBS"/>
    <w:docVar w:name="NameofBody" w:val="s"/>
    <w:docVar w:name="vgroup2" w:val="Council"/>
  </w:docVars>
  <w:rsids>
    <w:rsidRoot w:val="00521E94"/>
    <w:rsid w:val="00026C9A"/>
    <w:rsid w:val="000965A1"/>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2CC6"/>
    <w:rsid w:val="002A3EB4"/>
    <w:rsid w:val="00325348"/>
    <w:rsid w:val="00365030"/>
    <w:rsid w:val="00393688"/>
    <w:rsid w:val="003D411E"/>
    <w:rsid w:val="003E3C1E"/>
    <w:rsid w:val="003E6148"/>
    <w:rsid w:val="00400EAA"/>
    <w:rsid w:val="0041760A"/>
    <w:rsid w:val="004203D7"/>
    <w:rsid w:val="004809EE"/>
    <w:rsid w:val="00511EE9"/>
    <w:rsid w:val="00521E00"/>
    <w:rsid w:val="00521E94"/>
    <w:rsid w:val="00577C6C"/>
    <w:rsid w:val="0058501B"/>
    <w:rsid w:val="00585AD3"/>
    <w:rsid w:val="0061228A"/>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C3099"/>
    <w:rsid w:val="007E72BE"/>
    <w:rsid w:val="007F1523"/>
    <w:rsid w:val="007F509E"/>
    <w:rsid w:val="007F5799"/>
    <w:rsid w:val="007F6947"/>
    <w:rsid w:val="00834A12"/>
    <w:rsid w:val="008725EC"/>
    <w:rsid w:val="00872729"/>
    <w:rsid w:val="008F4429"/>
    <w:rsid w:val="00932670"/>
    <w:rsid w:val="009352BB"/>
    <w:rsid w:val="00990668"/>
    <w:rsid w:val="009B397B"/>
    <w:rsid w:val="009F0C77"/>
    <w:rsid w:val="009F4DD1"/>
    <w:rsid w:val="00A04AB8"/>
    <w:rsid w:val="00A64E80"/>
    <w:rsid w:val="00A741D9"/>
    <w:rsid w:val="00A9741D"/>
    <w:rsid w:val="00AD1D4A"/>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C6813"/>
    <w:rsid w:val="00DE68F0"/>
    <w:rsid w:val="00DF20AA"/>
    <w:rsid w:val="00DF3845"/>
    <w:rsid w:val="00DF7E17"/>
    <w:rsid w:val="00E3074C"/>
    <w:rsid w:val="00E5543F"/>
    <w:rsid w:val="00EB00A2"/>
    <w:rsid w:val="00EB1BF3"/>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CFC2CD2-AAF3-4B46-9F7A-8763126418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585AD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85AD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823550-0B03-40CE-8FDB-25FAC3B511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D37439F9.dotm</Template>
  <TotalTime>0</TotalTime>
  <Pages>2</Pages>
  <Words>213</Words>
  <Characters>1164</Characters>
  <Application>Microsoft Office Word</Application>
  <DocSecurity>0</DocSecurity>
  <Lines>54</Lines>
  <Paragraphs>17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1370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1193 Text of Previous Version (Mar. 29, 2016) - South Carolina Legislature Online</dc:title>
  <dc:subject/>
  <dc:creator>DeirdreBrevardSmith</dc:creator>
  <cp:keywords/>
  <dc:description/>
  <cp:lastModifiedBy>Angela Hopkins</cp:lastModifiedBy>
  <cp:revision>2</cp:revision>
  <cp:lastPrinted>2016-03-29T17:10:00Z</cp:lastPrinted>
  <dcterms:created xsi:type="dcterms:W3CDTF">2016-03-29T17:36:00Z</dcterms:created>
  <dcterms:modified xsi:type="dcterms:W3CDTF">2016-03-29T17:36:00Z</dcterms:modified>
</cp:coreProperties>
</file>