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9BF" w:rsidRDefault="00114CBA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114CBA" w:rsidRDefault="00114CBA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19, 2016</w:t>
      </w:r>
    </w:p>
    <w:p w:rsidR="00114CBA" w:rsidRDefault="00114CBA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CBA" w:rsidRPr="00114CBA" w:rsidRDefault="00114CBA" w:rsidP="00114CB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1206</w:t>
      </w:r>
    </w:p>
    <w:p w:rsidR="00114CBA" w:rsidRDefault="00114CBA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CBA" w:rsidRDefault="00114CBA" w:rsidP="00114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53667">
        <w:t>Senator S. Martin</w:t>
      </w:r>
    </w:p>
    <w:p w:rsidR="00114CBA" w:rsidRDefault="00114CBA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CBA" w:rsidRDefault="00114CBA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5/19/16--H.</w:t>
      </w:r>
    </w:p>
    <w:p w:rsidR="00114CBA" w:rsidRDefault="00114CBA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21, 2016.</w:t>
      </w:r>
    </w:p>
    <w:p w:rsidR="00114CBA" w:rsidRPr="00114CBA" w:rsidRDefault="00114CBA" w:rsidP="00114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14CBA" w:rsidRDefault="00114CBA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CBA" w:rsidRDefault="00114CBA" w:rsidP="00114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114CBA" w:rsidRPr="00114CBA" w:rsidRDefault="00114CBA" w:rsidP="00114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114CBA" w:rsidRDefault="00114CBA" w:rsidP="00760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Joint Resolution (S. 1206) to direct the State Department of Education to rename the </w:t>
      </w:r>
      <w:r w:rsidRPr="00114CBA">
        <w:rPr>
          <w:bCs/>
        </w:rPr>
        <w:t>Donaldson Bus Center in Greenville County to</w:t>
      </w:r>
      <w:r w:rsidR="0076022C">
        <w:rPr>
          <w:bCs/>
        </w:rPr>
        <w:t xml:space="preserve"> be the “Joe Madden Bus Center”</w:t>
      </w:r>
      <w:r>
        <w:t>, etc., respectfully</w:t>
      </w:r>
    </w:p>
    <w:p w:rsidR="00114CBA" w:rsidRPr="00114CBA" w:rsidRDefault="00114CBA" w:rsidP="00114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14CBA" w:rsidRDefault="00114CBA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114CBA" w:rsidRDefault="00114CBA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CBA" w:rsidRDefault="00114CBA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114CBA" w:rsidRPr="00114CBA" w:rsidRDefault="00114CBA" w:rsidP="00114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14CBA" w:rsidRDefault="00114CBA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14CBA" w:rsidSect="008769B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87FCE" w:rsidRDefault="00B87FCE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7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12B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86F" w:rsidRPr="00332F68" w:rsidRDefault="00D0586F" w:rsidP="00D05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Style w:val="Strong"/>
          <w:color w:val="000000"/>
        </w:rPr>
      </w:pPr>
      <w:bookmarkStart w:id="3" w:name="titletop"/>
      <w:bookmarkEnd w:id="3"/>
      <w:r w:rsidRPr="00D0586F">
        <w:t xml:space="preserve">TO DIRECT THE STATE DEPARTMENT OF EDUCATION TO RENAME THE </w:t>
      </w:r>
      <w:r w:rsidRPr="00D0586F">
        <w:rPr>
          <w:bCs/>
        </w:rPr>
        <w:t>DONALDSON BUS CENTER IN GREENVILLE COUNTY TO BE THE “JOE MADDEN BUS CENTER”.</w:t>
      </w:r>
      <w:bookmarkEnd w:id="1"/>
    </w:p>
    <w:p w:rsidR="00F43F2C" w:rsidRDefault="00F43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2B0" w:rsidRDefault="00F43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D0586F">
        <w:t xml:space="preserve">Notwithstanding another provision of law, the State Department of Education is directed to rename the </w:t>
      </w:r>
      <w:r>
        <w:t>Greenville State Bus Shop on Halton Road</w:t>
      </w:r>
      <w:r w:rsidRPr="00D0586F">
        <w:t xml:space="preserve"> in Greenville County to be the “Joe Madden Bus Center”.</w:t>
      </w:r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0586F">
        <w:t>2</w:t>
      </w:r>
      <w:r>
        <w:t>.</w:t>
      </w:r>
      <w:r>
        <w:tab/>
        <w:t>This joint resolution takes effect upon approval by the Governor.</w:t>
      </w:r>
    </w:p>
    <w:p w:rsidR="00C46018" w:rsidRDefault="00AE6F3C" w:rsidP="00950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7EFE" w:rsidRDefault="007E7EFE" w:rsidP="007E7EFE">
      <w:pPr>
        <w:suppressAutoHyphens/>
      </w:pPr>
    </w:p>
    <w:sectPr w:rsidR="007E7EFE" w:rsidSect="008769B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2B0" w:rsidRDefault="000B12B0" w:rsidP="009F0C77">
      <w:r>
        <w:separator/>
      </w:r>
    </w:p>
  </w:endnote>
  <w:endnote w:type="continuationSeparator" w:id="0">
    <w:p w:rsidR="000B12B0" w:rsidRDefault="000B12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C03D33-D4C9-4A72-803A-C855A8D33016}"/>
    <w:embedBold r:id="rId2" w:fontKey="{643B879B-BFAF-4932-A1FE-D098DB10B5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9B1C93-703F-426A-8C34-7D96F57B46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3017EC-AD02-4264-B8B4-F58DC6B9F5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018" w:rsidRPr="00B87FCE" w:rsidRDefault="00B87FCE" w:rsidP="00B87F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[1206</w:t>
    </w:r>
    <w:r w:rsidR="008769BF">
      <w:t>-</w:t>
    </w:r>
    <w:r w:rsidR="008769BF">
      <w:fldChar w:fldCharType="begin"/>
    </w:r>
    <w:r w:rsidR="008769BF">
      <w:instrText xml:space="preserve"> PAGE  \* MERGEFORMAT </w:instrText>
    </w:r>
    <w:r w:rsidR="008769BF">
      <w:fldChar w:fldCharType="separate"/>
    </w:r>
    <w:r w:rsidR="00ED2F6B">
      <w:rPr>
        <w:noProof/>
      </w:rPr>
      <w:t>1</w:t>
    </w:r>
    <w:r w:rsidR="008769BF">
      <w:fldChar w:fldCharType="end"/>
    </w:r>
    <w:r w:rsidR="008769B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9BF" w:rsidRPr="00B87FCE" w:rsidRDefault="008769BF" w:rsidP="00B87F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7E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2B0" w:rsidRDefault="000B12B0" w:rsidP="009F0C77">
      <w:r>
        <w:separator/>
      </w:r>
    </w:p>
  </w:footnote>
  <w:footnote w:type="continuationSeparator" w:id="0">
    <w:p w:rsidR="000B12B0" w:rsidRDefault="000B12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886AB16"/>
    <w:docVar w:name="CoverBillType" w:val="j"/>
    <w:docVar w:name="docpath" w:val="L:\Council\bills\AGM\18886AB16.DOCX"/>
    <w:docVar w:name="dvBillNumber" w:val="1206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0B12B0"/>
    <w:rsid w:val="00026C9A"/>
    <w:rsid w:val="000965A1"/>
    <w:rsid w:val="000B12B0"/>
    <w:rsid w:val="000E1785"/>
    <w:rsid w:val="000F39F2"/>
    <w:rsid w:val="001023A4"/>
    <w:rsid w:val="0010776B"/>
    <w:rsid w:val="00114CBA"/>
    <w:rsid w:val="00133E66"/>
    <w:rsid w:val="00134ACF"/>
    <w:rsid w:val="00144E15"/>
    <w:rsid w:val="001A37C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30BA"/>
    <w:rsid w:val="00393688"/>
    <w:rsid w:val="003D411E"/>
    <w:rsid w:val="003E3C1E"/>
    <w:rsid w:val="003E6148"/>
    <w:rsid w:val="00400EAA"/>
    <w:rsid w:val="0041760A"/>
    <w:rsid w:val="004203D7"/>
    <w:rsid w:val="004304D2"/>
    <w:rsid w:val="004809EE"/>
    <w:rsid w:val="004D7391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022C"/>
    <w:rsid w:val="00771EEC"/>
    <w:rsid w:val="00786819"/>
    <w:rsid w:val="007A325A"/>
    <w:rsid w:val="007C3099"/>
    <w:rsid w:val="007E72BE"/>
    <w:rsid w:val="007E7EFE"/>
    <w:rsid w:val="007F1523"/>
    <w:rsid w:val="007F509E"/>
    <w:rsid w:val="007F5799"/>
    <w:rsid w:val="007F6947"/>
    <w:rsid w:val="00834A12"/>
    <w:rsid w:val="00872729"/>
    <w:rsid w:val="008769BF"/>
    <w:rsid w:val="008F4429"/>
    <w:rsid w:val="00932670"/>
    <w:rsid w:val="009352BB"/>
    <w:rsid w:val="00950658"/>
    <w:rsid w:val="00990668"/>
    <w:rsid w:val="009B397B"/>
    <w:rsid w:val="009F0C77"/>
    <w:rsid w:val="009F4DD1"/>
    <w:rsid w:val="00A64E80"/>
    <w:rsid w:val="00A741D9"/>
    <w:rsid w:val="00A9741D"/>
    <w:rsid w:val="00AD4B17"/>
    <w:rsid w:val="00AE6F3C"/>
    <w:rsid w:val="00B26FA6"/>
    <w:rsid w:val="00B741CB"/>
    <w:rsid w:val="00B87FCE"/>
    <w:rsid w:val="00B934F3"/>
    <w:rsid w:val="00BB6347"/>
    <w:rsid w:val="00BD2134"/>
    <w:rsid w:val="00C038D8"/>
    <w:rsid w:val="00C045DD"/>
    <w:rsid w:val="00C3136F"/>
    <w:rsid w:val="00C3483A"/>
    <w:rsid w:val="00C46018"/>
    <w:rsid w:val="00C74E9D"/>
    <w:rsid w:val="00C82FD3"/>
    <w:rsid w:val="00CC6B7B"/>
    <w:rsid w:val="00CD3619"/>
    <w:rsid w:val="00CF4447"/>
    <w:rsid w:val="00D0586F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725B"/>
    <w:rsid w:val="00EB00A2"/>
    <w:rsid w:val="00EB1BF3"/>
    <w:rsid w:val="00ED2F6B"/>
    <w:rsid w:val="00EF3EEE"/>
    <w:rsid w:val="00F149A7"/>
    <w:rsid w:val="00F43F2C"/>
    <w:rsid w:val="00F50BAF"/>
    <w:rsid w:val="00F52C10"/>
    <w:rsid w:val="00F53391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875C6E-E526-4318-8FC7-1EACEE275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D0586F"/>
    <w:rPr>
      <w:b/>
      <w:bCs/>
      <w:i w:val="0"/>
      <w:iCs w:val="0"/>
    </w:rPr>
  </w:style>
  <w:style w:type="paragraph" w:styleId="NoSpacing">
    <w:name w:val="No Spacing"/>
    <w:uiPriority w:val="1"/>
    <w:qFormat/>
    <w:rsid w:val="00D058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0B9E3-31C1-4449-9059-9CEACAD96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FAC09FB2.dotm</Template>
  <TotalTime>0</TotalTime>
  <Pages>2</Pages>
  <Words>173</Words>
  <Characters>867</Characters>
  <Application>Microsoft Office Word</Application>
  <DocSecurity>0</DocSecurity>
  <Lines>49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1206 Text of Previous Version (May 19, 2016) - South Carolina Legislature Online</dc:title>
  <dc:subject/>
  <dc:creator>angiemorgan</dc:creator>
  <cp:keywords/>
  <dc:description/>
  <cp:lastModifiedBy>Angela Hill</cp:lastModifiedBy>
  <cp:revision>2</cp:revision>
  <dcterms:created xsi:type="dcterms:W3CDTF">2016-05-19T23:24:00Z</dcterms:created>
  <dcterms:modified xsi:type="dcterms:W3CDTF">2016-05-19T23:24:00Z</dcterms:modified>
</cp:coreProperties>
</file>