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877" w:rsidRDefault="003078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D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01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23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>
        <w:rPr>
          <w:color w:val="000000" w:themeColor="text1"/>
        </w:rPr>
        <w:t>195 SO AS TO REQUIRE THE STATE FIRE MARSHAL TO ISSUE A LICENSE FOR A COMMUNITY FIREWORKS DISPLAY IF CERTAIN SAFETY CONDITIONS AND OTHER REQUIREMENTS ARE MET.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13B" w:rsidRPr="00AE3087" w:rsidRDefault="00EE2D39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24013B" w:rsidRPr="00AE3087">
        <w:rPr>
          <w:color w:val="000000" w:themeColor="text1"/>
        </w:rPr>
        <w:t>Article 1, Chapter 9, Title 23 of the 1976 Code is amended by adding: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  <w:t>“Section 23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9</w:t>
      </w:r>
      <w:r w:rsidR="00AF1AA6">
        <w:rPr>
          <w:color w:val="000000" w:themeColor="text1"/>
        </w:rPr>
        <w:noBreakHyphen/>
      </w:r>
      <w:r w:rsidRPr="00AE3087">
        <w:rPr>
          <w:color w:val="000000" w:themeColor="text1"/>
        </w:rPr>
        <w:t>195.</w:t>
      </w:r>
      <w:r w:rsidRPr="00AE3087">
        <w:rPr>
          <w:color w:val="000000" w:themeColor="text1"/>
        </w:rPr>
        <w:tab/>
      </w:r>
      <w:r>
        <w:rPr>
          <w:color w:val="000000" w:themeColor="text1"/>
        </w:rPr>
        <w:t>The</w:t>
      </w:r>
      <w:r w:rsidRPr="00AE3087">
        <w:rPr>
          <w:color w:val="000000" w:themeColor="text1"/>
        </w:rPr>
        <w:t xml:space="preserve"> sponsor of a community firework</w:t>
      </w:r>
      <w:r>
        <w:rPr>
          <w:color w:val="000000" w:themeColor="text1"/>
        </w:rPr>
        <w:t>s</w:t>
      </w:r>
      <w:r w:rsidRPr="00AE3087">
        <w:rPr>
          <w:color w:val="000000" w:themeColor="text1"/>
        </w:rPr>
        <w:t xml:space="preserve"> display using consumer fireworks may petition the State Fire Marshal, Department of Labor, Licensing and Regulation for a license to hold the display.  The license must be granted if: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AE3087">
        <w:rPr>
          <w:color w:val="000000" w:themeColor="text1"/>
        </w:rPr>
        <w:tab/>
      </w:r>
      <w:r>
        <w:rPr>
          <w:color w:val="000000" w:themeColor="text1"/>
        </w:rPr>
        <w:tab/>
      </w:r>
      <w:r w:rsidRPr="00AE3087">
        <w:rPr>
          <w:color w:val="000000" w:themeColor="text1"/>
        </w:rPr>
        <w:t>(1)</w:t>
      </w:r>
      <w:r w:rsidRPr="00AE3087">
        <w:rPr>
          <w:color w:val="000000" w:themeColor="text1"/>
        </w:rPr>
        <w:tab/>
        <w:t>the county in which the event is to be held has a population of less than thirty thousand;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(2)</w:t>
      </w:r>
      <w:r w:rsidRPr="00AE3087">
        <w:rPr>
          <w:color w:val="000000" w:themeColor="text1"/>
        </w:rPr>
        <w:tab/>
        <w:t>the governing body of the unincorporated county or the municipality in which the event is to be held approves the display through an ordinance or resolution;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(3)</w:t>
      </w:r>
      <w:r w:rsidRPr="00AE3087">
        <w:rPr>
          <w:color w:val="000000" w:themeColor="text1"/>
        </w:rPr>
        <w:tab/>
        <w:t>the sponsor is a volunteer nonremunerated individual, group of individuals, or a community organization;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(4)</w:t>
      </w:r>
      <w:r w:rsidRPr="00AE3087">
        <w:rPr>
          <w:color w:val="000000" w:themeColor="text1"/>
        </w:rPr>
        <w:tab/>
        <w:t>the sponsor can document the presence of police and fire rescue at the event;</w:t>
      </w:r>
    </w:p>
    <w:p w:rsidR="0024013B" w:rsidRPr="00AE3087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(5)</w:t>
      </w:r>
      <w:r w:rsidRPr="00AE3087">
        <w:rPr>
          <w:color w:val="000000" w:themeColor="text1"/>
        </w:rPr>
        <w:tab/>
        <w:t>the sponsor can provide proof of insurance for the event; and</w:t>
      </w:r>
    </w:p>
    <w:p w:rsidR="00EE2D39" w:rsidRDefault="0024013B" w:rsidP="0024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ab/>
      </w:r>
      <w:r w:rsidRPr="00AE3087">
        <w:rPr>
          <w:color w:val="000000" w:themeColor="text1"/>
        </w:rPr>
        <w:tab/>
        <w:t>(6)</w:t>
      </w:r>
      <w:r w:rsidRPr="00AE3087">
        <w:rPr>
          <w:color w:val="000000" w:themeColor="text1"/>
        </w:rPr>
        <w:tab/>
        <w:t>the sponsor can demonstrate experience in hosting similar events, using similar nonremunerated volunteers without incident.</w:t>
      </w:r>
      <w:r>
        <w:rPr>
          <w:color w:val="000000" w:themeColor="text1"/>
        </w:rPr>
        <w:t>”</w:t>
      </w: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D39" w:rsidRDefault="00EE2D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013B">
        <w:t>2</w:t>
      </w:r>
      <w:r>
        <w:t>.</w:t>
      </w:r>
      <w:r>
        <w:tab/>
        <w:t>This act takes effect upon approval by the Governor.</w:t>
      </w:r>
    </w:p>
    <w:p w:rsidR="00892750" w:rsidRDefault="00AF1AA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7877" w:rsidRDefault="00307877" w:rsidP="00307877">
      <w:pPr>
        <w:suppressAutoHyphens/>
      </w:pPr>
    </w:p>
    <w:sectPr w:rsidR="00307877" w:rsidSect="003078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D39" w:rsidRDefault="00EE2D39" w:rsidP="009F0C77">
      <w:r>
        <w:separator/>
      </w:r>
    </w:p>
  </w:endnote>
  <w:endnote w:type="continuationSeparator" w:id="0">
    <w:p w:rsidR="00EE2D39" w:rsidRDefault="00EE2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2C629B-F8DA-4A79-A1C0-8AC2D745F34B}"/>
    <w:embedBold r:id="rId2" w:fontKey="{4E67517D-6A99-4C97-9DC1-D1233F24EA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0EE321-5893-49E4-895A-45EBA7ECF4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06413A-4EB2-4B56-AF5F-EF64123E2C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750" w:rsidRPr="00307877" w:rsidRDefault="00307877" w:rsidP="0030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D39" w:rsidRDefault="00EE2D39" w:rsidP="009F0C77">
      <w:r>
        <w:separator/>
      </w:r>
    </w:p>
  </w:footnote>
  <w:footnote w:type="continuationSeparator" w:id="0">
    <w:p w:rsidR="00EE2D39" w:rsidRDefault="00EE2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76DG16"/>
    <w:docVar w:name="CoverBillType" w:val="b"/>
    <w:docVar w:name="docpath" w:val="L:\Council\bills\BBM\9476DG16.DOCX"/>
    <w:docVar w:name="dvBillNumber" w:val="125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EE2D3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1B0"/>
    <w:rsid w:val="0023696B"/>
    <w:rsid w:val="0024013B"/>
    <w:rsid w:val="00250967"/>
    <w:rsid w:val="002759C5"/>
    <w:rsid w:val="00277DEE"/>
    <w:rsid w:val="00280D88"/>
    <w:rsid w:val="00294ABE"/>
    <w:rsid w:val="002A3EB4"/>
    <w:rsid w:val="00307877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2750"/>
    <w:rsid w:val="008A278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F1AA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2D39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8D1425-D352-4D46-8057-CB9E01B0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88E65-42DD-4DAE-B312-6CB69738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225</Words>
  <Characters>1123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1252 Text of Previous Version (Apr. 20, 2016) - South Carolina Legislature Online</dc:title>
  <dc:subject/>
  <dc:creator>BRENDA MELTON</dc:creator>
  <cp:keywords/>
  <dc:description/>
  <cp:lastModifiedBy>N Cumfer</cp:lastModifiedBy>
  <cp:revision>2</cp:revision>
  <cp:lastPrinted>2016-04-19T18:46:00Z</cp:lastPrinted>
  <dcterms:created xsi:type="dcterms:W3CDTF">2016-04-20T15:17:00Z</dcterms:created>
  <dcterms:modified xsi:type="dcterms:W3CDTF">2016-04-20T15:17:00Z</dcterms:modified>
</cp:coreProperties>
</file>