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3D" w:rsidRDefault="001647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1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4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="00477A8D">
        <w:t>SIGNIFICANT W</w:t>
      </w:r>
      <w:r>
        <w:t>ORK OF THE BIG RED BARN RETREAT IN RICHLAND COUNTY AS A SOURCE OF PROVIDING PEACE FOR THOSE IN NEED OF HEALING AND TO COMMEND THE RETREAT</w:t>
      </w:r>
      <w:r w:rsidR="00477A8D" w:rsidRPr="00477A8D">
        <w:t>’</w:t>
      </w:r>
      <w:r>
        <w:t>S MIDLANDS GIVES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2FF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2FF">
        <w:t>the South Carolina General Assembly is pleased to learn that the Big Red Barn Retreat in Blythewood will host a fundraising event to benefit the organization</w:t>
      </w:r>
      <w:r w:rsidR="00477A8D" w:rsidRPr="00477A8D">
        <w:t>’</w:t>
      </w:r>
      <w:r w:rsidR="00742DFE">
        <w:t>s</w:t>
      </w:r>
      <w:r w:rsidR="005C02FF">
        <w:t xml:space="preserve"> significant work on Tuesday, May 3, 2016; and </w:t>
      </w:r>
    </w:p>
    <w:p w:rsidR="005C02FF" w:rsidRDefault="005C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2FF" w:rsidRDefault="00470C3D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eleemosynary</w:t>
      </w:r>
      <w:r w:rsidR="005C02FF">
        <w:rPr>
          <w:color w:val="000000" w:themeColor="text1"/>
          <w:u w:color="000000" w:themeColor="text1"/>
        </w:rPr>
        <w:t xml:space="preserve"> </w:t>
      </w:r>
      <w:r w:rsidR="005C02FF" w:rsidRPr="00CF46AD">
        <w:rPr>
          <w:color w:val="000000" w:themeColor="text1"/>
          <w:u w:color="000000" w:themeColor="text1"/>
        </w:rPr>
        <w:t>public charity dedicated to providing healing to those in need of peace</w:t>
      </w:r>
      <w:r w:rsidR="005C02FF">
        <w:rPr>
          <w:color w:val="000000" w:themeColor="text1"/>
          <w:u w:color="000000" w:themeColor="text1"/>
        </w:rPr>
        <w:t>, t</w:t>
      </w:r>
      <w:r w:rsidR="005C02FF" w:rsidRPr="00CF46AD">
        <w:rPr>
          <w:color w:val="000000" w:themeColor="text1"/>
          <w:u w:color="000000" w:themeColor="text1"/>
        </w:rPr>
        <w:t xml:space="preserve">he Big Red Barn </w:t>
      </w:r>
      <w:r w:rsidR="005C02FF">
        <w:rPr>
          <w:color w:val="000000" w:themeColor="text1"/>
          <w:u w:color="000000" w:themeColor="text1"/>
        </w:rPr>
        <w:t>(</w:t>
      </w:r>
      <w:r w:rsidR="005C02FF" w:rsidRPr="00CF46AD">
        <w:rPr>
          <w:color w:val="000000" w:themeColor="text1"/>
          <w:u w:color="000000" w:themeColor="text1"/>
        </w:rPr>
        <w:t>BRB</w:t>
      </w:r>
      <w:r w:rsidR="005C02FF">
        <w:rPr>
          <w:color w:val="000000" w:themeColor="text1"/>
          <w:u w:color="000000" w:themeColor="text1"/>
        </w:rPr>
        <w:t xml:space="preserve">) </w:t>
      </w:r>
      <w:r w:rsidR="005C02FF" w:rsidRPr="00CF46AD">
        <w:rPr>
          <w:color w:val="000000" w:themeColor="text1"/>
          <w:u w:color="000000" w:themeColor="text1"/>
        </w:rPr>
        <w:t xml:space="preserve">Retreat was founded </w:t>
      </w:r>
      <w:r w:rsidR="00914B0E" w:rsidRPr="00CF46AD">
        <w:rPr>
          <w:color w:val="000000" w:themeColor="text1"/>
          <w:u w:color="000000" w:themeColor="text1"/>
        </w:rPr>
        <w:t xml:space="preserve">in 2014 </w:t>
      </w:r>
      <w:r w:rsidR="00914B0E">
        <w:rPr>
          <w:color w:val="000000" w:themeColor="text1"/>
          <w:u w:color="000000" w:themeColor="text1"/>
        </w:rPr>
        <w:t xml:space="preserve">by Barbara Irons </w:t>
      </w:r>
      <w:r w:rsidR="005C02FF" w:rsidRPr="00CF46AD">
        <w:rPr>
          <w:color w:val="000000" w:themeColor="text1"/>
          <w:u w:color="000000" w:themeColor="text1"/>
        </w:rPr>
        <w:t xml:space="preserve">in memory of </w:t>
      </w:r>
      <w:r w:rsidR="00914B0E">
        <w:rPr>
          <w:color w:val="000000" w:themeColor="text1"/>
          <w:u w:color="000000" w:themeColor="text1"/>
        </w:rPr>
        <w:t xml:space="preserve">her beloved husband, </w:t>
      </w:r>
      <w:r w:rsidR="005C02FF" w:rsidRPr="00CF46AD">
        <w:rPr>
          <w:color w:val="000000" w:themeColor="text1"/>
          <w:u w:color="000000" w:themeColor="text1"/>
        </w:rPr>
        <w:t xml:space="preserve">Leon Irons, </w:t>
      </w:r>
      <w:r w:rsidR="005C02FF">
        <w:rPr>
          <w:color w:val="000000" w:themeColor="text1"/>
          <w:u w:color="000000" w:themeColor="text1"/>
        </w:rPr>
        <w:t>a veteran of the United States Navy; and</w:t>
      </w:r>
    </w:p>
    <w:p w:rsidR="005C02FF" w:rsidRDefault="005C02FF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B0E" w:rsidRDefault="005C02FF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F46AD">
        <w:rPr>
          <w:color w:val="000000" w:themeColor="text1"/>
          <w:u w:color="000000" w:themeColor="text1"/>
        </w:rPr>
        <w:t xml:space="preserve">he facility is located in Blythewood on </w:t>
      </w:r>
      <w:r>
        <w:rPr>
          <w:color w:val="000000" w:themeColor="text1"/>
          <w:u w:color="000000" w:themeColor="text1"/>
        </w:rPr>
        <w:t>seventy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F46AD">
        <w:rPr>
          <w:color w:val="000000" w:themeColor="text1"/>
          <w:u w:color="000000" w:themeColor="text1"/>
        </w:rPr>
        <w:t xml:space="preserve"> acres of lush pastures and dense forest with nearly </w:t>
      </w:r>
      <w:r>
        <w:rPr>
          <w:color w:val="000000" w:themeColor="text1"/>
          <w:u w:color="000000" w:themeColor="text1"/>
        </w:rPr>
        <w:t>five</w:t>
      </w:r>
      <w:r w:rsidRPr="00CF46AD">
        <w:rPr>
          <w:color w:val="000000" w:themeColor="text1"/>
          <w:u w:color="000000" w:themeColor="text1"/>
        </w:rPr>
        <w:t xml:space="preserve"> miles of wooded trails, a </w:t>
      </w:r>
      <w:r>
        <w:rPr>
          <w:color w:val="000000" w:themeColor="text1"/>
          <w:u w:color="000000" w:themeColor="text1"/>
        </w:rPr>
        <w:t>two</w:t>
      </w:r>
      <w:r w:rsidR="00477A8D">
        <w:rPr>
          <w:color w:val="000000" w:themeColor="text1"/>
          <w:u w:color="000000" w:themeColor="text1"/>
        </w:rPr>
        <w:noBreakHyphen/>
      </w:r>
      <w:r w:rsidRPr="00CF46AD">
        <w:rPr>
          <w:color w:val="000000" w:themeColor="text1"/>
          <w:u w:color="000000" w:themeColor="text1"/>
        </w:rPr>
        <w:t xml:space="preserve">acre fishing pond, </w:t>
      </w:r>
      <w:r>
        <w:rPr>
          <w:color w:val="000000" w:themeColor="text1"/>
          <w:u w:color="000000" w:themeColor="text1"/>
        </w:rPr>
        <w:t xml:space="preserve">an </w:t>
      </w:r>
      <w:r w:rsidRPr="00CF46AD">
        <w:rPr>
          <w:color w:val="000000" w:themeColor="text1"/>
          <w:u w:color="000000" w:themeColor="text1"/>
        </w:rPr>
        <w:t>outdoor pavilion, a large sand arena with viewing area, 1,110</w:t>
      </w:r>
      <w:r w:rsidR="00477A8D">
        <w:rPr>
          <w:color w:val="000000" w:themeColor="text1"/>
          <w:u w:color="000000" w:themeColor="text1"/>
        </w:rPr>
        <w:noBreakHyphen/>
      </w:r>
      <w:r w:rsidRPr="00CF46AD">
        <w:rPr>
          <w:color w:val="000000" w:themeColor="text1"/>
          <w:u w:color="000000" w:themeColor="text1"/>
        </w:rPr>
        <w:t>sq</w:t>
      </w:r>
      <w:r w:rsidR="00914B0E">
        <w:rPr>
          <w:color w:val="000000" w:themeColor="text1"/>
          <w:u w:color="000000" w:themeColor="text1"/>
        </w:rPr>
        <w:t>uare</w:t>
      </w:r>
      <w:r w:rsidR="00477A8D">
        <w:rPr>
          <w:color w:val="000000" w:themeColor="text1"/>
          <w:u w:color="000000" w:themeColor="text1"/>
        </w:rPr>
        <w:noBreakHyphen/>
      </w:r>
      <w:r w:rsidRPr="00CF46AD">
        <w:rPr>
          <w:color w:val="000000" w:themeColor="text1"/>
          <w:u w:color="000000" w:themeColor="text1"/>
        </w:rPr>
        <w:t>f</w:t>
      </w:r>
      <w:r w:rsidR="00914B0E">
        <w:rPr>
          <w:color w:val="000000" w:themeColor="text1"/>
          <w:u w:color="000000" w:themeColor="text1"/>
        </w:rPr>
        <w:t>oo</w:t>
      </w:r>
      <w:r w:rsidRPr="00CF46AD">
        <w:rPr>
          <w:color w:val="000000" w:themeColor="text1"/>
          <w:u w:color="000000" w:themeColor="text1"/>
        </w:rPr>
        <w:t>t meeting room with prep area, and a big red barn with a lodge</w:t>
      </w:r>
      <w:r w:rsidR="00477A8D">
        <w:rPr>
          <w:color w:val="000000" w:themeColor="text1"/>
          <w:u w:color="000000" w:themeColor="text1"/>
        </w:rPr>
        <w:noBreakHyphen/>
      </w:r>
      <w:r w:rsidRPr="00CF46AD">
        <w:rPr>
          <w:color w:val="000000" w:themeColor="text1"/>
          <w:u w:color="000000" w:themeColor="text1"/>
        </w:rPr>
        <w:t>like meeting room</w:t>
      </w:r>
      <w:r w:rsidR="00914B0E">
        <w:rPr>
          <w:color w:val="000000" w:themeColor="text1"/>
          <w:u w:color="000000" w:themeColor="text1"/>
        </w:rPr>
        <w:t>; and</w:t>
      </w:r>
    </w:p>
    <w:p w:rsidR="00914B0E" w:rsidRDefault="00914B0E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2FF" w:rsidRPr="00CF46AD" w:rsidRDefault="00914B0E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46AD">
        <w:rPr>
          <w:color w:val="000000" w:themeColor="text1"/>
          <w:u w:color="000000" w:themeColor="text1"/>
        </w:rPr>
        <w:t>dedicated to providing non</w:t>
      </w:r>
      <w:r w:rsidR="00477A8D">
        <w:rPr>
          <w:color w:val="000000" w:themeColor="text1"/>
          <w:u w:color="000000" w:themeColor="text1"/>
        </w:rPr>
        <w:noBreakHyphen/>
      </w:r>
      <w:r w:rsidRPr="00CF46AD">
        <w:rPr>
          <w:color w:val="000000" w:themeColor="text1"/>
          <w:u w:color="000000" w:themeColor="text1"/>
        </w:rPr>
        <w:t>clinical therapeutic services</w:t>
      </w:r>
      <w:r>
        <w:rPr>
          <w:color w:val="000000" w:themeColor="text1"/>
          <w:u w:color="000000" w:themeColor="text1"/>
        </w:rPr>
        <w:t xml:space="preserve"> </w:t>
      </w:r>
      <w:r w:rsidRPr="00CF46AD">
        <w:rPr>
          <w:color w:val="000000" w:themeColor="text1"/>
          <w:u w:color="000000" w:themeColor="text1"/>
        </w:rPr>
        <w:t>in a natural, relaxed setting</w:t>
      </w:r>
      <w:r>
        <w:rPr>
          <w:color w:val="000000" w:themeColor="text1"/>
          <w:u w:color="000000" w:themeColor="text1"/>
        </w:rPr>
        <w:t>, t</w:t>
      </w:r>
      <w:r w:rsidR="005C02FF" w:rsidRPr="00CF46AD">
        <w:rPr>
          <w:color w:val="000000" w:themeColor="text1"/>
          <w:u w:color="000000" w:themeColor="text1"/>
        </w:rPr>
        <w:t>he BRB Retreat s</w:t>
      </w:r>
      <w:r>
        <w:rPr>
          <w:color w:val="000000" w:themeColor="text1"/>
          <w:u w:color="000000" w:themeColor="text1"/>
        </w:rPr>
        <w:t>erves</w:t>
      </w:r>
      <w:r w:rsidR="005C02FF" w:rsidRPr="00CF46AD">
        <w:rPr>
          <w:color w:val="000000" w:themeColor="text1"/>
          <w:u w:color="000000" w:themeColor="text1"/>
        </w:rPr>
        <w:t xml:space="preserve"> active</w:t>
      </w:r>
      <w:r w:rsidR="00477A8D">
        <w:rPr>
          <w:color w:val="000000" w:themeColor="text1"/>
          <w:u w:color="000000" w:themeColor="text1"/>
        </w:rPr>
        <w:noBreakHyphen/>
      </w:r>
      <w:r w:rsidR="005C02FF" w:rsidRPr="00CF46AD">
        <w:rPr>
          <w:color w:val="000000" w:themeColor="text1"/>
          <w:u w:color="000000" w:themeColor="text1"/>
        </w:rPr>
        <w:t>duty and retired service members, veterans</w:t>
      </w:r>
      <w:r>
        <w:rPr>
          <w:color w:val="000000" w:themeColor="text1"/>
          <w:u w:color="000000" w:themeColor="text1"/>
        </w:rPr>
        <w:t>,</w:t>
      </w:r>
      <w:r w:rsidR="005C02FF" w:rsidRPr="00CF46AD">
        <w:rPr>
          <w:color w:val="000000" w:themeColor="text1"/>
          <w:u w:color="000000" w:themeColor="text1"/>
        </w:rPr>
        <w:t xml:space="preserve"> and their immediate family members who are suffering from military</w:t>
      </w:r>
      <w:r w:rsidR="00477A8D">
        <w:rPr>
          <w:color w:val="000000" w:themeColor="text1"/>
          <w:u w:color="000000" w:themeColor="text1"/>
        </w:rPr>
        <w:noBreakHyphen/>
      </w:r>
      <w:r w:rsidR="005C02FF" w:rsidRPr="00CF46AD">
        <w:rPr>
          <w:color w:val="000000" w:themeColor="text1"/>
          <w:u w:color="000000" w:themeColor="text1"/>
        </w:rPr>
        <w:t xml:space="preserve"> or combat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stress issues; and</w:t>
      </w:r>
    </w:p>
    <w:p w:rsidR="005C02FF" w:rsidRPr="00CF46AD" w:rsidRDefault="005C02FF" w:rsidP="005C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B0E" w:rsidRDefault="00914B0E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2DFE">
        <w:rPr>
          <w:color w:val="000000" w:themeColor="text1"/>
          <w:u w:color="000000" w:themeColor="text1"/>
        </w:rPr>
        <w:t xml:space="preserve">the main </w:t>
      </w:r>
      <w:r w:rsidR="005C02FF" w:rsidRPr="00CF46AD">
        <w:rPr>
          <w:color w:val="000000" w:themeColor="text1"/>
          <w:u w:color="000000" w:themeColor="text1"/>
        </w:rPr>
        <w:t xml:space="preserve">therapeutic services offered </w:t>
      </w:r>
      <w:r>
        <w:rPr>
          <w:color w:val="000000" w:themeColor="text1"/>
          <w:u w:color="000000" w:themeColor="text1"/>
        </w:rPr>
        <w:t>at t</w:t>
      </w:r>
      <w:r w:rsidRPr="00CF46AD">
        <w:rPr>
          <w:color w:val="000000" w:themeColor="text1"/>
          <w:u w:color="000000" w:themeColor="text1"/>
        </w:rPr>
        <w:t>he BRB Retreat</w:t>
      </w:r>
      <w:r>
        <w:rPr>
          <w:color w:val="000000" w:themeColor="text1"/>
          <w:u w:color="000000" w:themeColor="text1"/>
        </w:rPr>
        <w:t xml:space="preserve"> include therapeutic y</w:t>
      </w:r>
      <w:r w:rsidR="005C02FF" w:rsidRPr="00CF46AD">
        <w:rPr>
          <w:color w:val="000000" w:themeColor="text1"/>
          <w:u w:color="000000" w:themeColor="text1"/>
        </w:rPr>
        <w:t>oga</w:t>
      </w:r>
      <w:r>
        <w:rPr>
          <w:color w:val="000000" w:themeColor="text1"/>
          <w:u w:color="000000" w:themeColor="text1"/>
        </w:rPr>
        <w:t>, equine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5C02FF" w:rsidRPr="00CF46AD">
        <w:rPr>
          <w:color w:val="000000" w:themeColor="text1"/>
          <w:u w:color="000000" w:themeColor="text1"/>
        </w:rPr>
        <w:t xml:space="preserve">ssisted </w:t>
      </w:r>
      <w:r>
        <w:rPr>
          <w:color w:val="000000" w:themeColor="text1"/>
          <w:u w:color="000000" w:themeColor="text1"/>
        </w:rPr>
        <w:t>p</w:t>
      </w:r>
      <w:r w:rsidR="005C02FF" w:rsidRPr="00CF46AD">
        <w:rPr>
          <w:color w:val="000000" w:themeColor="text1"/>
          <w:u w:color="000000" w:themeColor="text1"/>
        </w:rPr>
        <w:t>sychotherapy</w:t>
      </w:r>
      <w:r>
        <w:rPr>
          <w:color w:val="000000" w:themeColor="text1"/>
          <w:u w:color="000000" w:themeColor="text1"/>
        </w:rPr>
        <w:t>, and h</w:t>
      </w:r>
      <w:r w:rsidR="005C02FF" w:rsidRPr="00CF46AD">
        <w:rPr>
          <w:color w:val="000000" w:themeColor="text1"/>
          <w:u w:color="000000" w:themeColor="text1"/>
        </w:rPr>
        <w:t xml:space="preserve">ealing </w:t>
      </w:r>
      <w:r>
        <w:rPr>
          <w:color w:val="000000" w:themeColor="text1"/>
          <w:u w:color="000000" w:themeColor="text1"/>
        </w:rPr>
        <w:t>a</w:t>
      </w:r>
      <w:r w:rsidR="005C02FF" w:rsidRPr="00CF46AD">
        <w:rPr>
          <w:color w:val="000000" w:themeColor="text1"/>
          <w:u w:color="000000" w:themeColor="text1"/>
        </w:rPr>
        <w:t xml:space="preserve">rt </w:t>
      </w:r>
      <w:r>
        <w:rPr>
          <w:color w:val="000000" w:themeColor="text1"/>
          <w:u w:color="000000" w:themeColor="text1"/>
        </w:rPr>
        <w:t>w</w:t>
      </w:r>
      <w:r w:rsidR="005C02FF" w:rsidRPr="00CF46AD">
        <w:rPr>
          <w:color w:val="000000" w:themeColor="text1"/>
          <w:u w:color="000000" w:themeColor="text1"/>
        </w:rPr>
        <w:t>orkshops</w:t>
      </w:r>
      <w:r>
        <w:rPr>
          <w:color w:val="000000" w:themeColor="text1"/>
          <w:u w:color="000000" w:themeColor="text1"/>
        </w:rPr>
        <w:t>; and</w:t>
      </w:r>
    </w:p>
    <w:p w:rsidR="00914B0E" w:rsidRDefault="00914B0E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E2" w:rsidRDefault="00914B0E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71E2">
        <w:rPr>
          <w:color w:val="000000" w:themeColor="text1"/>
          <w:u w:color="000000" w:themeColor="text1"/>
        </w:rPr>
        <w:t xml:space="preserve">the Midlands Gives Day will </w:t>
      </w:r>
      <w:r w:rsidR="00D425A1">
        <w:rPr>
          <w:color w:val="000000" w:themeColor="text1"/>
          <w:u w:color="000000" w:themeColor="text1"/>
        </w:rPr>
        <w:t xml:space="preserve">seek to raise fifteen thousand dollars and will </w:t>
      </w:r>
      <w:r w:rsidR="000871E2">
        <w:rPr>
          <w:color w:val="000000" w:themeColor="text1"/>
          <w:u w:color="000000" w:themeColor="text1"/>
        </w:rPr>
        <w:t xml:space="preserve">take place at the </w:t>
      </w:r>
      <w:r w:rsidR="000871E2" w:rsidRPr="00CF46AD">
        <w:rPr>
          <w:color w:val="000000" w:themeColor="text1"/>
          <w:u w:color="000000" w:themeColor="text1"/>
        </w:rPr>
        <w:t>BRB Retreat</w:t>
      </w:r>
      <w:r w:rsidR="000871E2">
        <w:rPr>
          <w:color w:val="000000" w:themeColor="text1"/>
          <w:u w:color="000000" w:themeColor="text1"/>
        </w:rPr>
        <w:t xml:space="preserve"> where breakfast will be served in the barn</w:t>
      </w:r>
      <w:r w:rsidR="00477A8D" w:rsidRPr="00477A8D">
        <w:rPr>
          <w:color w:val="000000" w:themeColor="text1"/>
          <w:u w:color="000000" w:themeColor="text1"/>
        </w:rPr>
        <w:t>’</w:t>
      </w:r>
      <w:r w:rsidR="000871E2">
        <w:rPr>
          <w:color w:val="000000" w:themeColor="text1"/>
          <w:u w:color="000000" w:themeColor="text1"/>
        </w:rPr>
        <w:t>s lounge followed by a walking tour of the property with the retreat</w:t>
      </w:r>
      <w:r w:rsidR="00477A8D" w:rsidRPr="00477A8D">
        <w:rPr>
          <w:color w:val="000000" w:themeColor="text1"/>
          <w:u w:color="000000" w:themeColor="text1"/>
        </w:rPr>
        <w:t>’</w:t>
      </w:r>
      <w:r w:rsidR="000871E2">
        <w:rPr>
          <w:color w:val="000000" w:themeColor="text1"/>
          <w:u w:color="000000" w:themeColor="text1"/>
        </w:rPr>
        <w:t>s director, Sutton Shaw; and</w:t>
      </w:r>
    </w:p>
    <w:p w:rsidR="000871E2" w:rsidRDefault="000871E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92" w:rsidRDefault="000871E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participants will be given the opportunity</w:t>
      </w:r>
      <w:r w:rsidR="00742D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enjoy a free yoga class with the retreat</w:t>
      </w:r>
      <w:r w:rsidR="00477A8D" w:rsidRPr="00477A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yoga teacher and to watch a dressage horseback riding demonstration given by </w:t>
      </w:r>
      <w:r w:rsidR="004D7592">
        <w:rPr>
          <w:color w:val="000000" w:themeColor="text1"/>
          <w:u w:color="000000" w:themeColor="text1"/>
        </w:rPr>
        <w:t>United States Dressage F</w:t>
      </w:r>
      <w:r w:rsidR="00477A8D">
        <w:rPr>
          <w:color w:val="000000" w:themeColor="text1"/>
          <w:u w:color="000000" w:themeColor="text1"/>
        </w:rPr>
        <w:t>eder</w:t>
      </w:r>
      <w:r w:rsidR="004D7592">
        <w:rPr>
          <w:color w:val="000000" w:themeColor="text1"/>
          <w:u w:color="000000" w:themeColor="text1"/>
        </w:rPr>
        <w:t>ation gold medalist Dawn Jensen; and</w:t>
      </w:r>
    </w:p>
    <w:p w:rsidR="004D7592" w:rsidRDefault="004D759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92" w:rsidRDefault="004D759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a luncheon cookout provided by Sonic Drive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In, visitors will </w:t>
      </w:r>
      <w:r w:rsidR="00D425A1">
        <w:rPr>
          <w:color w:val="000000" w:themeColor="text1"/>
          <w:u w:color="000000" w:themeColor="text1"/>
        </w:rPr>
        <w:t>be able</w:t>
      </w:r>
      <w:r>
        <w:rPr>
          <w:color w:val="000000" w:themeColor="text1"/>
          <w:u w:color="000000" w:themeColor="text1"/>
        </w:rPr>
        <w:t xml:space="preserve"> to meet the horse therapists at </w:t>
      </w:r>
      <w:r w:rsidRPr="00CF46AD">
        <w:rPr>
          <w:color w:val="000000" w:themeColor="text1"/>
          <w:u w:color="000000" w:themeColor="text1"/>
        </w:rPr>
        <w:t>BRB Retreat</w:t>
      </w:r>
      <w:r>
        <w:rPr>
          <w:color w:val="000000" w:themeColor="text1"/>
          <w:u w:color="000000" w:themeColor="text1"/>
        </w:rPr>
        <w:t>, and all day long they will be asked to express their joy of life by painting their own artwork on the giant canvas displayed in the barn; and</w:t>
      </w:r>
    </w:p>
    <w:p w:rsidR="004D7592" w:rsidRDefault="004D759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92" w:rsidRDefault="004D759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siesta will be provided later in the day for active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duty and retired service members wishing to experience going to sleep with the assistance of a guided meditation of yoga nidra; and</w:t>
      </w:r>
    </w:p>
    <w:p w:rsidR="004D7592" w:rsidRDefault="004D7592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1A8" w:rsidRDefault="00D425A1" w:rsidP="00914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General Assembly value</w:t>
      </w:r>
      <w:r w:rsidR="00477A8D">
        <w:t>s</w:t>
      </w:r>
      <w:r>
        <w:t xml:space="preserve"> the meaningful work of the </w:t>
      </w:r>
      <w:r w:rsidRPr="00CF46AD">
        <w:rPr>
          <w:color w:val="000000" w:themeColor="text1"/>
          <w:u w:color="000000" w:themeColor="text1"/>
        </w:rPr>
        <w:t>BRB Retreat</w:t>
      </w:r>
      <w:r>
        <w:rPr>
          <w:color w:val="000000" w:themeColor="text1"/>
          <w:u w:color="000000" w:themeColor="text1"/>
        </w:rPr>
        <w:t xml:space="preserve"> to assist active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duty service members and veterans, along with their families, who suffer from the effects of military</w:t>
      </w:r>
      <w:r w:rsidR="00477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stress</w:t>
      </w:r>
      <w:r>
        <w:t>, and the members wish them great success on the retreat</w:t>
      </w:r>
      <w:r w:rsidR="00477A8D" w:rsidRPr="00477A8D">
        <w:t>’</w:t>
      </w:r>
      <w:r>
        <w:t>s Midlands Gives Day</w:t>
      </w:r>
      <w:r w:rsidR="00E171A8">
        <w:t xml:space="preserve">.  Now, therefore, </w:t>
      </w:r>
    </w:p>
    <w:p w:rsidR="00E171A8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1A8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171A8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10F" w:rsidRDefault="00E171A8" w:rsidP="00534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3410F">
        <w:t xml:space="preserve"> the members of the General Assembly, by this resolution, recognize and honor the </w:t>
      </w:r>
      <w:r w:rsidR="00477A8D">
        <w:t>significant</w:t>
      </w:r>
      <w:r w:rsidR="0053410F">
        <w:t xml:space="preserve"> work of the Big Red Barn Retreat in Richland County as a source of providing peace for those in need of healing and commend the Retreat</w:t>
      </w:r>
      <w:r w:rsidR="00477A8D" w:rsidRPr="00477A8D">
        <w:t>’</w:t>
      </w:r>
      <w:r w:rsidR="0053410F">
        <w:t>s Midlands Gives Day.</w:t>
      </w:r>
    </w:p>
    <w:p w:rsidR="00E171A8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1A8" w:rsidRDefault="00E171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410F">
        <w:t>present</w:t>
      </w:r>
      <w:r>
        <w:t>ed to</w:t>
      </w:r>
      <w:r w:rsidR="0053410F">
        <w:t xml:space="preserve"> Barbara Irons.</w:t>
      </w:r>
    </w:p>
    <w:p w:rsidR="00C24954" w:rsidRDefault="00477A8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73D" w:rsidRDefault="0016473D" w:rsidP="0016473D">
      <w:pPr>
        <w:suppressAutoHyphens/>
      </w:pPr>
    </w:p>
    <w:sectPr w:rsidR="0016473D" w:rsidSect="001647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DFE" w:rsidRDefault="00742DFE" w:rsidP="009F0C77">
      <w:r>
        <w:separator/>
      </w:r>
    </w:p>
  </w:endnote>
  <w:endnote w:type="continuationSeparator" w:id="0">
    <w:p w:rsidR="00742DFE" w:rsidRDefault="00742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2A460B-2955-4D28-A83F-364A7582B909}"/>
    <w:embedBold r:id="rId2" w:fontKey="{95F792F0-2159-45B0-9E42-32E88552AC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7F7402-495B-4F80-BBDB-1A46E84913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5E7DF5-1A21-4656-9545-6D51D4B10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F08811-DF6B-4E7F-9BDD-6039ED234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954" w:rsidRPr="0016473D" w:rsidRDefault="0016473D" w:rsidP="00164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DFE" w:rsidRDefault="00742DFE" w:rsidP="009F0C77">
      <w:r>
        <w:separator/>
      </w:r>
    </w:p>
  </w:footnote>
  <w:footnote w:type="continuationSeparator" w:id="0">
    <w:p w:rsidR="00742DFE" w:rsidRDefault="00742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48ZW16"/>
    <w:docVar w:name="CoverBillType" w:val="c"/>
    <w:docVar w:name="docpath" w:val="L:\Council\bills\GM\24748ZW16.DOCX"/>
    <w:docVar w:name="dvBillNumber" w:val="12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171A8"/>
    <w:rsid w:val="00026C9A"/>
    <w:rsid w:val="000871E2"/>
    <w:rsid w:val="000965A1"/>
    <w:rsid w:val="000E1785"/>
    <w:rsid w:val="000F39F2"/>
    <w:rsid w:val="001023A4"/>
    <w:rsid w:val="0010776B"/>
    <w:rsid w:val="00133E66"/>
    <w:rsid w:val="00134ACF"/>
    <w:rsid w:val="00144E15"/>
    <w:rsid w:val="0016473D"/>
    <w:rsid w:val="001A4A62"/>
    <w:rsid w:val="001A681E"/>
    <w:rsid w:val="001D08F2"/>
    <w:rsid w:val="001F6E1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70C3D"/>
    <w:rsid w:val="00477A8D"/>
    <w:rsid w:val="004809EE"/>
    <w:rsid w:val="004B21D9"/>
    <w:rsid w:val="004D7592"/>
    <w:rsid w:val="00511EE9"/>
    <w:rsid w:val="00521E00"/>
    <w:rsid w:val="0053410F"/>
    <w:rsid w:val="00577C6C"/>
    <w:rsid w:val="0058501B"/>
    <w:rsid w:val="005C02FF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42DF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4B0E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4954"/>
    <w:rsid w:val="00C3136F"/>
    <w:rsid w:val="00C3483A"/>
    <w:rsid w:val="00C35366"/>
    <w:rsid w:val="00C74E9D"/>
    <w:rsid w:val="00C82FD3"/>
    <w:rsid w:val="00CC6B7B"/>
    <w:rsid w:val="00CD3619"/>
    <w:rsid w:val="00CF4447"/>
    <w:rsid w:val="00D405E7"/>
    <w:rsid w:val="00D41D56"/>
    <w:rsid w:val="00D425A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1A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0B1794-FD19-407A-A0AF-83B94750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EFCBD-199C-4DA9-98D7-1D148595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2</Pages>
  <Words>512</Words>
  <Characters>2646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1276 Text of Previous Version (Apr. 26, 2016) - South Carolina Legislature Online</dc:title>
  <dc:subject/>
  <dc:creator>Gail Pinckney Moore</dc:creator>
  <cp:keywords/>
  <dc:description/>
  <cp:lastModifiedBy>S Volk</cp:lastModifiedBy>
  <cp:revision>2</cp:revision>
  <cp:lastPrinted>2016-04-26T15:19:00Z</cp:lastPrinted>
  <dcterms:created xsi:type="dcterms:W3CDTF">2016-04-26T17:57:00Z</dcterms:created>
  <dcterms:modified xsi:type="dcterms:W3CDTF">2016-04-26T17:57:00Z</dcterms:modified>
</cp:coreProperties>
</file>