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5EED" w:rsidRDefault="00CB5EE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5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F7892">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5CE" w:rsidRDefault="00335D66" w:rsidP="00ED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ED15CE">
        <w:t>RECOGNIZE AND HONOR BARRY HARLEY, GILBERT HIGH SCHOOL ATHLETIC DIRECTOR AND HEAD FOOTBALL COACH, FOR HIS OUTSTANDING CAREER AS BOTH COACH AND EDUCATOR, TO CONGRATULATE HIM ON BEING NAMED 2015</w:t>
      </w:r>
      <w:r w:rsidR="00C144AE">
        <w:noBreakHyphen/>
      </w:r>
      <w:r w:rsidR="00ED15CE">
        <w:t>2016 SOUTH CAROLINA ATHLETIC ADMINISTRATORS ASSOCIATION CLASS AAA ATHLETIC DIRECTOR OF THE YEAR, TO SALUTE HIM ON THE OCCASION OF HIS RETIREMENT, AND TO WISH HIM WELL IN ALL HIS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F116F" w:rsidRDefault="002F7892" w:rsidP="001F1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1F116F" w:rsidRPr="00CE1011">
        <w:rPr>
          <w:color w:val="000000" w:themeColor="text1"/>
          <w:u w:color="000000" w:themeColor="text1"/>
        </w:rPr>
        <w:t xml:space="preserve">it is with great pleasure that the South Carolina </w:t>
      </w:r>
      <w:r w:rsidR="00BB6515">
        <w:t>Senate</w:t>
      </w:r>
      <w:r w:rsidR="001F116F" w:rsidRPr="00CE1011">
        <w:rPr>
          <w:color w:val="000000" w:themeColor="text1"/>
          <w:u w:color="000000" w:themeColor="text1"/>
        </w:rPr>
        <w:t xml:space="preserve"> honors those individuals who give tirelessly of themselves to </w:t>
      </w:r>
      <w:r w:rsidR="001F116F">
        <w:rPr>
          <w:color w:val="000000" w:themeColor="text1"/>
          <w:u w:color="000000" w:themeColor="text1"/>
        </w:rPr>
        <w:t>educate the young people of this great State; and</w:t>
      </w:r>
    </w:p>
    <w:p w:rsidR="001F116F" w:rsidRDefault="001F116F" w:rsidP="001F1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5F08" w:rsidRDefault="001F116F" w:rsidP="001F1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prominent in the roll call of such benefactors to our youth, </w:t>
      </w:r>
      <w:r>
        <w:t>Coach Barry Harley</w:t>
      </w:r>
      <w:r>
        <w:rPr>
          <w:color w:val="000000" w:themeColor="text1"/>
          <w:u w:color="000000" w:themeColor="text1"/>
        </w:rPr>
        <w:t xml:space="preserve"> of Gilbert High School has sought </w:t>
      </w:r>
      <w:r w:rsidR="00155F08">
        <w:rPr>
          <w:color w:val="000000" w:themeColor="text1"/>
          <w:u w:color="000000" w:themeColor="text1"/>
        </w:rPr>
        <w:t xml:space="preserve">for more than three decades </w:t>
      </w:r>
      <w:r>
        <w:rPr>
          <w:color w:val="000000" w:themeColor="text1"/>
          <w:u w:color="000000" w:themeColor="text1"/>
        </w:rPr>
        <w:t xml:space="preserve">to instill in his student athletes the </w:t>
      </w:r>
      <w:r w:rsidRPr="00CE1011">
        <w:rPr>
          <w:color w:val="000000" w:themeColor="text1"/>
          <w:u w:color="000000" w:themeColor="text1"/>
        </w:rPr>
        <w:t xml:space="preserve">skills and character traits </w:t>
      </w:r>
      <w:r>
        <w:rPr>
          <w:color w:val="000000" w:themeColor="text1"/>
          <w:u w:color="000000" w:themeColor="text1"/>
        </w:rPr>
        <w:t>necessary for success in the classroom, on the gridiron, and in the workplace; and</w:t>
      </w:r>
    </w:p>
    <w:p w:rsidR="001F116F" w:rsidRDefault="001F116F" w:rsidP="001F1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116F" w:rsidRDefault="001F116F" w:rsidP="001F1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his dedication and achievements recently were recognized when he received the coveted </w:t>
      </w:r>
      <w:r>
        <w:t>South Carolina Athletic Administrators Association (SCAAA) Class AAA Athletic Director of the Year award for 2015</w:t>
      </w:r>
      <w:r w:rsidR="00C144AE">
        <w:noBreakHyphen/>
      </w:r>
      <w:r>
        <w:t>2016; and</w:t>
      </w:r>
    </w:p>
    <w:p w:rsidR="001F116F" w:rsidRDefault="001F116F" w:rsidP="001F1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116F" w:rsidRDefault="001F116F" w:rsidP="001F1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Barry Harley began his long and successful career at Irmo, where he served as an assistant coach. In addition, he served as head coach at St. John</w:t>
      </w:r>
      <w:r w:rsidR="00C144AE" w:rsidRPr="00C144AE">
        <w:t>’</w:t>
      </w:r>
      <w:r>
        <w:t>s High School in Darlington, at West Oak, and at Mid</w:t>
      </w:r>
      <w:r w:rsidR="00C144AE">
        <w:noBreakHyphen/>
      </w:r>
      <w:r>
        <w:t>Carolina, as well as at Gilbert; and</w:t>
      </w:r>
    </w:p>
    <w:p w:rsidR="001F116F" w:rsidRDefault="001F116F" w:rsidP="001F1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116F" w:rsidRDefault="001F116F" w:rsidP="001F1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not one to just sit in a rocker after retiring, Coach Harley, as his next endeavor, plans to head eleven miles west on the Aiken</w:t>
      </w:r>
      <w:r w:rsidR="00C144AE">
        <w:rPr>
          <w:color w:val="000000" w:themeColor="text1"/>
          <w:u w:color="000000" w:themeColor="text1"/>
        </w:rPr>
        <w:noBreakHyphen/>
      </w:r>
      <w:r>
        <w:rPr>
          <w:color w:val="000000" w:themeColor="text1"/>
          <w:u w:color="000000" w:themeColor="text1"/>
        </w:rPr>
        <w:t>Augusta Highway to his high school alma mater, Batesburg</w:t>
      </w:r>
      <w:r w:rsidR="00C144AE">
        <w:rPr>
          <w:color w:val="000000" w:themeColor="text1"/>
          <w:u w:color="000000" w:themeColor="text1"/>
        </w:rPr>
        <w:noBreakHyphen/>
      </w:r>
      <w:r>
        <w:rPr>
          <w:color w:val="000000" w:themeColor="text1"/>
          <w:u w:color="000000" w:themeColor="text1"/>
        </w:rPr>
        <w:t>Leesville, where he will work as an assistant coach; and</w:t>
      </w:r>
    </w:p>
    <w:p w:rsidR="001F116F" w:rsidRDefault="001F116F" w:rsidP="001F1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116F" w:rsidRPr="00CE1011" w:rsidRDefault="001F116F" w:rsidP="001F1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no doubt, working at his alma mater will bring back to </w:t>
      </w:r>
      <w:r w:rsidRPr="00970F84">
        <w:rPr>
          <w:color w:val="000000" w:themeColor="text1"/>
          <w:u w:color="000000" w:themeColor="text1"/>
        </w:rPr>
        <w:t>Barry Harley</w:t>
      </w:r>
      <w:r>
        <w:rPr>
          <w:color w:val="000000" w:themeColor="text1"/>
          <w:u w:color="000000" w:themeColor="text1"/>
        </w:rPr>
        <w:t xml:space="preserve"> memories of his own school days in </w:t>
      </w:r>
      <w:r w:rsidRPr="00970F84">
        <w:rPr>
          <w:color w:val="000000" w:themeColor="text1"/>
          <w:u w:color="000000" w:themeColor="text1"/>
        </w:rPr>
        <w:t>B</w:t>
      </w:r>
      <w:r>
        <w:rPr>
          <w:color w:val="000000" w:themeColor="text1"/>
          <w:u w:color="000000" w:themeColor="text1"/>
        </w:rPr>
        <w:t>atesburg</w:t>
      </w:r>
      <w:r w:rsidR="00C144AE">
        <w:rPr>
          <w:color w:val="000000" w:themeColor="text1"/>
          <w:u w:color="000000" w:themeColor="text1"/>
        </w:rPr>
        <w:noBreakHyphen/>
      </w:r>
      <w:r>
        <w:rPr>
          <w:color w:val="000000" w:themeColor="text1"/>
          <w:u w:color="000000" w:themeColor="text1"/>
        </w:rPr>
        <w:t>Leesville, where his parents still live. In that friendly town, he grew</w:t>
      </w:r>
      <w:r w:rsidR="00615215">
        <w:rPr>
          <w:color w:val="000000" w:themeColor="text1"/>
          <w:u w:color="000000" w:themeColor="text1"/>
        </w:rPr>
        <w:t xml:space="preserve"> up,</w:t>
      </w:r>
      <w:r>
        <w:rPr>
          <w:color w:val="000000" w:themeColor="text1"/>
          <w:u w:color="000000" w:themeColor="text1"/>
        </w:rPr>
        <w:t xml:space="preserve"> </w:t>
      </w:r>
      <w:r w:rsidRPr="00970F84">
        <w:rPr>
          <w:color w:val="000000" w:themeColor="text1"/>
          <w:u w:color="000000" w:themeColor="text1"/>
        </w:rPr>
        <w:t>graduated from B</w:t>
      </w:r>
      <w:r>
        <w:rPr>
          <w:color w:val="000000" w:themeColor="text1"/>
          <w:u w:color="000000" w:themeColor="text1"/>
        </w:rPr>
        <w:t>atesburg</w:t>
      </w:r>
      <w:r w:rsidR="00C144AE">
        <w:rPr>
          <w:color w:val="000000" w:themeColor="text1"/>
          <w:u w:color="000000" w:themeColor="text1"/>
        </w:rPr>
        <w:noBreakHyphen/>
      </w:r>
      <w:r>
        <w:rPr>
          <w:color w:val="000000" w:themeColor="text1"/>
          <w:u w:color="000000" w:themeColor="text1"/>
        </w:rPr>
        <w:t>Leesville High</w:t>
      </w:r>
      <w:r w:rsidR="00615215">
        <w:rPr>
          <w:color w:val="000000" w:themeColor="text1"/>
          <w:u w:color="000000" w:themeColor="text1"/>
        </w:rPr>
        <w:t xml:space="preserve">, and </w:t>
      </w:r>
      <w:r w:rsidR="00DB40BC">
        <w:rPr>
          <w:color w:val="000000" w:themeColor="text1"/>
          <w:u w:color="000000" w:themeColor="text1"/>
        </w:rPr>
        <w:t>went on to gain a well</w:t>
      </w:r>
      <w:r w:rsidR="00C144AE">
        <w:rPr>
          <w:color w:val="000000" w:themeColor="text1"/>
          <w:u w:color="000000" w:themeColor="text1"/>
        </w:rPr>
        <w:noBreakHyphen/>
      </w:r>
      <w:r w:rsidR="00DB40BC">
        <w:rPr>
          <w:color w:val="000000" w:themeColor="text1"/>
          <w:u w:color="000000" w:themeColor="text1"/>
        </w:rPr>
        <w:t xml:space="preserve">deserved reputation </w:t>
      </w:r>
      <w:r w:rsidR="00615215">
        <w:rPr>
          <w:color w:val="000000" w:themeColor="text1"/>
          <w:u w:color="000000" w:themeColor="text1"/>
        </w:rPr>
        <w:t>as a credit to his hometown</w:t>
      </w:r>
      <w:r>
        <w:rPr>
          <w:color w:val="000000" w:themeColor="text1"/>
          <w:u w:color="000000" w:themeColor="text1"/>
        </w:rPr>
        <w:t>; and</w:t>
      </w:r>
    </w:p>
    <w:p w:rsidR="001F116F" w:rsidRDefault="001F116F" w:rsidP="001F1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116F" w:rsidRDefault="001F116F" w:rsidP="001F1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 xml:space="preserve">Whereas, </w:t>
      </w:r>
      <w:r>
        <w:rPr>
          <w:color w:val="000000" w:themeColor="text1"/>
        </w:rPr>
        <w:t xml:space="preserve">the </w:t>
      </w:r>
      <w:r w:rsidR="00BB6515">
        <w:t>Senate</w:t>
      </w:r>
      <w:r>
        <w:rPr>
          <w:color w:val="000000" w:themeColor="text1"/>
        </w:rPr>
        <w:t xml:space="preserve">, grateful for the legacy of consistent commitment and excellence Coach Harley has bestowed on the people of South Carolina, takes great pleasure in congratulating him on receiving this latest accolade, the </w:t>
      </w:r>
      <w:r>
        <w:t xml:space="preserve">SCAAA Class AAA Athletic Director of the Year award. The members </w:t>
      </w:r>
      <w:r>
        <w:rPr>
          <w:color w:val="000000" w:themeColor="text1"/>
        </w:rPr>
        <w:t>wish him all the best as he enters retirement and trust he will find much enjoyment in the more leisurely pace of the days ahead. Now, therefore,</w:t>
      </w:r>
    </w:p>
    <w:p w:rsidR="001F116F" w:rsidRDefault="001F116F" w:rsidP="001F1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6515" w:rsidRDefault="00BB6515" w:rsidP="00BB6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1F116F" w:rsidRDefault="001F116F" w:rsidP="001F1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116F" w:rsidRDefault="001F116F" w:rsidP="001F1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South Carolina </w:t>
      </w:r>
      <w:r w:rsidR="00BB6515">
        <w:t>Senate</w:t>
      </w:r>
      <w:r>
        <w:t>, by this resolution, recognize and honor Barry Harley, Gilbert High School athletic director and head football coach, for his outstanding career as both coach and educator, congratulate him on being named 2015</w:t>
      </w:r>
      <w:r w:rsidR="00C144AE">
        <w:noBreakHyphen/>
      </w:r>
      <w:r>
        <w:t>2016 South Carolina Athletic Administrators Association Class AAA Athletic Director of the Year, salute him on the occasion of his retirement, and wish him well in all his future endeavors.</w:t>
      </w:r>
    </w:p>
    <w:p w:rsidR="001F116F" w:rsidRDefault="001F116F" w:rsidP="001F1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116F" w:rsidRDefault="001F116F" w:rsidP="001F1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further resolved that a copy of this resolution be presented to Coach Barry Harley.</w:t>
      </w:r>
    </w:p>
    <w:p w:rsidR="00307D21" w:rsidRDefault="00C144A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B5EED" w:rsidRDefault="00CB5EED" w:rsidP="00CB5EED">
      <w:pPr>
        <w:suppressAutoHyphens/>
      </w:pPr>
    </w:p>
    <w:sectPr w:rsidR="00CB5EED" w:rsidSect="00CB5EE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7892" w:rsidRDefault="002F7892" w:rsidP="009F0C77">
      <w:r>
        <w:separator/>
      </w:r>
    </w:p>
  </w:endnote>
  <w:endnote w:type="continuationSeparator" w:id="0">
    <w:p w:rsidR="002F7892" w:rsidRDefault="002F789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8FC6457-D9EE-47C8-8691-A9DC1AEEF37A}"/>
    <w:embedBold r:id="rId2" w:fontKey="{0AE61EB5-C8BF-48B4-B2D0-539459C833BE}"/>
  </w:font>
  <w:font w:name="Calibri">
    <w:panose1 w:val="020F0502020204030204"/>
    <w:charset w:val="00"/>
    <w:family w:val="swiss"/>
    <w:pitch w:val="variable"/>
    <w:sig w:usb0="E00002FF" w:usb1="4000ACFF" w:usb2="00000001" w:usb3="00000000" w:csb0="0000019F" w:csb1="00000000"/>
    <w:embedRegular r:id="rId3" w:fontKey="{100D18AC-0B27-4128-9241-6F9B8C39180C}"/>
  </w:font>
  <w:font w:name="Segoe UI">
    <w:panose1 w:val="020B0502040204020203"/>
    <w:charset w:val="00"/>
    <w:family w:val="swiss"/>
    <w:pitch w:val="variable"/>
    <w:sig w:usb0="E10022FF" w:usb1="C000E47F" w:usb2="00000029" w:usb3="00000000" w:csb0="000001DF" w:csb1="00000000"/>
    <w:embedRegular r:id="rId4" w:fontKey="{AAC0E5E1-8CFB-4B17-969E-29D04D1F9F36}"/>
  </w:font>
  <w:font w:name="Cambria">
    <w:panose1 w:val="02040503050406030204"/>
    <w:charset w:val="00"/>
    <w:family w:val="roman"/>
    <w:pitch w:val="variable"/>
    <w:sig w:usb0="E00002FF" w:usb1="400004FF" w:usb2="00000000" w:usb3="00000000" w:csb0="0000019F" w:csb1="00000000"/>
    <w:embedRegular r:id="rId5" w:fontKey="{0DEF028D-ADF2-48B1-920F-D5EA9EDE2C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D21" w:rsidRPr="00CB5EED" w:rsidRDefault="00CB5EED" w:rsidP="00CB5EED">
    <w:pPr>
      <w:pStyle w:val="Footer"/>
      <w:tabs>
        <w:tab w:val="clear" w:pos="4680"/>
        <w:tab w:val="clear" w:pos="9360"/>
        <w:tab w:val="center" w:pos="2995"/>
      </w:tabs>
      <w:spacing w:before="120"/>
    </w:pPr>
    <w:r>
      <w:t>[1333]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7892" w:rsidRDefault="002F7892" w:rsidP="009F0C77">
      <w:r>
        <w:separator/>
      </w:r>
    </w:p>
  </w:footnote>
  <w:footnote w:type="continuationSeparator" w:id="0">
    <w:p w:rsidR="002F7892" w:rsidRDefault="002F789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643VR16"/>
    <w:docVar w:name="CoverBillType" w:val="r"/>
    <w:docVar w:name="docpath" w:val="L:\Council\bills\RM\1643VR16.DOCX"/>
    <w:docVar w:name="dvBillNumber" w:val="1333"/>
    <w:docVar w:name="dvBillNumberPrefix" w:val="S. "/>
    <w:docVar w:name="dvOriginalBody" w:val="Senate"/>
    <w:docVar w:name="dvSteno" w:val="RM"/>
    <w:docVar w:name="NameofBody" w:val="s"/>
    <w:docVar w:name="vgroup2" w:val="Council"/>
  </w:docVars>
  <w:rsids>
    <w:rsidRoot w:val="002F7892"/>
    <w:rsid w:val="00026C9A"/>
    <w:rsid w:val="000965A1"/>
    <w:rsid w:val="000E1785"/>
    <w:rsid w:val="000F39F2"/>
    <w:rsid w:val="001023A4"/>
    <w:rsid w:val="0010776B"/>
    <w:rsid w:val="00133E66"/>
    <w:rsid w:val="00134ACF"/>
    <w:rsid w:val="00144E15"/>
    <w:rsid w:val="00155F08"/>
    <w:rsid w:val="001A4A62"/>
    <w:rsid w:val="001A681E"/>
    <w:rsid w:val="001D08F2"/>
    <w:rsid w:val="001F116F"/>
    <w:rsid w:val="001F3A5F"/>
    <w:rsid w:val="002037CA"/>
    <w:rsid w:val="002047A2"/>
    <w:rsid w:val="002321B6"/>
    <w:rsid w:val="0023696B"/>
    <w:rsid w:val="00250967"/>
    <w:rsid w:val="002759C5"/>
    <w:rsid w:val="00277DEE"/>
    <w:rsid w:val="00280D88"/>
    <w:rsid w:val="00293CFD"/>
    <w:rsid w:val="00294ABE"/>
    <w:rsid w:val="002A3EB4"/>
    <w:rsid w:val="002F7892"/>
    <w:rsid w:val="00307D21"/>
    <w:rsid w:val="00325348"/>
    <w:rsid w:val="00335D66"/>
    <w:rsid w:val="00393688"/>
    <w:rsid w:val="003D411E"/>
    <w:rsid w:val="003E3C1E"/>
    <w:rsid w:val="003E6148"/>
    <w:rsid w:val="00400EAA"/>
    <w:rsid w:val="0041760A"/>
    <w:rsid w:val="004203D7"/>
    <w:rsid w:val="004809EE"/>
    <w:rsid w:val="004A5FA5"/>
    <w:rsid w:val="004D2ED1"/>
    <w:rsid w:val="00511EE9"/>
    <w:rsid w:val="00521E00"/>
    <w:rsid w:val="00577C6C"/>
    <w:rsid w:val="0058501B"/>
    <w:rsid w:val="0061228A"/>
    <w:rsid w:val="00615215"/>
    <w:rsid w:val="006215AA"/>
    <w:rsid w:val="00623FF8"/>
    <w:rsid w:val="006340D9"/>
    <w:rsid w:val="00643B8E"/>
    <w:rsid w:val="00665EBC"/>
    <w:rsid w:val="00686781"/>
    <w:rsid w:val="0069470D"/>
    <w:rsid w:val="006A476C"/>
    <w:rsid w:val="006C6A93"/>
    <w:rsid w:val="006E02F9"/>
    <w:rsid w:val="00753C04"/>
    <w:rsid w:val="00756946"/>
    <w:rsid w:val="00757F80"/>
    <w:rsid w:val="007608B8"/>
    <w:rsid w:val="00771EEC"/>
    <w:rsid w:val="00786819"/>
    <w:rsid w:val="007A325A"/>
    <w:rsid w:val="007C3099"/>
    <w:rsid w:val="007E72BE"/>
    <w:rsid w:val="007F1523"/>
    <w:rsid w:val="007F509E"/>
    <w:rsid w:val="007F5799"/>
    <w:rsid w:val="007F6947"/>
    <w:rsid w:val="00834A12"/>
    <w:rsid w:val="00872729"/>
    <w:rsid w:val="008C49F7"/>
    <w:rsid w:val="008C5B35"/>
    <w:rsid w:val="008F4429"/>
    <w:rsid w:val="00932670"/>
    <w:rsid w:val="009352BB"/>
    <w:rsid w:val="00990668"/>
    <w:rsid w:val="009B397B"/>
    <w:rsid w:val="009F0C77"/>
    <w:rsid w:val="009F4DD1"/>
    <w:rsid w:val="009F7E97"/>
    <w:rsid w:val="00A64E80"/>
    <w:rsid w:val="00A741D9"/>
    <w:rsid w:val="00A9741D"/>
    <w:rsid w:val="00AD4B17"/>
    <w:rsid w:val="00AF082D"/>
    <w:rsid w:val="00B04F1F"/>
    <w:rsid w:val="00B26FA6"/>
    <w:rsid w:val="00B741CB"/>
    <w:rsid w:val="00B934F3"/>
    <w:rsid w:val="00BA34B5"/>
    <w:rsid w:val="00BB6347"/>
    <w:rsid w:val="00BB6515"/>
    <w:rsid w:val="00BD2134"/>
    <w:rsid w:val="00C038D8"/>
    <w:rsid w:val="00C045DD"/>
    <w:rsid w:val="00C144AE"/>
    <w:rsid w:val="00C3136F"/>
    <w:rsid w:val="00C3483A"/>
    <w:rsid w:val="00C74E9D"/>
    <w:rsid w:val="00C82FD3"/>
    <w:rsid w:val="00CB5EED"/>
    <w:rsid w:val="00CC6B7B"/>
    <w:rsid w:val="00CD3619"/>
    <w:rsid w:val="00CF4447"/>
    <w:rsid w:val="00CF616F"/>
    <w:rsid w:val="00D405E7"/>
    <w:rsid w:val="00D41D56"/>
    <w:rsid w:val="00D6260D"/>
    <w:rsid w:val="00D6662B"/>
    <w:rsid w:val="00D95E2F"/>
    <w:rsid w:val="00D970A9"/>
    <w:rsid w:val="00DB3AC0"/>
    <w:rsid w:val="00DB40BC"/>
    <w:rsid w:val="00DC6813"/>
    <w:rsid w:val="00DE68F0"/>
    <w:rsid w:val="00DF3845"/>
    <w:rsid w:val="00DF7E17"/>
    <w:rsid w:val="00EB00A2"/>
    <w:rsid w:val="00EB1BF3"/>
    <w:rsid w:val="00ED15CE"/>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5380D6-E703-4A24-A456-CA23D452C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D2E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2ED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599E80-F618-4482-82F6-46C707A5F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63CC02B9.dotm</Template>
  <TotalTime>0</TotalTime>
  <Pages>2</Pages>
  <Words>480</Words>
  <Characters>2461</Characters>
  <Application>Microsoft Office Word</Application>
  <DocSecurity>0</DocSecurity>
  <Lines>73</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1333 Text of Previous Version (May 24, 2016) - South Carolina Legislature Online</dc:title>
  <dc:subject/>
  <dc:creator>McDowell</dc:creator>
  <cp:keywords/>
  <dc:description/>
  <cp:lastModifiedBy>S Volk</cp:lastModifiedBy>
  <cp:revision>2</cp:revision>
  <cp:lastPrinted>2016-05-18T19:58:00Z</cp:lastPrinted>
  <dcterms:created xsi:type="dcterms:W3CDTF">2016-05-24T16:30:00Z</dcterms:created>
  <dcterms:modified xsi:type="dcterms:W3CDTF">2016-05-24T16:30:00Z</dcterms:modified>
</cp:coreProperties>
</file>