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D78" w:rsidRDefault="009F0D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C5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3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AYNOR HIGH SCHOOL VARSITY BASEBALL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SOUTH CAROLINA 2016 </w:t>
      </w:r>
      <w:r w:rsidRPr="00E542AE">
        <w:rPr>
          <w:color w:val="000000" w:themeColor="text1"/>
          <w:u w:color="000000" w:themeColor="text1"/>
        </w:rPr>
        <w:t>CLASS</w:t>
      </w:r>
      <w:r>
        <w:rPr>
          <w:color w:val="000000" w:themeColor="text1"/>
          <w:u w:color="000000" w:themeColor="text1"/>
        </w:rPr>
        <w:t xml:space="preserve"> 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Senate is pleased to learn that the members of the Aynor High School </w:t>
      </w:r>
      <w:r>
        <w:rPr>
          <w:color w:val="000000" w:themeColor="text1"/>
          <w:u w:color="000000" w:themeColor="text1"/>
        </w:rPr>
        <w:t>baseball</w:t>
      </w:r>
      <w:r>
        <w:t xml:space="preserve"> team </w:t>
      </w:r>
      <w:r>
        <w:rPr>
          <w:color w:val="000000" w:themeColor="text1"/>
          <w:u w:color="000000" w:themeColor="text1"/>
        </w:rPr>
        <w:t xml:space="preserve">of Horry County </w:t>
      </w:r>
      <w:r>
        <w:t>took top honors at the state competition held at Riley Park on Friday, May 20, 2016;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cheers of their exuberant fans, the Aynor </w:t>
      </w:r>
      <w:r>
        <w:rPr>
          <w:color w:val="000000" w:themeColor="text1"/>
          <w:u w:color="000000" w:themeColor="text1"/>
        </w:rPr>
        <w:t>Blue Jackets defeated the top</w:t>
      </w:r>
      <w:r>
        <w:rPr>
          <w:color w:val="000000" w:themeColor="text1"/>
          <w:u w:color="000000" w:themeColor="text1"/>
        </w:rPr>
        <w:noBreakHyphen/>
        <w:t>ranked Strom Thurmond Rebels 9</w:t>
      </w:r>
      <w:r>
        <w:rPr>
          <w:color w:val="000000" w:themeColor="text1"/>
          <w:u w:color="000000" w:themeColor="text1"/>
        </w:rPr>
        <w:noBreakHyphen/>
        <w:t>6 to capture the team</w:t>
      </w:r>
      <w:r w:rsidRPr="00796B44">
        <w:rPr>
          <w:color w:val="000000" w:themeColor="text1"/>
          <w:u w:color="000000" w:themeColor="text1"/>
        </w:rPr>
        <w:t>’</w:t>
      </w:r>
      <w:r>
        <w:rPr>
          <w:color w:val="000000" w:themeColor="text1"/>
          <w:u w:color="000000" w:themeColor="text1"/>
        </w:rPr>
        <w:t>s first state trophy in school history and only the second ever for a high school in Horry County</w:t>
      </w:r>
      <w:r>
        <w:t>;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Aynor High School won the first game of the championship best</w:t>
      </w:r>
      <w:r>
        <w:noBreakHyphen/>
        <w:t>out</w:t>
      </w:r>
      <w:r>
        <w:noBreakHyphen/>
        <w:t>of</w:t>
      </w:r>
      <w:r>
        <w:noBreakHyphen/>
        <w:t>three series 5</w:t>
      </w:r>
      <w:r>
        <w:noBreakHyphen/>
        <w:t>4, but fell to Strom Thurmond in the second outing 10</w:t>
      </w:r>
      <w:r>
        <w:noBreakHyphen/>
        <w:t>4, setting the stage for an exciting and decisive third game;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less than an hour before the start of the championship game, the scheduled Blue Jackets starting pitcher, Ridge Richardson, informed Aynor head coach Chad Sarvis  that his arm was too sore to pitch;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Coach Sarvis quickly swapped out scorecards and sent the game one winning pitcher, sophomore Jason Duke, to the mound for the Blue Jackets;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selflessly removed himself as the game three starting pitcher, junior Ridge Richardson knew he would have to pick up his team at the plate, and from Richardson’s clean</w:t>
      </w:r>
      <w:r>
        <w:noBreakHyphen/>
        <w:t>up spot, the designated hitter recorded three RBIs, including two runs scored on a third</w:t>
      </w:r>
      <w:r>
        <w:noBreakHyphen/>
        <w:t>inning double that started to swing momentum in Aynor</w:t>
      </w:r>
      <w:r w:rsidRPr="00796B44">
        <w:t>’</w:t>
      </w:r>
      <w:r>
        <w:t>s direction following an early 3</w:t>
      </w:r>
      <w:r>
        <w:noBreakHyphen/>
        <w:t>0 Strom Thurmond lead;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in the ensuing four innings, the Blue Jackets poured it on offensively while Strom Thurmond</w:t>
      </w:r>
      <w:r w:rsidRPr="00796B44">
        <w:t>’</w:t>
      </w:r>
      <w:r>
        <w:t>s defense struggled, and even after the Rebels scored three runs to make it a one</w:t>
      </w:r>
      <w:r>
        <w:noBreakHyphen/>
        <w:t>run game in the top of the sixth, Aynor stormed right back scoring two more runs of its own;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despite the misty, wet conditions, Aynor got plenty of offensive production from several places; the Blue Jackets</w:t>
      </w:r>
      <w:r w:rsidRPr="00796B44">
        <w:t>’</w:t>
      </w:r>
      <w:r>
        <w:t xml:space="preserve"> number eight hitter, junior Luke Martin, was four</w:t>
      </w:r>
      <w:r>
        <w:noBreakHyphen/>
        <w:t>for</w:t>
      </w:r>
      <w:r>
        <w:noBreakHyphen/>
        <w:t>four, scoring three runs, and senior Caleb Nobles was two</w:t>
      </w:r>
      <w:r>
        <w:noBreakHyphen/>
        <w:t>for</w:t>
      </w:r>
      <w:r>
        <w:noBreakHyphen/>
        <w:t>two and drew three walks;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strength, strategy, and quickness</w:t>
      </w:r>
      <w:r>
        <w:rPr>
          <w:color w:val="000000" w:themeColor="text1"/>
          <w:u w:color="000000" w:themeColor="text1"/>
        </w:rPr>
        <w:t>, Head Coach Chad Sarvis</w:t>
      </w:r>
      <w:r w:rsidRPr="00E542AE">
        <w:rPr>
          <w:color w:val="000000" w:themeColor="text1"/>
          <w:u w:color="000000" w:themeColor="text1"/>
        </w:rPr>
        <w:t xml:space="preserve"> and </w:t>
      </w:r>
      <w:r>
        <w:rPr>
          <w:color w:val="000000" w:themeColor="text1"/>
          <w:u w:color="000000" w:themeColor="text1"/>
        </w:rPr>
        <w:t>his skilled coaching staff maximized their own athletic ability and training to mold a championship team and teach these athletes lessons that will prove invaluable through life, both on and off the diamond;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C50" w:rsidRDefault="00582331" w:rsidP="00582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appreciate the pride and recognition that </w:t>
      </w:r>
      <w:r w:rsidRPr="00E542AE">
        <w:rPr>
          <w:color w:val="000000" w:themeColor="text1"/>
          <w:u w:color="000000" w:themeColor="text1"/>
        </w:rPr>
        <w:t>the</w:t>
      </w:r>
      <w:r>
        <w:rPr>
          <w:color w:val="000000" w:themeColor="text1"/>
          <w:u w:color="000000" w:themeColor="text1"/>
        </w:rPr>
        <w:t xml:space="preserve"> Aynor High School baseball players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achievements in the days ahead</w:t>
      </w:r>
      <w:r>
        <w:t xml:space="preserve">.  </w:t>
      </w:r>
      <w:r w:rsidR="00D62C50">
        <w:t>Now, therefore,</w:t>
      </w:r>
    </w:p>
    <w:p w:rsidR="00D62C50" w:rsidRDefault="00D62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C50" w:rsidRDefault="00D62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62C50" w:rsidRDefault="00D62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331" w:rsidRDefault="00582331" w:rsidP="00582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w:t>
      </w:r>
      <w:r>
        <w:rPr>
          <w:color w:val="000000" w:themeColor="text1"/>
          <w:u w:color="000000" w:themeColor="text1"/>
        </w:rPr>
        <w:t xml:space="preserve">ecognize and honor the Aynor High School varsity baseball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g the</w:t>
      </w:r>
      <w:r>
        <w:rPr>
          <w:color w:val="000000" w:themeColor="text1"/>
          <w:u w:color="000000" w:themeColor="text1"/>
        </w:rPr>
        <w:t xml:space="preserve"> South Carolina</w:t>
      </w:r>
      <w:r w:rsidRPr="00E542AE">
        <w:rPr>
          <w:color w:val="000000" w:themeColor="text1"/>
          <w:u w:color="000000" w:themeColor="text1"/>
        </w:rPr>
        <w:t xml:space="preserve"> </w:t>
      </w:r>
      <w:r>
        <w:rPr>
          <w:color w:val="000000" w:themeColor="text1"/>
          <w:u w:color="000000" w:themeColor="text1"/>
        </w:rPr>
        <w:t xml:space="preserve">2016 </w:t>
      </w:r>
      <w:r w:rsidRPr="00E542AE">
        <w:rPr>
          <w:color w:val="000000" w:themeColor="text1"/>
          <w:u w:color="000000" w:themeColor="text1"/>
        </w:rPr>
        <w:t>Class</w:t>
      </w:r>
      <w:r>
        <w:rPr>
          <w:color w:val="000000" w:themeColor="text1"/>
          <w:u w:color="000000" w:themeColor="text1"/>
        </w:rPr>
        <w:t xml:space="preserve"> AA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582331" w:rsidRDefault="00582331" w:rsidP="00582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331" w:rsidRDefault="00582331" w:rsidP="00582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Michael McCracken and Coach Chad Sarvis.</w:t>
      </w:r>
    </w:p>
    <w:p w:rsidR="0077111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0D78" w:rsidRDefault="009F0D78" w:rsidP="009F0D78">
      <w:pPr>
        <w:suppressAutoHyphens/>
      </w:pPr>
    </w:p>
    <w:sectPr w:rsidR="009F0D78" w:rsidSect="009F0D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C50" w:rsidRDefault="00D62C50" w:rsidP="009F0C77">
      <w:r>
        <w:separator/>
      </w:r>
    </w:p>
  </w:endnote>
  <w:endnote w:type="continuationSeparator" w:id="0">
    <w:p w:rsidR="00D62C50" w:rsidRDefault="00D62C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A669DF-F0ED-4EF3-A44A-9271043F51C1}"/>
    <w:embedBold r:id="rId2" w:fontKey="{922AAF71-02B3-4A3A-9B67-DEDEE342C970}"/>
  </w:font>
  <w:font w:name="Calibri">
    <w:panose1 w:val="020F0502020204030204"/>
    <w:charset w:val="00"/>
    <w:family w:val="swiss"/>
    <w:pitch w:val="variable"/>
    <w:sig w:usb0="E00002FF" w:usb1="4000ACFF" w:usb2="00000001" w:usb3="00000000" w:csb0="0000019F" w:csb1="00000000"/>
    <w:embedRegular r:id="rId3" w:fontKey="{7131E088-88A3-4B80-9349-02B03703C48A}"/>
  </w:font>
  <w:font w:name="Segoe UI">
    <w:panose1 w:val="020B0502040204020203"/>
    <w:charset w:val="00"/>
    <w:family w:val="swiss"/>
    <w:pitch w:val="variable"/>
    <w:sig w:usb0="E10022FF" w:usb1="C000E47F" w:usb2="00000029" w:usb3="00000000" w:csb0="000001DF" w:csb1="00000000"/>
    <w:embedRegular r:id="rId4" w:fontKey="{95073C71-9C2D-4552-A64D-1026BDAF49D9}"/>
  </w:font>
  <w:font w:name="Cambria">
    <w:panose1 w:val="02040503050406030204"/>
    <w:charset w:val="00"/>
    <w:family w:val="roman"/>
    <w:pitch w:val="variable"/>
    <w:sig w:usb0="E00002FF" w:usb1="400004FF" w:usb2="00000000" w:usb3="00000000" w:csb0="0000019F" w:csb1="00000000"/>
    <w:embedRegular r:id="rId5" w:fontKey="{50B74FEE-6F80-434C-9FE5-13DC781EE7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11B" w:rsidRPr="009F0D78" w:rsidRDefault="009F0D78" w:rsidP="009F0D78">
    <w:pPr>
      <w:pStyle w:val="Footer"/>
      <w:tabs>
        <w:tab w:val="clear" w:pos="4680"/>
        <w:tab w:val="clear" w:pos="9360"/>
        <w:tab w:val="center" w:pos="2995"/>
      </w:tabs>
      <w:spacing w:before="120"/>
    </w:pPr>
    <w:r>
      <w:t>[1368]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C50" w:rsidRDefault="00D62C50" w:rsidP="009F0C77">
      <w:r>
        <w:separator/>
      </w:r>
    </w:p>
  </w:footnote>
  <w:footnote w:type="continuationSeparator" w:id="0">
    <w:p w:rsidR="00D62C50" w:rsidRDefault="00D62C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56ZW16"/>
    <w:docVar w:name="CoverBillType" w:val="r"/>
    <w:docVar w:name="docpath" w:val="L:\Council\bills\GGS\22856ZW16.DOCX"/>
    <w:docVar w:name="dvBillNumber" w:val="1368"/>
    <w:docVar w:name="dvBillNumberPrefix" w:val="S. "/>
    <w:docVar w:name="dvOriginalBody" w:val="Senate"/>
    <w:docVar w:name="dvSteno" w:val="GGS"/>
    <w:docVar w:name="NameofBody" w:val="s"/>
    <w:docVar w:name="vgroup2" w:val="Council"/>
  </w:docVars>
  <w:rsids>
    <w:rsidRoot w:val="00D62C5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B6EA9"/>
    <w:rsid w:val="00511EE9"/>
    <w:rsid w:val="00521E00"/>
    <w:rsid w:val="00577C6C"/>
    <w:rsid w:val="00582331"/>
    <w:rsid w:val="0058501B"/>
    <w:rsid w:val="0061228A"/>
    <w:rsid w:val="006215AA"/>
    <w:rsid w:val="006340D9"/>
    <w:rsid w:val="00643B8E"/>
    <w:rsid w:val="00665EBC"/>
    <w:rsid w:val="0069470D"/>
    <w:rsid w:val="006A476C"/>
    <w:rsid w:val="006C6A93"/>
    <w:rsid w:val="006E02F9"/>
    <w:rsid w:val="00753C04"/>
    <w:rsid w:val="00756946"/>
    <w:rsid w:val="00757F80"/>
    <w:rsid w:val="0077111B"/>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0D78"/>
    <w:rsid w:val="009F4DD1"/>
    <w:rsid w:val="00A64E80"/>
    <w:rsid w:val="00A741D9"/>
    <w:rsid w:val="00A9741D"/>
    <w:rsid w:val="00AD4B17"/>
    <w:rsid w:val="00B26FA6"/>
    <w:rsid w:val="00B741CB"/>
    <w:rsid w:val="00B934F3"/>
    <w:rsid w:val="00B94435"/>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2C50"/>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B96704-04A1-4547-8939-F9E30675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23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3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983FF-1B74-4189-BE0B-FD883C86D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65BAF859.dotm</Template>
  <TotalTime>0</TotalTime>
  <Pages>2</Pages>
  <Words>526</Words>
  <Characters>2703</Characters>
  <Application>Microsoft Office Word</Application>
  <DocSecurity>0</DocSecurity>
  <Lines>81</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1368 Text of Previous Version (Jun. 1, 2016) - South Carolina Legislature Online</dc:title>
  <dc:subject/>
  <dc:creator>GloriaShackelford</dc:creator>
  <cp:keywords/>
  <dc:description/>
  <cp:lastModifiedBy>S Volk</cp:lastModifiedBy>
  <cp:revision>2</cp:revision>
  <cp:lastPrinted>2016-06-01T16:53:00Z</cp:lastPrinted>
  <dcterms:created xsi:type="dcterms:W3CDTF">2016-06-01T21:12:00Z</dcterms:created>
  <dcterms:modified xsi:type="dcterms:W3CDTF">2016-06-01T21:12:00Z</dcterms:modified>
</cp:coreProperties>
</file>