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2FE" w:rsidRDefault="005412FE" w:rsidP="007E3E2F">
      <w:pPr>
        <w:pStyle w:val="BillDots0"/>
      </w:pPr>
      <w:bookmarkStart w:id="0" w:name="_GoBack"/>
      <w:bookmarkEnd w:id="0"/>
    </w:p>
    <w:p w:rsidR="007E3E2F" w:rsidRDefault="007E3E2F" w:rsidP="007E3E2F">
      <w:pPr>
        <w:pStyle w:val="Numbersforbills"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1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0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FCE" w:rsidP="00DC4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6CF3">
        <w:rPr>
          <w:color w:val="000000"/>
        </w:rPr>
        <w:t xml:space="preserve">TO AMEND SECTION 38-71-1520, CODE OF LAWS OF SOUTH CAROLINA, 1976, RELATING TO DEFINITIONS IN THE ACCESS TO EMERGENCY MEDICAL CARE ACT, SO AS TO </w:t>
      </w:r>
      <w:r>
        <w:rPr>
          <w:color w:val="000000"/>
        </w:rPr>
        <w:t>REVISE THE DEFINITION OF EMERGENCY MEDICAL PROVIDER TO INCLUDE</w:t>
      </w:r>
      <w:r w:rsidRPr="00856CF3">
        <w:rPr>
          <w:color w:val="000000"/>
        </w:rPr>
        <w:t xml:space="preserve"> ORAL SURGEONS AND DENTISTS LICENSED BY THE STATE BOARD OF DENTISTRY</w:t>
      </w:r>
      <w:r>
        <w:rPr>
          <w:color w:val="000000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FCE" w:rsidRDefault="003B5037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7FCE">
        <w:t>Section 38-71-1520(3) of the 1976 Code is amended to read:</w:t>
      </w:r>
    </w:p>
    <w:p w:rsidR="00D47FCE" w:rsidRDefault="00D47FCE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D47FCE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  <w:t xml:space="preserve">‘Emergency </w:t>
      </w:r>
      <w:r w:rsidRPr="00364530">
        <w:rPr>
          <w:color w:val="000000"/>
        </w:rPr>
        <w:t>medical provider</w:t>
      </w:r>
      <w:r>
        <w:rPr>
          <w:color w:val="000000"/>
        </w:rPr>
        <w:t>’</w:t>
      </w:r>
      <w:r w:rsidRPr="00364530">
        <w:rPr>
          <w:color w:val="000000"/>
        </w:rPr>
        <w:t xml:space="preserve"> means hospitals licensed by the South Carolina Department of Health and Environmental Control, hospital</w:t>
      </w:r>
      <w:r>
        <w:rPr>
          <w:color w:val="000000"/>
        </w:rPr>
        <w:noBreakHyphen/>
      </w:r>
      <w:r w:rsidRPr="00364530">
        <w:rPr>
          <w:color w:val="000000"/>
        </w:rPr>
        <w:t xml:space="preserve">based services, </w:t>
      </w:r>
      <w:r w:rsidRPr="0009797D">
        <w:rPr>
          <w:strike/>
          <w:color w:val="000000"/>
        </w:rPr>
        <w:t>and</w:t>
      </w:r>
      <w:r w:rsidRPr="00364530">
        <w:rPr>
          <w:color w:val="000000"/>
        </w:rPr>
        <w:t xml:space="preserve"> physicians licensed by the State Board of Medical Examiners who provide emergency medical care</w:t>
      </w:r>
      <w:r>
        <w:rPr>
          <w:color w:val="000000"/>
          <w:u w:val="single"/>
        </w:rPr>
        <w:t>, and oral surgeons and dentists licensed by the State Board of Dentistry</w:t>
      </w:r>
      <w:r w:rsidRPr="00364530">
        <w:rPr>
          <w:color w:val="000000"/>
        </w:rPr>
        <w:t>.</w:t>
      </w:r>
      <w:r>
        <w:rPr>
          <w:color w:val="000000"/>
        </w:rPr>
        <w:t>”</w:t>
      </w: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7FCE">
        <w:t>2</w:t>
      </w:r>
      <w:r>
        <w:t>.</w:t>
      </w:r>
      <w:r>
        <w:tab/>
        <w:t>This act takes effect upon approval by the Governor.</w:t>
      </w:r>
    </w:p>
    <w:p w:rsidR="00D44A2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12FE" w:rsidRDefault="005412FE" w:rsidP="005412FE">
      <w:pPr>
        <w:suppressAutoHyphens/>
      </w:pPr>
    </w:p>
    <w:sectPr w:rsidR="005412FE" w:rsidSect="005412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037" w:rsidRDefault="003B5037" w:rsidP="009F0C77">
      <w:r>
        <w:separator/>
      </w:r>
    </w:p>
  </w:endnote>
  <w:endnote w:type="continuationSeparator" w:id="0">
    <w:p w:rsidR="003B5037" w:rsidRDefault="003B5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B4A2F8-F501-4536-B60B-471DDAB12924}"/>
    <w:embedBold r:id="rId2" w:fontKey="{D8A12A5F-5BA7-4CB6-BE3C-882B543521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1F6A84-0E34-4178-BBA3-0C6A34DBF2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536685-F7AB-4018-9577-CA83FCB5E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48E4C4-D34B-4E01-907D-29FBECDFA8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2A" w:rsidRPr="005412FE" w:rsidRDefault="005412FE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44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037" w:rsidRDefault="003B5037" w:rsidP="009F0C77">
      <w:r>
        <w:separator/>
      </w:r>
    </w:p>
  </w:footnote>
  <w:footnote w:type="continuationSeparator" w:id="0">
    <w:p w:rsidR="003B5037" w:rsidRDefault="003B5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94AB15"/>
    <w:docVar w:name="CoverBillType" w:val="b"/>
    <w:docVar w:name="docpath" w:val="L:\Council\bills\BBM\9094AB15.DOCX"/>
    <w:docVar w:name="dvBillNumber" w:val="13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B503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5037"/>
    <w:rsid w:val="003D411E"/>
    <w:rsid w:val="003E3C1E"/>
    <w:rsid w:val="003E6148"/>
    <w:rsid w:val="00400EAA"/>
    <w:rsid w:val="0041760A"/>
    <w:rsid w:val="00454D48"/>
    <w:rsid w:val="004809EE"/>
    <w:rsid w:val="00511EE9"/>
    <w:rsid w:val="00521E00"/>
    <w:rsid w:val="005412F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3E2F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5211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ED3"/>
    <w:rsid w:val="00CC6B7B"/>
    <w:rsid w:val="00CD3619"/>
    <w:rsid w:val="00CD6F5C"/>
    <w:rsid w:val="00CF4447"/>
    <w:rsid w:val="00D405E7"/>
    <w:rsid w:val="00D41D56"/>
    <w:rsid w:val="00D44A2A"/>
    <w:rsid w:val="00D47FCE"/>
    <w:rsid w:val="00D6260D"/>
    <w:rsid w:val="00D6662B"/>
    <w:rsid w:val="00D95E2F"/>
    <w:rsid w:val="00D970A9"/>
    <w:rsid w:val="00DB3AC0"/>
    <w:rsid w:val="00DC4482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22786-B6DB-4EDC-ADA7-5BE4AAD1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D4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7E3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E3E2F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946C8-F58B-4D47-A1CE-FB75A0D0F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 Text of Previous Version (Dec. 3, 2014) - South Carolina Legislature Online</dc:title>
  <dc:subject/>
  <dc:creator>BRENDA MELTON</dc:creator>
  <cp:keywords/>
  <dc:description/>
  <cp:lastModifiedBy>N Cumfer</cp:lastModifiedBy>
  <cp:revision>3</cp:revision>
  <cp:lastPrinted>2014-11-20T20:04:00Z</cp:lastPrinted>
  <dcterms:created xsi:type="dcterms:W3CDTF">2014-12-03T20:04:00Z</dcterms:created>
  <dcterms:modified xsi:type="dcterms:W3CDTF">2015-01-07T21:13:00Z</dcterms:modified>
</cp:coreProperties>
</file>