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83E" w:rsidRPr="00522CE0" w:rsidRDefault="00AE68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E6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770C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E22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DECLARE </w:t>
      </w:r>
      <w:r w:rsidR="008B736D">
        <w:rPr>
          <w:rFonts w:eastAsia="Times New Roman"/>
        </w:rPr>
        <w:t>OCTOBER 13, 201</w:t>
      </w:r>
      <w:r w:rsidR="00FC114E">
        <w:rPr>
          <w:rFonts w:eastAsia="Times New Roman"/>
        </w:rPr>
        <w:t>5</w:t>
      </w:r>
      <w:r w:rsidR="00AF0126">
        <w:rPr>
          <w:rFonts w:eastAsia="Times New Roman"/>
        </w:rPr>
        <w:t>,</w:t>
      </w:r>
      <w:r w:rsidR="008B736D">
        <w:rPr>
          <w:rFonts w:eastAsia="Times New Roman"/>
        </w:rPr>
        <w:t xml:space="preserve"> “ITALIAN AMERICAN HERITAGE DAY” IN SOUTH CAROLINA</w:t>
      </w:r>
      <w:r w:rsidR="001A54A5">
        <w:rPr>
          <w:rFonts w:eastAsia="Times New Roman"/>
        </w:rPr>
        <w:t xml:space="preserve"> AND</w:t>
      </w:r>
      <w:r w:rsidR="007873EE">
        <w:rPr>
          <w:rFonts w:eastAsia="Times New Roman"/>
        </w:rPr>
        <w:t xml:space="preserve"> TO</w:t>
      </w:r>
      <w:r w:rsidR="001A54A5">
        <w:rPr>
          <w:rFonts w:eastAsia="Times New Roman"/>
        </w:rPr>
        <w:t xml:space="preserve"> RECOGNIZE ITALIAN AMERICANS FOR THEIR MANY CONTRIBUTIONS TO OUR STATE AND NATION</w:t>
      </w:r>
      <w:r>
        <w:rPr>
          <w:rFonts w:eastAsia="Times New Roman"/>
        </w:rPr>
        <w:t>.</w:t>
      </w:r>
      <w:bookmarkEnd w:id="1"/>
    </w:p>
    <w:p w:rsidR="006770CF" w:rsidRDefault="00677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45EF1" w:rsidRDefault="008B73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45EF1">
        <w:rPr>
          <w:rFonts w:eastAsia="Times New Roman"/>
        </w:rPr>
        <w:t>since our nation</w:t>
      </w:r>
      <w:r w:rsidR="007873EE" w:rsidRPr="007873EE">
        <w:rPr>
          <w:rFonts w:eastAsia="Times New Roman"/>
        </w:rPr>
        <w:t>’</w:t>
      </w:r>
      <w:r w:rsidR="00545EF1">
        <w:rPr>
          <w:rFonts w:eastAsia="Times New Roman"/>
        </w:rPr>
        <w:t>s inception and throughout our history, more than five million brave men, women, and children</w:t>
      </w:r>
      <w:r w:rsidR="00FC114E">
        <w:rPr>
          <w:rFonts w:eastAsia="Times New Roman"/>
        </w:rPr>
        <w:t xml:space="preserve"> from Italy</w:t>
      </w:r>
      <w:r w:rsidR="00545EF1">
        <w:rPr>
          <w:rFonts w:eastAsia="Times New Roman"/>
        </w:rPr>
        <w:t xml:space="preserve"> made the journey to America looking for freedom and opportunity; and</w:t>
      </w:r>
    </w:p>
    <w:p w:rsidR="00545EF1" w:rsidRDefault="00545E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5EF1" w:rsidRDefault="00545E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today there are more than twenty</w:t>
      </w:r>
      <w:r w:rsidR="007873EE">
        <w:rPr>
          <w:rFonts w:eastAsia="Times New Roman"/>
        </w:rPr>
        <w:noBreakHyphen/>
      </w:r>
      <w:r>
        <w:rPr>
          <w:rFonts w:eastAsia="Times New Roman"/>
        </w:rPr>
        <w:t>six million Americans of Italian descent living in the United States, which makes them the fifth largest ethnic group in the country; and</w:t>
      </w:r>
    </w:p>
    <w:p w:rsidR="00545EF1" w:rsidRDefault="00545E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736D" w:rsidRDefault="00545EF1" w:rsidP="00545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B736D">
        <w:rPr>
          <w:rFonts w:eastAsia="Times New Roman"/>
        </w:rPr>
        <w:t xml:space="preserve">as South Carolinians, </w:t>
      </w:r>
      <w:r>
        <w:rPr>
          <w:rFonts w:eastAsia="Times New Roman"/>
        </w:rPr>
        <w:t xml:space="preserve">we find it important to </w:t>
      </w:r>
      <w:r w:rsidR="008B736D">
        <w:rPr>
          <w:rFonts w:eastAsia="Times New Roman"/>
        </w:rPr>
        <w:t>recognize the determinations and achievements of Italians in our State during the month of October; and</w:t>
      </w:r>
    </w:p>
    <w:p w:rsidR="00545EF1" w:rsidRDefault="00545EF1" w:rsidP="00545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221C" w:rsidRDefault="00545E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Italian Americans have helped shape and develop our nation and play a vital role in the political, social, and economic system of our State</w:t>
      </w:r>
      <w:r w:rsidR="0052491F">
        <w:rPr>
          <w:rFonts w:eastAsia="Times New Roman"/>
        </w:rPr>
        <w:t>; and</w:t>
      </w:r>
    </w:p>
    <w:p w:rsidR="00545EF1" w:rsidRDefault="00545E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770CF" w:rsidRDefault="00545E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coinciding with Columbus Day,</w:t>
      </w:r>
      <w:r w:rsidR="007873EE">
        <w:rPr>
          <w:rFonts w:eastAsia="Times New Roman"/>
        </w:rPr>
        <w:t xml:space="preserve"> October 13, 2015 is hereby declared </w:t>
      </w:r>
      <w:r w:rsidR="0052491F">
        <w:rPr>
          <w:rFonts w:eastAsia="Times New Roman"/>
        </w:rPr>
        <w:t xml:space="preserve">“Italian American Heritage Day” in South Carolina. </w:t>
      </w:r>
      <w:r w:rsidR="006770CF">
        <w:rPr>
          <w:rFonts w:eastAsia="Times New Roman"/>
        </w:rPr>
        <w:t>Now, therefore,</w:t>
      </w:r>
    </w:p>
    <w:p w:rsidR="006770CF" w:rsidRDefault="00677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54A5" w:rsidRDefault="00677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770CF" w:rsidRDefault="00677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491F" w:rsidRDefault="00677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E221C">
        <w:rPr>
          <w:rFonts w:eastAsia="Times New Roman"/>
        </w:rPr>
        <w:t>the Senate, by this resolution, declare</w:t>
      </w:r>
      <w:r w:rsidR="0052491F">
        <w:rPr>
          <w:rFonts w:eastAsia="Times New Roman"/>
        </w:rPr>
        <w:t xml:space="preserve"> Octobe</w:t>
      </w:r>
      <w:r w:rsidR="007873EE">
        <w:rPr>
          <w:rFonts w:eastAsia="Times New Roman"/>
        </w:rPr>
        <w:t xml:space="preserve">r 13, 2015 </w:t>
      </w:r>
      <w:r w:rsidR="0052491F">
        <w:rPr>
          <w:rFonts w:eastAsia="Times New Roman"/>
        </w:rPr>
        <w:t>“Italian American Heritage Day” in South Carolina</w:t>
      </w:r>
      <w:r w:rsidR="001A54A5">
        <w:rPr>
          <w:rFonts w:eastAsia="Times New Roman"/>
        </w:rPr>
        <w:t xml:space="preserve"> and recognize Italian Americans for their many contributions to our State and Nation</w:t>
      </w:r>
      <w:r>
        <w:rPr>
          <w:rFonts w:eastAsia="Times New Roman"/>
        </w:rPr>
        <w:t>.</w:t>
      </w:r>
    </w:p>
    <w:p w:rsidR="006770CF" w:rsidRDefault="00677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77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Be it further resolved that a copy of this resolution be forwarded to </w:t>
      </w:r>
      <w:r w:rsidR="001E221C">
        <w:rPr>
          <w:rFonts w:eastAsia="Times New Roman"/>
        </w:rPr>
        <w:t>the Sons of Italy of America</w:t>
      </w:r>
      <w:r>
        <w:rPr>
          <w:rFonts w:eastAsia="Times New Roman"/>
        </w:rPr>
        <w:t>.</w:t>
      </w:r>
    </w:p>
    <w:p w:rsidR="009275FD" w:rsidRDefault="007873E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F7F01" w:rsidRDefault="006F7F01" w:rsidP="006F7F01">
      <w:pPr>
        <w:suppressAutoHyphens/>
        <w:jc w:val="both"/>
        <w:rPr>
          <w:rFonts w:eastAsia="Times New Roman"/>
        </w:rPr>
      </w:pPr>
    </w:p>
    <w:sectPr w:rsidR="006F7F01" w:rsidSect="00AE683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EF1" w:rsidRDefault="00545EF1" w:rsidP="00522CE0">
      <w:r>
        <w:separator/>
      </w:r>
    </w:p>
  </w:endnote>
  <w:endnote w:type="continuationSeparator" w:id="0">
    <w:p w:rsidR="00545EF1" w:rsidRDefault="00545EF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DA730D-62A1-4D0A-8982-D84228C6FBC1}"/>
    <w:embedBold r:id="rId2" w:fontKey="{3847E548-456E-4113-B747-5ED2F648A84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243A9F4-971A-49CB-9D5A-D865CA8827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24AFB72-C577-4C75-8BBA-B4208BB563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75FD" w:rsidRPr="00AE683E" w:rsidRDefault="00AE683E" w:rsidP="00AE68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F7F0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EF1" w:rsidRDefault="00545EF1" w:rsidP="00522CE0">
      <w:r>
        <w:separator/>
      </w:r>
    </w:p>
  </w:footnote>
  <w:footnote w:type="continuationSeparator" w:id="0">
    <w:p w:rsidR="00545EF1" w:rsidRDefault="00545EF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embedTrueTypeFonts/>
  <w:embedSystemFonts/>
  <w:defaultTabStop w:val="720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SONS.KMM.REC"/>
    <w:docVar w:name="CoverAttorneyInitials" w:val="KMM"/>
    <w:docVar w:name="CoverAttorneyLastName" w:val="Moffitt"/>
    <w:docVar w:name="CoverBillType" w:val="r"/>
    <w:docVar w:name="CoverSenator" w:val="REC"/>
    <w:docVar w:name="dvBillNumber" w:val="140"/>
    <w:docVar w:name="dvBillNumberPrefix" w:val="S. "/>
    <w:docVar w:name="dvOriginalBody" w:val="Senate"/>
    <w:docVar w:name="fulldraftpath" w:val="L:\S-RES\REC\005SONS.KMM.REC.DOCX"/>
    <w:docVar w:name="NameofBody" w:val="S"/>
    <w:docVar w:name="vgroup2" w:val="S-RES"/>
  </w:docVars>
  <w:rsids>
    <w:rsidRoot w:val="00B84627"/>
    <w:rsid w:val="00042AC1"/>
    <w:rsid w:val="00046516"/>
    <w:rsid w:val="0007601D"/>
    <w:rsid w:val="000B0720"/>
    <w:rsid w:val="000B5EAF"/>
    <w:rsid w:val="00170561"/>
    <w:rsid w:val="00186AC9"/>
    <w:rsid w:val="00197DF1"/>
    <w:rsid w:val="001A54A5"/>
    <w:rsid w:val="001B39C6"/>
    <w:rsid w:val="001B3DD9"/>
    <w:rsid w:val="001B7E5D"/>
    <w:rsid w:val="001D3BAC"/>
    <w:rsid w:val="001E221C"/>
    <w:rsid w:val="00216025"/>
    <w:rsid w:val="00245C4E"/>
    <w:rsid w:val="002C1321"/>
    <w:rsid w:val="002C5896"/>
    <w:rsid w:val="002D3BED"/>
    <w:rsid w:val="00307C2B"/>
    <w:rsid w:val="00336BA0"/>
    <w:rsid w:val="00383247"/>
    <w:rsid w:val="003D6E2B"/>
    <w:rsid w:val="003E7597"/>
    <w:rsid w:val="003F082E"/>
    <w:rsid w:val="0044020F"/>
    <w:rsid w:val="00450668"/>
    <w:rsid w:val="004813A2"/>
    <w:rsid w:val="00483ACD"/>
    <w:rsid w:val="004952FA"/>
    <w:rsid w:val="004B6A22"/>
    <w:rsid w:val="004D7F37"/>
    <w:rsid w:val="00522CE0"/>
    <w:rsid w:val="0052491F"/>
    <w:rsid w:val="00545EF1"/>
    <w:rsid w:val="00565148"/>
    <w:rsid w:val="00570403"/>
    <w:rsid w:val="00593361"/>
    <w:rsid w:val="005A413B"/>
    <w:rsid w:val="005A5017"/>
    <w:rsid w:val="005A648C"/>
    <w:rsid w:val="005F1745"/>
    <w:rsid w:val="00627389"/>
    <w:rsid w:val="006770CF"/>
    <w:rsid w:val="006A1802"/>
    <w:rsid w:val="006C74EA"/>
    <w:rsid w:val="006F7F01"/>
    <w:rsid w:val="00720D40"/>
    <w:rsid w:val="007318D4"/>
    <w:rsid w:val="00765784"/>
    <w:rsid w:val="007873EE"/>
    <w:rsid w:val="007A4390"/>
    <w:rsid w:val="007A734E"/>
    <w:rsid w:val="007E5CB7"/>
    <w:rsid w:val="008314D2"/>
    <w:rsid w:val="008425C8"/>
    <w:rsid w:val="008B2F42"/>
    <w:rsid w:val="008B736D"/>
    <w:rsid w:val="008C3697"/>
    <w:rsid w:val="008E185F"/>
    <w:rsid w:val="008F023B"/>
    <w:rsid w:val="00904E16"/>
    <w:rsid w:val="009162B3"/>
    <w:rsid w:val="009275FD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E683E"/>
    <w:rsid w:val="00AF0126"/>
    <w:rsid w:val="00B10098"/>
    <w:rsid w:val="00B5790D"/>
    <w:rsid w:val="00B84627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C0D36"/>
    <w:rsid w:val="00FC114E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."/>
  <w:listSeparator w:val=","/>
  <w15:docId w15:val="{91D34862-C8DB-4D0E-9831-4D47119ED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FC60A8B1.dotm</Template>
  <TotalTime>0</TotalTime>
  <Pages>2</Pages>
  <Words>217</Words>
  <Characters>1146</Characters>
  <Application>Microsoft Office Word</Application>
  <DocSecurity>0</DocSecurity>
  <Lines>46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140 Text of Previous Version (Feb. 5, 2015) - South Carolina Legislature Online</dc:title>
  <dc:subject/>
  <dc:creator>%USERNAME%</dc:creator>
  <cp:keywords/>
  <dc:description/>
  <cp:lastModifiedBy>Angela Hill</cp:lastModifiedBy>
  <cp:revision>2</cp:revision>
  <dcterms:created xsi:type="dcterms:W3CDTF">2015-02-05T17:55:00Z</dcterms:created>
  <dcterms:modified xsi:type="dcterms:W3CDTF">2015-02-05T17:55:00Z</dcterms:modified>
</cp:coreProperties>
</file>