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F9F" w:rsidRDefault="00CD4F9F" w:rsidP="00340E14">
      <w:pPr>
        <w:pStyle w:val="BillDots0"/>
      </w:pPr>
      <w:bookmarkStart w:id="0" w:name="_GoBack"/>
      <w:bookmarkEnd w:id="0"/>
    </w:p>
    <w:p w:rsidR="00340E14" w:rsidRDefault="00340E14" w:rsidP="00340E14">
      <w:pPr>
        <w:pStyle w:val="Numbersforbill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4" w:rsidRDefault="00340E14" w:rsidP="00340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F36140">
        <w:noBreakHyphen/>
      </w:r>
      <w:r>
        <w:t>1</w:t>
      </w:r>
      <w:r w:rsidR="00F36140">
        <w:noBreakHyphen/>
      </w:r>
      <w:r>
        <w:t>130, RELATING TO THE SCOPE OF AUTHORITY OF A POLITICAL SUBDIVISION OF THE STATE TO SET A MINIMUM WAGE RATE, TO AMEND SECTION 44</w:t>
      </w:r>
      <w:r w:rsidR="00F36140">
        <w:noBreakHyphen/>
      </w:r>
      <w:r>
        <w:t>22</w:t>
      </w:r>
      <w:r w:rsidR="00F36140">
        <w:noBreakHyphen/>
      </w:r>
      <w:r>
        <w:t>160, RELATING TO COMPENSATION OF MENTAL HEALTH PATIENTS FOR THERAPEUTIC EMPLOYMENT, TO AMEND SECTION 53</w:t>
      </w:r>
      <w:r w:rsidR="00F36140">
        <w:noBreakHyphen/>
      </w:r>
      <w:r>
        <w:t>1</w:t>
      </w:r>
      <w:r w:rsidR="00F36140">
        <w:noBreakHyphen/>
      </w:r>
      <w:r>
        <w:t>100, RELATING TO COMPENSATION FOR SUNDAY WORK BY MACHINE SHOP EMPLOYEES, AND TO AMEND SECTION 53</w:t>
      </w:r>
      <w:r w:rsidR="00F36140">
        <w:noBreakHyphen/>
      </w:r>
      <w:r>
        <w:t>1</w:t>
      </w:r>
      <w:r w:rsidR="00F36140">
        <w:noBreakHyphen/>
      </w:r>
      <w:r>
        <w:t xml:space="preserve">110, RELATING TO COMPENSATION FOR SUNDAY WORK BY A PERSON EMPLOYED IN THE MANUFACTURE OR FINISHING OF </w:t>
      </w:r>
      <w:r>
        <w:lastRenderedPageBreak/>
        <w:t>TEXTILE PRODUCTS, ALL SO AS TO MAKE CONFORMING CHANGES; AND TO DESIGNATE THE EXISTING SECTIONS OF CHAPTER 10, TITLE 41 AS 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621" w:rsidRDefault="00544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621" w:rsidRDefault="00544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544621"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A2F" w:rsidRPr="00442557">
        <w:t>Chapter 10, Title 41 of the 1976 Code is amended by adding:</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 xml:space="preserve">210. This article must be known and may be cited as the </w:t>
      </w:r>
      <w:r w:rsidR="00F36140" w:rsidRPr="00F36140">
        <w:t>‘</w:t>
      </w:r>
      <w:r w:rsidRPr="00442557">
        <w:t>South Carolina Minimum Wage Act</w:t>
      </w:r>
      <w:r w:rsidR="00F36140" w:rsidRPr="00F36140">
        <w:t>’</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42557">
        <w:t>Section 41</w:t>
      </w:r>
      <w:r w:rsidR="00F36140">
        <w:noBreakHyphen/>
      </w:r>
      <w:r w:rsidRPr="00442557">
        <w:t>10</w:t>
      </w:r>
      <w:r w:rsidR="00F36140">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F36140">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00F36140" w:rsidRPr="00F36140">
        <w:t>’</w:t>
      </w:r>
      <w:r w:rsidRPr="00442557">
        <w:t>s fees and costs. As provided under the federal Fair Labor Standards Act, pursuant to Section 11 of the Portal</w:t>
      </w:r>
      <w:r w:rsidR="00F36140">
        <w:noBreakHyphen/>
      </w:r>
      <w:r w:rsidRPr="00442557">
        <w:t>to</w:t>
      </w:r>
      <w:r w:rsidR="00F36140">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270.</w:t>
      </w:r>
      <w:r>
        <w:tab/>
      </w:r>
      <w:r w:rsidRPr="00442557">
        <w:t>The Attorney General may bring a civil action to enforce this article, and  this action may:</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280.</w:t>
      </w:r>
      <w:r>
        <w:tab/>
      </w:r>
      <w:r w:rsidRPr="00442557">
        <w:t>The statute of limitations for an action brought pursuant to this article is for five years and begins on the date on which the alleged violation occurred.</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F36140">
        <w:noBreakHyphen/>
      </w:r>
      <w:r w:rsidRPr="00442557">
        <w:t>10</w:t>
      </w:r>
      <w:r w:rsidR="00F36140">
        <w:noBreakHyphen/>
      </w:r>
      <w:r w:rsidRPr="00442557">
        <w:t>290.</w:t>
      </w:r>
      <w:r>
        <w:tab/>
      </w:r>
      <w:r w:rsidRPr="00442557">
        <w:t>An action brought pursuant to this article may be brought as a class action under state law.</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F36140">
        <w:noBreakHyphen/>
      </w:r>
      <w:r>
        <w:t>1</w:t>
      </w:r>
      <w:r w:rsidRPr="00442557">
        <w:t>0</w:t>
      </w:r>
      <w:r w:rsidR="00F36140">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F66A2F" w:rsidRPr="00442557"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F36140">
        <w:noBreakHyphen/>
      </w:r>
      <w:r w:rsidRPr="00B16FD9">
        <w:t>1</w:t>
      </w:r>
      <w:r w:rsidR="00F36140">
        <w:noBreakHyphen/>
      </w:r>
      <w:r w:rsidRPr="00B16FD9">
        <w:t xml:space="preserve">130(B) of the 1976 Code is amended to read: </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F36140">
        <w:noBreakHyphen/>
      </w:r>
      <w:r w:rsidRPr="00B16FD9">
        <w:t>22</w:t>
      </w:r>
      <w:r w:rsidR="00F36140">
        <w:noBreakHyphen/>
      </w:r>
      <w:r w:rsidRPr="00B16FD9">
        <w:t>160(A)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F36140" w:rsidRPr="00F36140">
        <w:rPr>
          <w:color w:val="000000"/>
        </w:rPr>
        <w:t>’</w:t>
      </w:r>
      <w:r w:rsidRPr="00042482">
        <w:rPr>
          <w:color w:val="000000"/>
        </w:rPr>
        <w:t>s employment must be sent immediately to the attending physician for review and entered into the patient</w:t>
      </w:r>
      <w:r w:rsidR="00F36140" w:rsidRPr="00F36140">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F36140">
        <w:noBreakHyphen/>
      </w:r>
      <w:r w:rsidRPr="00B16FD9">
        <w:t>1</w:t>
      </w:r>
      <w:r w:rsidR="00F36140">
        <w:noBreakHyphen/>
      </w:r>
      <w:r w:rsidRPr="00B16FD9">
        <w:t>100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F36140">
        <w:noBreakHyphen/>
      </w:r>
      <w:r>
        <w:t>1</w:t>
      </w:r>
      <w:r w:rsidR="00F36140">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F36140">
        <w:noBreakHyphen/>
      </w:r>
      <w:r w:rsidRPr="00442557">
        <w:t>1</w:t>
      </w:r>
      <w:r w:rsidR="00F36140">
        <w:noBreakHyphen/>
      </w:r>
      <w:r w:rsidRPr="00442557">
        <w:t>1</w:t>
      </w:r>
      <w:r>
        <w:t>1</w:t>
      </w:r>
      <w:r w:rsidRPr="00442557">
        <w:t>0 of the 1976 Code is amended to read:</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F36140">
        <w:noBreakHyphen/>
      </w:r>
      <w:r>
        <w:t>1</w:t>
      </w:r>
      <w:r w:rsidR="00F36140">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F36140">
        <w:noBreakHyphen/>
      </w:r>
      <w:r w:rsidRPr="00B16FD9">
        <w:t>10</w:t>
      </w:r>
      <w:r w:rsidR="00F36140">
        <w:noBreakHyphen/>
      </w:r>
      <w:r w:rsidRPr="00B16FD9">
        <w:t>10 through 41</w:t>
      </w:r>
      <w:r w:rsidR="00F36140">
        <w:noBreakHyphen/>
      </w:r>
      <w:r w:rsidRPr="00B16FD9">
        <w:t>10</w:t>
      </w:r>
      <w:r w:rsidR="00F36140">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2F" w:rsidRPr="00B16FD9"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4621" w:rsidRDefault="00F66A2F" w:rsidP="00F6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97429E" w:rsidRDefault="00F361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F9F" w:rsidRDefault="00CD4F9F" w:rsidP="00CD4F9F">
      <w:pPr>
        <w:suppressAutoHyphens/>
      </w:pPr>
    </w:p>
    <w:sectPr w:rsidR="00CD4F9F" w:rsidSect="00CD4F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21" w:rsidRDefault="00544621" w:rsidP="009F0C77">
      <w:r>
        <w:separator/>
      </w:r>
    </w:p>
  </w:endnote>
  <w:endnote w:type="continuationSeparator" w:id="0">
    <w:p w:rsidR="00544621" w:rsidRDefault="00544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F3690F-53F0-4923-987D-719B66C7DD4E}"/>
    <w:embedBold r:id="rId2" w:fontKey="{2FB9CC76-4401-47F2-AC13-2FC188201CEB}"/>
  </w:font>
  <w:font w:name="Calibri">
    <w:panose1 w:val="020F0502020204030204"/>
    <w:charset w:val="00"/>
    <w:family w:val="swiss"/>
    <w:pitch w:val="variable"/>
    <w:sig w:usb0="E10002FF" w:usb1="4000ACFF" w:usb2="00000009" w:usb3="00000000" w:csb0="0000019F" w:csb1="00000000"/>
    <w:embedRegular r:id="rId3" w:fontKey="{7924410F-B732-4442-A26A-F358460331D5}"/>
  </w:font>
  <w:font w:name="Segoe UI">
    <w:panose1 w:val="020B0502040204020203"/>
    <w:charset w:val="00"/>
    <w:family w:val="swiss"/>
    <w:pitch w:val="variable"/>
    <w:sig w:usb0="E10022FF" w:usb1="C000E47F" w:usb2="00000029" w:usb3="00000000" w:csb0="000001DF" w:csb1="00000000"/>
    <w:embedRegular r:id="rId4" w:fontKey="{7614671B-9CC5-4A59-843F-D944255963E7}"/>
  </w:font>
  <w:font w:name="Cambria">
    <w:panose1 w:val="02040503050406030204"/>
    <w:charset w:val="00"/>
    <w:family w:val="roman"/>
    <w:pitch w:val="variable"/>
    <w:sig w:usb0="E00002FF" w:usb1="400004FF" w:usb2="00000000" w:usb3="00000000" w:csb0="0000019F" w:csb1="00000000"/>
    <w:embedRegular r:id="rId5" w:fontKey="{CD6B29EB-0F8D-4047-AC9B-78AC071B5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9E" w:rsidRPr="00CD4F9F" w:rsidRDefault="00CD4F9F" w:rsidP="00CD4F9F">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21" w:rsidRDefault="00544621" w:rsidP="009F0C77">
      <w:r>
        <w:separator/>
      </w:r>
    </w:p>
  </w:footnote>
  <w:footnote w:type="continuationSeparator" w:id="0">
    <w:p w:rsidR="00544621" w:rsidRDefault="00544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7AB15"/>
    <w:docVar w:name="CoverBillType" w:val="b"/>
    <w:docVar w:name="docpath" w:val="L:\Council\bills\AGM\18307AB15.DOCX"/>
    <w:docVar w:name="dvBillNumber" w:val="145"/>
    <w:docVar w:name="dvBillNumberPrefix" w:val="S. "/>
    <w:docVar w:name="dvOriginalBody" w:val="Senate"/>
    <w:docVar w:name="dvSteno" w:val="AGM"/>
    <w:docVar w:name="NameofBody" w:val="s"/>
    <w:docVar w:name="vgroup2" w:val="Council"/>
  </w:docVars>
  <w:rsids>
    <w:rsidRoot w:val="0054462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E14"/>
    <w:rsid w:val="003655A4"/>
    <w:rsid w:val="00393688"/>
    <w:rsid w:val="003D411E"/>
    <w:rsid w:val="003E3C1E"/>
    <w:rsid w:val="003E6148"/>
    <w:rsid w:val="00400EAA"/>
    <w:rsid w:val="0041760A"/>
    <w:rsid w:val="004809EE"/>
    <w:rsid w:val="00511EE9"/>
    <w:rsid w:val="00521E00"/>
    <w:rsid w:val="00544621"/>
    <w:rsid w:val="00577C6C"/>
    <w:rsid w:val="0058501B"/>
    <w:rsid w:val="0061228A"/>
    <w:rsid w:val="006215AA"/>
    <w:rsid w:val="006340D9"/>
    <w:rsid w:val="00643B8E"/>
    <w:rsid w:val="00665EBC"/>
    <w:rsid w:val="0069470D"/>
    <w:rsid w:val="006A476C"/>
    <w:rsid w:val="006C6A93"/>
    <w:rsid w:val="006E02F9"/>
    <w:rsid w:val="006E1C43"/>
    <w:rsid w:val="00753C04"/>
    <w:rsid w:val="00756946"/>
    <w:rsid w:val="00757F80"/>
    <w:rsid w:val="00771EEC"/>
    <w:rsid w:val="00786819"/>
    <w:rsid w:val="007A325A"/>
    <w:rsid w:val="007F0B63"/>
    <w:rsid w:val="007F1523"/>
    <w:rsid w:val="007F509E"/>
    <w:rsid w:val="007F5799"/>
    <w:rsid w:val="007F6947"/>
    <w:rsid w:val="00872729"/>
    <w:rsid w:val="008F4429"/>
    <w:rsid w:val="00932670"/>
    <w:rsid w:val="009352BB"/>
    <w:rsid w:val="0097429E"/>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4F9F"/>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5576"/>
    <w:rsid w:val="00F36140"/>
    <w:rsid w:val="00F50BAF"/>
    <w:rsid w:val="00F52C10"/>
    <w:rsid w:val="00F66A2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30B1B-E4BD-4A64-91C2-F45CF6F9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40E1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40E14"/>
    <w:pPr>
      <w:tabs>
        <w:tab w:val="right" w:pos="5904"/>
      </w:tabs>
    </w:pPr>
  </w:style>
  <w:style w:type="paragraph" w:styleId="BalloonText">
    <w:name w:val="Balloon Text"/>
    <w:basedOn w:val="Normal"/>
    <w:link w:val="BalloonTextChar"/>
    <w:uiPriority w:val="99"/>
    <w:semiHidden/>
    <w:unhideWhenUsed/>
    <w:rsid w:val="006E1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C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238A9-253E-45DC-8488-C1616FFF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2009</Words>
  <Characters>10333</Characters>
  <Application>Microsoft Office Word</Application>
  <DocSecurity>0</DocSecurity>
  <Lines>256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145 Text of Previous Version (Dec. 3, 2014) - South Carolina Legislature Online</dc:title>
  <dc:subject/>
  <dc:creator>angiemorgan</dc:creator>
  <cp:keywords/>
  <dc:description/>
  <cp:lastModifiedBy>N Cumfer</cp:lastModifiedBy>
  <cp:revision>2</cp:revision>
  <cp:lastPrinted>2014-12-01T21:29:00Z</cp:lastPrinted>
  <dcterms:created xsi:type="dcterms:W3CDTF">2014-12-03T20:08:00Z</dcterms:created>
  <dcterms:modified xsi:type="dcterms:W3CDTF">2014-12-03T20:08:00Z</dcterms:modified>
</cp:coreProperties>
</file>