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C13" w:rsidRDefault="009B0C13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39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D24" w:rsidP="00AE2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 w:rsidR="00072B7E">
        <w:noBreakHyphen/>
      </w:r>
      <w:r>
        <w:t>36</w:t>
      </w:r>
      <w:r w:rsidR="00072B7E">
        <w:noBreakHyphen/>
      </w:r>
      <w:r>
        <w:t>2120, CODE OF LAWS OF SOUTH CAROLINA, 1976, RELATING TO SALES TAX EXEMPTIONS, SO AS TO EXEMPT THE GROSS PROCEEDS OF SALE OF ELECTRICITY USED EXCLUSIVELY TO CURE AGRICULTURAL PRODUCTS.</w:t>
      </w:r>
    </w:p>
    <w:p w:rsidR="00D639FB" w:rsidRDefault="00D63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9FB" w:rsidRDefault="00D63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39FB" w:rsidRDefault="00D63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D24" w:rsidRDefault="00D639FB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1D24">
        <w:t>Section 12</w:t>
      </w:r>
      <w:r w:rsidR="00072B7E">
        <w:noBreakHyphen/>
      </w:r>
      <w:r w:rsidR="00B41D24">
        <w:t>36</w:t>
      </w:r>
      <w:r w:rsidR="00072B7E">
        <w:noBreakHyphen/>
      </w:r>
      <w:r w:rsidR="00B41D24">
        <w:t>2120(18) of the 1976 Code is amended to read:</w:t>
      </w:r>
    </w:p>
    <w:p w:rsidR="00B41D24" w:rsidRDefault="00B41D24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D24" w:rsidRPr="00B713D3" w:rsidRDefault="00B41D24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“(18)</w:t>
      </w:r>
      <w:r>
        <w:tab/>
        <w:t xml:space="preserve">fuel </w:t>
      </w:r>
      <w:r>
        <w:rPr>
          <w:u w:val="single"/>
        </w:rPr>
        <w:t>and electricity</w:t>
      </w:r>
      <w:r>
        <w:t xml:space="preserve"> used exclusively to cure agricultural products;”</w:t>
      </w:r>
    </w:p>
    <w:p w:rsidR="00B41D24" w:rsidRDefault="00B41D24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D24" w:rsidRDefault="00B41D24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2015.</w:t>
      </w:r>
    </w:p>
    <w:p w:rsidR="00223292" w:rsidRDefault="00072B7E" w:rsidP="00B41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0C13" w:rsidRDefault="009B0C13" w:rsidP="009B0C13">
      <w:pPr>
        <w:suppressAutoHyphens/>
      </w:pPr>
    </w:p>
    <w:sectPr w:rsidR="009B0C13" w:rsidSect="009B0C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9FB" w:rsidRDefault="00D639FB" w:rsidP="009F0C77">
      <w:r>
        <w:separator/>
      </w:r>
    </w:p>
  </w:endnote>
  <w:endnote w:type="continuationSeparator" w:id="0">
    <w:p w:rsidR="00D639FB" w:rsidRDefault="00D639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31EBDE-B25D-458C-A2A3-EDFC25F6C3EA}"/>
    <w:embedBold r:id="rId2" w:fontKey="{057A1B56-777F-4E03-A94D-38F3051F96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39C999-3867-45F9-A126-2EC9B4E3AE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621502-E9C1-434F-88AB-4021411B85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292" w:rsidRPr="009B0C13" w:rsidRDefault="009B0C13" w:rsidP="009B0C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2C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9FB" w:rsidRDefault="00D639FB" w:rsidP="009F0C77">
      <w:r>
        <w:separator/>
      </w:r>
    </w:p>
  </w:footnote>
  <w:footnote w:type="continuationSeparator" w:id="0">
    <w:p w:rsidR="00D639FB" w:rsidRDefault="00D639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86HTC15"/>
    <w:docVar w:name="CoverBillType" w:val="b"/>
    <w:docVar w:name="docpath" w:val="L:\Council\bills\BBM\9086HTC15.DOCX"/>
    <w:docVar w:name="dvBillNumber" w:val="305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9789F"/>
    <w:rsid w:val="00011869"/>
    <w:rsid w:val="00072B7E"/>
    <w:rsid w:val="000E1785"/>
    <w:rsid w:val="000F40FA"/>
    <w:rsid w:val="0010776B"/>
    <w:rsid w:val="00133E66"/>
    <w:rsid w:val="001435A3"/>
    <w:rsid w:val="001714F3"/>
    <w:rsid w:val="001D08F2"/>
    <w:rsid w:val="001D525B"/>
    <w:rsid w:val="001D7F4F"/>
    <w:rsid w:val="00223292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0C1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2CD5"/>
    <w:rsid w:val="00B412D4"/>
    <w:rsid w:val="00B41D24"/>
    <w:rsid w:val="00BE3C22"/>
    <w:rsid w:val="00BF5C53"/>
    <w:rsid w:val="00C0345E"/>
    <w:rsid w:val="00C34504"/>
    <w:rsid w:val="00C3483A"/>
    <w:rsid w:val="00C74E9D"/>
    <w:rsid w:val="00C82FD3"/>
    <w:rsid w:val="00C92819"/>
    <w:rsid w:val="00CC6B7B"/>
    <w:rsid w:val="00CD2089"/>
    <w:rsid w:val="00D639FB"/>
    <w:rsid w:val="00D73A67"/>
    <w:rsid w:val="00D970A9"/>
    <w:rsid w:val="00DF3845"/>
    <w:rsid w:val="00E41911"/>
    <w:rsid w:val="00E92EEF"/>
    <w:rsid w:val="00E9789F"/>
    <w:rsid w:val="00F24442"/>
    <w:rsid w:val="00F50AE3"/>
    <w:rsid w:val="00F67CF1"/>
    <w:rsid w:val="00F840F0"/>
    <w:rsid w:val="00F929C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378880-472A-4251-BB7C-8BA73E34A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E8532-BE33-4F9C-9D65-1E6B4F9A3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3052 Text of Previous Version (Dec. 11, 2014) - South Carolina Legislature Online</dc:title>
  <dc:creator>BRENDA MELTON</dc:creator>
  <cp:lastModifiedBy>N Cumfer</cp:lastModifiedBy>
  <cp:revision>3</cp:revision>
  <dcterms:created xsi:type="dcterms:W3CDTF">2014-12-11T22:00:00Z</dcterms:created>
  <dcterms:modified xsi:type="dcterms:W3CDTF">2015-01-07T21:18:00Z</dcterms:modified>
</cp:coreProperties>
</file>