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A3F" w:rsidRDefault="007D4A3F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4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152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2F" w:rsidRDefault="006E402F" w:rsidP="006A7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3</w:t>
      </w:r>
      <w:r>
        <w:noBreakHyphen/>
        <w:t>975 SO AS TO PROVIDE THAT A STATE, COUNTY, OR MUNICIPAL DETENTION FACILITY SHALL NOT INTERCEPT, RECORD, MONITOR, OR DIVULGE ANY COMMUNICATION BETWEEN AN INMATE AND HIS ATTORNEY.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1526" w:rsidRDefault="002215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1526" w:rsidRDefault="002215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2F" w:rsidRDefault="00221526" w:rsidP="006E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402F">
        <w:t>Article 9, Chapter 3, Title 24 of the 1976 Code is amended by adding:</w:t>
      </w:r>
    </w:p>
    <w:p w:rsidR="006E402F" w:rsidRDefault="006E402F" w:rsidP="006E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2F" w:rsidRDefault="006E402F" w:rsidP="006E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975.</w:t>
      </w:r>
      <w:r>
        <w:tab/>
        <w:t xml:space="preserve">A state, county, or municipal detention facility shall not intercept, record, monitor, or divulge any communication between an inmate and his attorney.” </w:t>
      </w:r>
    </w:p>
    <w:p w:rsidR="006E402F" w:rsidRDefault="006E402F" w:rsidP="006E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2F" w:rsidRDefault="006E402F" w:rsidP="007D4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F36C37" w:rsidRDefault="006E40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4A3F" w:rsidRDefault="007D4A3F" w:rsidP="007D4A3F">
      <w:pPr>
        <w:suppressAutoHyphens/>
      </w:pPr>
    </w:p>
    <w:sectPr w:rsidR="007D4A3F" w:rsidSect="007D4A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526" w:rsidRDefault="00221526" w:rsidP="009F0C77">
      <w:r>
        <w:separator/>
      </w:r>
    </w:p>
  </w:endnote>
  <w:endnote w:type="continuationSeparator" w:id="0">
    <w:p w:rsidR="00221526" w:rsidRDefault="002215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9FFEB6-D7BB-4B34-B179-E5B97807BCDD}"/>
    <w:embedBold r:id="rId2" w:fontKey="{97122663-EBC8-4F06-BD96-1D9041D0A4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589078-E443-4A22-AE79-7C34903FB9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11C0BB-B78F-4EA9-8E0C-3B763B61A3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C37" w:rsidRPr="007D4A3F" w:rsidRDefault="007D4A3F" w:rsidP="007D4A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7C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526" w:rsidRDefault="00221526" w:rsidP="009F0C77">
      <w:r>
        <w:separator/>
      </w:r>
    </w:p>
  </w:footnote>
  <w:footnote w:type="continuationSeparator" w:id="0">
    <w:p w:rsidR="00221526" w:rsidRDefault="002215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63CM15"/>
    <w:docVar w:name="CoverBillType" w:val="b"/>
    <w:docVar w:name="docpath" w:val="L:\Council\bills\SWB\5163CM15.DOCX"/>
    <w:docVar w:name="dvBillNumber" w:val="313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21526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21526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3D94"/>
    <w:rsid w:val="003E5288"/>
    <w:rsid w:val="003F6D79"/>
    <w:rsid w:val="0041760A"/>
    <w:rsid w:val="00417C01"/>
    <w:rsid w:val="004809EE"/>
    <w:rsid w:val="004E7D54"/>
    <w:rsid w:val="00514E5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7C5B"/>
    <w:rsid w:val="006E402F"/>
    <w:rsid w:val="00734F00"/>
    <w:rsid w:val="007A70AE"/>
    <w:rsid w:val="007D4A3F"/>
    <w:rsid w:val="008362E8"/>
    <w:rsid w:val="008A1768"/>
    <w:rsid w:val="008F0F33"/>
    <w:rsid w:val="008F4429"/>
    <w:rsid w:val="0094021A"/>
    <w:rsid w:val="009B44AF"/>
    <w:rsid w:val="009C6A0B"/>
    <w:rsid w:val="009F0C3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6C3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48DD8C-AE8A-44AB-AC3D-8C17DB7B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D98EB-DD5A-4077-9DDB-886D202BB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3132 Text of Previous Version (Dec. 11, 2014) - South Carolina Legislature Online</dc:title>
  <dc:creator>SandyBarden</dc:creator>
  <cp:lastModifiedBy>N Cumfer</cp:lastModifiedBy>
  <cp:revision>3</cp:revision>
  <cp:lastPrinted>2014-11-17T21:23:00Z</cp:lastPrinted>
  <dcterms:created xsi:type="dcterms:W3CDTF">2014-12-11T22:50:00Z</dcterms:created>
  <dcterms:modified xsi:type="dcterms:W3CDTF">2015-01-07T21:20:00Z</dcterms:modified>
</cp:coreProperties>
</file>