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7E1" w:rsidRDefault="00CB77E1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7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73E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A94" w:rsidRDefault="00E85A94" w:rsidP="00624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3</w:t>
      </w:r>
      <w:r>
        <w:noBreakHyphen/>
        <w:t>116 SO AS TO PROVIDE THAT THE OWNER OF A BOAT TRAILER, UNDER TWENTY</w:t>
      </w:r>
      <w:r>
        <w:noBreakHyphen/>
        <w:t>FIVE HUNDRED POUNDS, FARM TRAILER, OR OTHER UTILITY TRAILER WHICH IS PRIVATELY OWNED AND NOT FOR HIRE MUST OBTAIN A PERMIT TO OPERATE THE TRAILER UNDER THE CONDITIONS PROVIDED IN THIS SECTION; AND TO REPEAL SECTION 56</w:t>
      </w:r>
      <w:r>
        <w:noBreakHyphen/>
        <w:t>3</w:t>
      </w:r>
      <w:r>
        <w:noBreakHyphen/>
        <w:t>130 RELATING TO THE EXEMPTION FROM THE LICENSING AND REGISTRATION OF THESE TRAILERS.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73EC" w:rsidRDefault="007D73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D73EC" w:rsidRDefault="007D73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A94" w:rsidRDefault="007D73EC" w:rsidP="00E8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939B3">
        <w:t xml:space="preserve">Article 3, </w:t>
      </w:r>
      <w:r w:rsidR="00E85A94">
        <w:t>Chapter 3, Title 56 of the 1976 Code is amended by adding:</w:t>
      </w:r>
    </w:p>
    <w:p w:rsidR="00E85A94" w:rsidRDefault="00E85A94" w:rsidP="00E8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A94" w:rsidRDefault="00E85A94" w:rsidP="00E8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3</w:t>
      </w:r>
      <w:r>
        <w:noBreakHyphen/>
        <w:t>116.</w:t>
      </w:r>
      <w:r>
        <w:tab/>
        <w:t>The owner of a boat trailer, under twenty</w:t>
      </w:r>
      <w:r>
        <w:noBreakHyphen/>
        <w:t>five hundred pounds, farm trailer, or other utility trailer which is privately owned and not for hire must obtain a permit to operate the trailer under the following conditions:</w:t>
      </w:r>
    </w:p>
    <w:p w:rsidR="00E85A94" w:rsidRDefault="00E85A94" w:rsidP="00E8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the owner must have a valid South Carolina driver</w:t>
      </w:r>
      <w:r w:rsidRPr="00E85A94">
        <w:t>’</w:t>
      </w:r>
      <w:r>
        <w:t>s license and furnish proof of financial responsibility;</w:t>
      </w:r>
    </w:p>
    <w:p w:rsidR="00E85A94" w:rsidRDefault="00E85A94" w:rsidP="00E8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the owner must pay a one</w:t>
      </w:r>
      <w:r>
        <w:noBreakHyphen/>
        <w:t>time fee of ten dollars;</w:t>
      </w:r>
    </w:p>
    <w:p w:rsidR="00E85A94" w:rsidRDefault="00E85A94" w:rsidP="00E8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the permit must be affixed to the trailer in the manner the department prescribes; and</w:t>
      </w:r>
    </w:p>
    <w:p w:rsidR="00E85A94" w:rsidRDefault="00E85A94" w:rsidP="00E8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(4)</w:t>
      </w:r>
      <w:r>
        <w:tab/>
        <w:t>the trailer must be equipped with working tail lights.</w:t>
      </w:r>
      <w:r w:rsidR="00021A18">
        <w:t>”</w:t>
      </w:r>
    </w:p>
    <w:p w:rsidR="00021A18" w:rsidRDefault="00021A18" w:rsidP="00E8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A94" w:rsidRDefault="00E85A94" w:rsidP="00E8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56</w:t>
      </w:r>
      <w:r>
        <w:noBreakHyphen/>
        <w:t>3</w:t>
      </w:r>
      <w:r>
        <w:noBreakHyphen/>
        <w:t>130 of the 1976 Code is repealed.</w:t>
      </w:r>
    </w:p>
    <w:p w:rsidR="00E85A94" w:rsidRDefault="00E85A94" w:rsidP="00E8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A94" w:rsidRDefault="00E85A94" w:rsidP="00E8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3A3950" w:rsidRDefault="00E85A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77E1" w:rsidRDefault="00CB77E1" w:rsidP="00CB77E1">
      <w:pPr>
        <w:suppressAutoHyphens/>
      </w:pPr>
    </w:p>
    <w:sectPr w:rsidR="00CB77E1" w:rsidSect="00CB77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3EC" w:rsidRDefault="007D73EC" w:rsidP="009F0C77">
      <w:r>
        <w:separator/>
      </w:r>
    </w:p>
  </w:endnote>
  <w:endnote w:type="continuationSeparator" w:id="0">
    <w:p w:rsidR="007D73EC" w:rsidRDefault="007D73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F25891-08DF-48A4-B4BD-EC19A029324B}"/>
    <w:embedBold r:id="rId2" w:fontKey="{FA3A0EEE-D52E-4438-B018-ABFB611B37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F9E24A9-1210-4DDC-8467-C545BB746CF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FD0E79F-E895-451C-9229-6EF9CE9B33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9DA7BB-F6F1-4576-B6C4-3E3A6C0B21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950" w:rsidRPr="00CB77E1" w:rsidRDefault="00CB77E1" w:rsidP="00CB77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24D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3EC" w:rsidRDefault="007D73EC" w:rsidP="009F0C77">
      <w:r>
        <w:separator/>
      </w:r>
    </w:p>
  </w:footnote>
  <w:footnote w:type="continuationSeparator" w:id="0">
    <w:p w:rsidR="007D73EC" w:rsidRDefault="007D73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20CM15"/>
    <w:docVar w:name="CoverBillType" w:val="b"/>
    <w:docVar w:name="docpath" w:val="L:\Council\bills\SWB\5220CM15.DOCX"/>
    <w:docVar w:name="dvBillNumber" w:val="323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D73EC"/>
    <w:rsid w:val="00011869"/>
    <w:rsid w:val="00015CD6"/>
    <w:rsid w:val="00021A1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A3950"/>
    <w:rsid w:val="003D01E8"/>
    <w:rsid w:val="003E5288"/>
    <w:rsid w:val="003F6D79"/>
    <w:rsid w:val="0041760A"/>
    <w:rsid w:val="00417C01"/>
    <w:rsid w:val="004809EE"/>
    <w:rsid w:val="004D496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4D21"/>
    <w:rsid w:val="006913C9"/>
    <w:rsid w:val="006939B3"/>
    <w:rsid w:val="0069470D"/>
    <w:rsid w:val="00734F00"/>
    <w:rsid w:val="007A70AE"/>
    <w:rsid w:val="007D73EC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4851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77E1"/>
    <w:rsid w:val="00CC6B7B"/>
    <w:rsid w:val="00CD2089"/>
    <w:rsid w:val="00D73A67"/>
    <w:rsid w:val="00D970A9"/>
    <w:rsid w:val="00DF3845"/>
    <w:rsid w:val="00E41911"/>
    <w:rsid w:val="00E85A94"/>
    <w:rsid w:val="00E92EEF"/>
    <w:rsid w:val="00EC513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3C393B-872D-4BCC-8F28-06DBE2E49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5A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A9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95A8D-3463-4F38-BE17-F91D5454B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2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3231 Text of Previous Version (Dec. 18, 2014) - South Carolina Legislature Online</dc:title>
  <dc:creator>SandyBarden</dc:creator>
  <cp:lastModifiedBy>N Cumfer</cp:lastModifiedBy>
  <cp:revision>3</cp:revision>
  <cp:lastPrinted>2014-12-17T17:25:00Z</cp:lastPrinted>
  <dcterms:created xsi:type="dcterms:W3CDTF">2014-12-18T18:56:00Z</dcterms:created>
  <dcterms:modified xsi:type="dcterms:W3CDTF">2015-01-07T21:23:00Z</dcterms:modified>
</cp:coreProperties>
</file>