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8C2" w:rsidRPr="00522CE0" w:rsidRDefault="00D128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60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D5DA8" w:rsidRDefault="0072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CHAPTER 47, TITLE 40 OF THE 1976 CODE, RELATING TO PHYSICIAN AND </w:t>
      </w:r>
      <w:r w:rsidR="00942796" w:rsidRPr="004D5DA8">
        <w:rPr>
          <w:rFonts w:eastAsia="Times New Roman"/>
        </w:rPr>
        <w:t>MISCELLANEOUS HEALTHCARE PROFESSIONALS, BY ADDING 40</w:t>
      </w:r>
      <w:r w:rsidR="00CA0F39">
        <w:rPr>
          <w:rFonts w:eastAsia="Times New Roman"/>
        </w:rPr>
        <w:noBreakHyphen/>
      </w:r>
      <w:r w:rsidR="00942796" w:rsidRPr="004D5DA8">
        <w:rPr>
          <w:rFonts w:eastAsia="Times New Roman"/>
        </w:rPr>
        <w:t>47</w:t>
      </w:r>
      <w:r w:rsidR="00CA0F39">
        <w:rPr>
          <w:rFonts w:eastAsia="Times New Roman"/>
        </w:rPr>
        <w:noBreakHyphen/>
      </w:r>
      <w:r w:rsidR="00942796" w:rsidRPr="004D5DA8">
        <w:rPr>
          <w:rFonts w:eastAsia="Times New Roman"/>
        </w:rPr>
        <w:t>37 TO PROVIDE THAT PHYSICIANS MUST BE A MEMBER OF THE SOUTH CAROLINA MEDICAL ASSOCIATION TO PRACTICE MEDICINE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271B3">
        <w:rPr>
          <w:rFonts w:eastAsia="Times New Roman"/>
        </w:rPr>
        <w:t>Chapter 47, Title 40 of the 1976 Code is amended by adding:</w:t>
      </w:r>
    </w:p>
    <w:p w:rsidR="007271B3" w:rsidRDefault="0072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1B3" w:rsidRDefault="0072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</w:t>
      </w:r>
      <w:r w:rsidR="00CA0F39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CA0F39">
        <w:rPr>
          <w:rFonts w:eastAsia="Times New Roman"/>
        </w:rPr>
        <w:noBreakHyphen/>
      </w:r>
      <w:r>
        <w:rPr>
          <w:rFonts w:eastAsia="Times New Roman"/>
        </w:rPr>
        <w:t>37.</w:t>
      </w:r>
      <w:r>
        <w:rPr>
          <w:rFonts w:eastAsia="Times New Roman"/>
        </w:rPr>
        <w:tab/>
        <w:t>A person may not practice medicine in this State unless he has been authorized to do so pursuant to the provisions of the article and the person is a member in good standing of the South Carolina Medical Association.”</w:t>
      </w:r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0A5" w:rsidRPr="00522CE0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271B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A1D92" w:rsidRDefault="00CA0F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128C2" w:rsidRDefault="00D128C2" w:rsidP="00D128C2">
      <w:pPr>
        <w:suppressAutoHyphens/>
        <w:jc w:val="both"/>
        <w:rPr>
          <w:rFonts w:eastAsia="Times New Roman"/>
        </w:rPr>
      </w:pPr>
    </w:p>
    <w:sectPr w:rsidR="00D128C2" w:rsidSect="00D128C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1B3" w:rsidRDefault="007271B3" w:rsidP="00522CE0">
      <w:r>
        <w:separator/>
      </w:r>
    </w:p>
  </w:endnote>
  <w:endnote w:type="continuationSeparator" w:id="0">
    <w:p w:rsidR="007271B3" w:rsidRDefault="007271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7FAA56-0516-40D5-81AB-752CA174705D}"/>
    <w:embedBold r:id="rId2" w:fontKey="{90B0E3C5-8881-473A-ABD1-DBAC6E5F2C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2A54BA-926E-4C3B-913F-77F5D138A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A401EB-9E32-4911-8B80-74FC0B64EE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D92" w:rsidRPr="00D128C2" w:rsidRDefault="00D128C2" w:rsidP="00D12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1B3" w:rsidRDefault="007271B3" w:rsidP="00522CE0">
      <w:r>
        <w:separator/>
      </w:r>
    </w:p>
  </w:footnote>
  <w:footnote w:type="continuationSeparator" w:id="0">
    <w:p w:rsidR="007271B3" w:rsidRDefault="007271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HYS.EB.GM"/>
    <w:docVar w:name="CoverAttorneyInitials" w:val="EB"/>
    <w:docVar w:name="CoverAttorneyLastName" w:val="Bender"/>
    <w:docVar w:name="CoverBillType" w:val="b"/>
    <w:docVar w:name="CoverSenator" w:val="GM"/>
    <w:docVar w:name="dvBillNumber" w:val="323"/>
    <w:docVar w:name="dvBillNumberPrefix" w:val="S. "/>
    <w:docVar w:name="dvOriginalBody" w:val="Senate"/>
    <w:docVar w:name="fulldraftpath" w:val="L:\S-RES\GM\010PHYS.EB.GM.DOCX"/>
    <w:docVar w:name="NameofBody" w:val="S"/>
    <w:docVar w:name="vgroup2" w:val="S-RES"/>
  </w:docVars>
  <w:rsids>
    <w:rsidRoot w:val="002560A5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60A5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5DA8"/>
    <w:rsid w:val="004D7F37"/>
    <w:rsid w:val="00512A8D"/>
    <w:rsid w:val="00522CE0"/>
    <w:rsid w:val="00565148"/>
    <w:rsid w:val="00570403"/>
    <w:rsid w:val="00593361"/>
    <w:rsid w:val="005A413B"/>
    <w:rsid w:val="005A5017"/>
    <w:rsid w:val="005A648C"/>
    <w:rsid w:val="005D7069"/>
    <w:rsid w:val="005F1745"/>
    <w:rsid w:val="006A1802"/>
    <w:rsid w:val="006C74EA"/>
    <w:rsid w:val="00720D40"/>
    <w:rsid w:val="007271B3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279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0BE9"/>
    <w:rsid w:val="00C74052"/>
    <w:rsid w:val="00CA0F39"/>
    <w:rsid w:val="00CB187A"/>
    <w:rsid w:val="00CC0EC7"/>
    <w:rsid w:val="00D1088B"/>
    <w:rsid w:val="00D128C2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1D92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6AE522B-43AD-4440-A4C1-2C549BAEE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123</Words>
  <Characters>593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323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2015-01-13T20:14:00Z</dcterms:created>
  <dcterms:modified xsi:type="dcterms:W3CDTF">2015-01-13T20:14:00Z</dcterms:modified>
</cp:coreProperties>
</file>