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547" w:rsidRDefault="00BB3547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3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C7C0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D94" w:rsidRDefault="00E03AC6" w:rsidP="006E19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5D7D94">
        <w:t xml:space="preserve">RECOGNIZE AND CONGRATULATE THE </w:t>
      </w:r>
      <w:r w:rsidR="00986761">
        <w:t xml:space="preserve">HILLCREST </w:t>
      </w:r>
      <w:r w:rsidR="005D7D94">
        <w:t>HIGH SCHOOL FOOTBALL TEAM AND ITS FINE COACHES ON THEIR IMPRESSIVE WIN OF THE 201</w:t>
      </w:r>
      <w:r w:rsidR="00986761">
        <w:t>4</w:t>
      </w:r>
      <w:r w:rsidR="005D7D94">
        <w:t xml:space="preserve"> CLASS AAAA DIVISION I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7C46" w:rsidRDefault="007C7C00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37C46">
        <w:t xml:space="preserve">supremely ready for the challenge, the </w:t>
      </w:r>
      <w:r w:rsidR="00986761">
        <w:t>Hillcrest</w:t>
      </w:r>
      <w:r w:rsidR="00A37C46">
        <w:t xml:space="preserve"> High School football team drove past </w:t>
      </w:r>
      <w:r w:rsidR="00986761">
        <w:t>defending champion Dutch Fork 47</w:t>
      </w:r>
      <w:r w:rsidR="007C7462">
        <w:noBreakHyphen/>
      </w:r>
      <w:r w:rsidR="00986761">
        <w:t>17</w:t>
      </w:r>
      <w:r w:rsidR="00A37C46">
        <w:t xml:space="preserve"> to capture the 201</w:t>
      </w:r>
      <w:r w:rsidR="00986761">
        <w:t>4</w:t>
      </w:r>
      <w:r w:rsidR="00A37C46">
        <w:t xml:space="preserve"> Class AAAA Division I State Championship, held on Saturday, December </w:t>
      </w:r>
      <w:r w:rsidR="00D31A38">
        <w:t>6</w:t>
      </w:r>
      <w:r w:rsidR="00A37C46">
        <w:t>, 201</w:t>
      </w:r>
      <w:r w:rsidR="00D31A38">
        <w:t>4</w:t>
      </w:r>
      <w:r w:rsidR="00A37C46">
        <w:t>; and</w:t>
      </w:r>
    </w:p>
    <w:p w:rsidR="00A37C46" w:rsidRDefault="00A37C46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7C46" w:rsidRDefault="00A37C46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84101E">
        <w:t>Williams</w:t>
      </w:r>
      <w:r w:rsidR="007C7462">
        <w:noBreakHyphen/>
      </w:r>
      <w:r w:rsidRPr="0084101E">
        <w:t>Brice Stadium</w:t>
      </w:r>
      <w:r>
        <w:t xml:space="preserve"> in Columbia echoed with the cheers of exuberant </w:t>
      </w:r>
      <w:r w:rsidR="00121DEC">
        <w:t xml:space="preserve">Hillcrest </w:t>
      </w:r>
      <w:r>
        <w:t>fans, pleased to see their confident predictions of victory realized as a satisfying end to a</w:t>
      </w:r>
      <w:r w:rsidR="003765E7">
        <w:t>n excellent</w:t>
      </w:r>
      <w:r>
        <w:t xml:space="preserve"> 1</w:t>
      </w:r>
      <w:r w:rsidR="00121DEC">
        <w:t>4</w:t>
      </w:r>
      <w:r w:rsidR="007C7462">
        <w:noBreakHyphen/>
      </w:r>
      <w:r w:rsidR="00121DEC">
        <w:t>1</w:t>
      </w:r>
      <w:r>
        <w:t xml:space="preserve"> season. By the end of the title game, the </w:t>
      </w:r>
      <w:r w:rsidR="00121DEC">
        <w:t>Rams</w:t>
      </w:r>
      <w:r w:rsidR="00A73629" w:rsidRPr="00A73629">
        <w:t>’</w:t>
      </w:r>
      <w:r>
        <w:t xml:space="preserve"> </w:t>
      </w:r>
      <w:r w:rsidR="00121DEC">
        <w:t xml:space="preserve">many </w:t>
      </w:r>
      <w:r>
        <w:t>admirers were already looking with anticipation toward a repeat performance next year; and</w:t>
      </w:r>
    </w:p>
    <w:p w:rsidR="00121DEC" w:rsidRDefault="00121DEC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7C46" w:rsidRDefault="00121DEC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Hillcrest players, fueled by the excitement of the program</w:t>
      </w:r>
      <w:r w:rsidR="00A73629" w:rsidRPr="00A73629">
        <w:t>’</w:t>
      </w:r>
      <w:r>
        <w:t>s first state</w:t>
      </w:r>
      <w:r w:rsidR="007C7462">
        <w:noBreakHyphen/>
      </w:r>
      <w:r>
        <w:t>title bid, shellacked their opponents, leaving no doubt in anyone</w:t>
      </w:r>
      <w:r w:rsidR="00A73629" w:rsidRPr="00A73629">
        <w:t>’</w:t>
      </w:r>
      <w:r>
        <w:t>s mind about wh</w:t>
      </w:r>
      <w:r w:rsidR="0043515F">
        <w:t>o</w:t>
      </w:r>
      <w:r>
        <w:t xml:space="preserve"> deserved the crown</w:t>
      </w:r>
      <w:r w:rsidR="00F7227A">
        <w:t>. Further, with this win the Rams nailed the first Class AAAA title</w:t>
      </w:r>
      <w:r w:rsidR="00C84967">
        <w:t xml:space="preserve"> for a Greenville County school </w:t>
      </w:r>
      <w:r w:rsidR="00F7227A">
        <w:t>in thirty</w:t>
      </w:r>
      <w:r w:rsidR="007C7462">
        <w:noBreakHyphen/>
      </w:r>
      <w:r w:rsidR="00F7227A">
        <w:t>seven years</w:t>
      </w:r>
      <w:r>
        <w:t>; and</w:t>
      </w:r>
    </w:p>
    <w:p w:rsidR="00121DEC" w:rsidRDefault="00121DEC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7C46" w:rsidRDefault="00A37C46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>ith p</w:t>
      </w:r>
      <w:r w:rsidR="00C17CB1">
        <w:rPr>
          <w:rFonts w:eastAsiaTheme="minorHAnsi"/>
          <w:color w:val="000000" w:themeColor="text1"/>
          <w:szCs w:val="22"/>
          <w:u w:color="000000" w:themeColor="text1"/>
        </w:rPr>
        <w:t xml:space="preserve">roven consistency in both,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C17CB1">
        <w:rPr>
          <w:rFonts w:eastAsiaTheme="minorHAnsi"/>
          <w:color w:val="000000" w:themeColor="text1"/>
          <w:szCs w:val="22"/>
          <w:u w:color="000000" w:themeColor="text1"/>
        </w:rPr>
        <w:t>Greg Porter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80FC3">
        <w:rPr>
          <w:rFonts w:eastAsiaTheme="minorHAnsi"/>
          <w:color w:val="000000" w:themeColor="text1"/>
          <w:szCs w:val="22"/>
          <w:u w:color="000000" w:themeColor="text1"/>
        </w:rPr>
        <w:t xml:space="preserve">and his </w:t>
      </w:r>
      <w:r w:rsidR="007A789E">
        <w:rPr>
          <w:rFonts w:eastAsiaTheme="minorHAnsi"/>
          <w:color w:val="000000" w:themeColor="text1"/>
          <w:szCs w:val="22"/>
          <w:u w:color="000000" w:themeColor="text1"/>
        </w:rPr>
        <w:t xml:space="preserve">dedicated </w:t>
      </w:r>
      <w:r w:rsidR="00080FC3">
        <w:rPr>
          <w:rFonts w:eastAsiaTheme="minorHAnsi"/>
          <w:color w:val="000000" w:themeColor="text1"/>
          <w:szCs w:val="22"/>
          <w:u w:color="000000" w:themeColor="text1"/>
        </w:rPr>
        <w:t>staff have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built </w:t>
      </w:r>
      <w:r w:rsidR="00080FC3">
        <w:rPr>
          <w:rFonts w:eastAsiaTheme="minorHAnsi"/>
          <w:color w:val="000000" w:themeColor="text1"/>
          <w:szCs w:val="22"/>
          <w:u w:color="000000" w:themeColor="text1"/>
        </w:rPr>
        <w:t>their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football program into a championship team that refuses to settle for second best; and</w:t>
      </w:r>
    </w:p>
    <w:p w:rsidR="00F7227A" w:rsidRDefault="00F7227A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6F82" w:rsidRPr="00026E3D" w:rsidRDefault="00A76F82" w:rsidP="00A76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26E3D">
        <w:rPr>
          <w:u w:color="000000" w:themeColor="text1"/>
        </w:rPr>
        <w:t>Whereas, the Rams were down 10 after the first quarter and trailed 17</w:t>
      </w:r>
      <w:r w:rsidR="007C7462">
        <w:rPr>
          <w:u w:color="000000" w:themeColor="text1"/>
        </w:rPr>
        <w:noBreakHyphen/>
      </w:r>
      <w:r w:rsidRPr="00026E3D">
        <w:rPr>
          <w:u w:color="000000" w:themeColor="text1"/>
        </w:rPr>
        <w:t>6 in the second. But with the program</w:t>
      </w:r>
      <w:r w:rsidR="00A73629" w:rsidRPr="00A73629">
        <w:rPr>
          <w:u w:color="000000" w:themeColor="text1"/>
        </w:rPr>
        <w:t>’</w:t>
      </w:r>
      <w:r w:rsidRPr="00026E3D">
        <w:rPr>
          <w:u w:color="000000" w:themeColor="text1"/>
        </w:rPr>
        <w:t xml:space="preserve">s first state championship on the line, the players believed </w:t>
      </w:r>
      <w:r w:rsidR="005D121D">
        <w:rPr>
          <w:u w:color="000000" w:themeColor="text1"/>
        </w:rPr>
        <w:t xml:space="preserve">that </w:t>
      </w:r>
      <w:r w:rsidRPr="00026E3D">
        <w:rPr>
          <w:u w:color="000000" w:themeColor="text1"/>
        </w:rPr>
        <w:t xml:space="preserve">if they could get in front, they </w:t>
      </w:r>
      <w:r w:rsidRPr="00026E3D">
        <w:rPr>
          <w:u w:color="000000" w:themeColor="text1"/>
        </w:rPr>
        <w:lastRenderedPageBreak/>
        <w:t xml:space="preserve">could win. They were right: </w:t>
      </w:r>
      <w:r w:rsidR="00260852">
        <w:rPr>
          <w:u w:color="000000" w:themeColor="text1"/>
        </w:rPr>
        <w:t xml:space="preserve">following </w:t>
      </w:r>
      <w:r w:rsidRPr="00026E3D">
        <w:rPr>
          <w:u w:color="000000" w:themeColor="text1"/>
        </w:rPr>
        <w:t>two Hillcrest touchdowns in 64 seconds of second</w:t>
      </w:r>
      <w:r w:rsidR="007C7462">
        <w:rPr>
          <w:u w:color="000000" w:themeColor="text1"/>
        </w:rPr>
        <w:noBreakHyphen/>
      </w:r>
      <w:r w:rsidRPr="00026E3D">
        <w:rPr>
          <w:u w:color="000000" w:themeColor="text1"/>
        </w:rPr>
        <w:t>quarter play</w:t>
      </w:r>
      <w:r w:rsidR="00260852">
        <w:rPr>
          <w:u w:color="000000" w:themeColor="text1"/>
        </w:rPr>
        <w:t xml:space="preserve">, the </w:t>
      </w:r>
      <w:r w:rsidRPr="00026E3D">
        <w:rPr>
          <w:u w:color="000000" w:themeColor="text1"/>
        </w:rPr>
        <w:t xml:space="preserve">Rams </w:t>
      </w:r>
      <w:r w:rsidR="00260852">
        <w:rPr>
          <w:u w:color="000000" w:themeColor="text1"/>
        </w:rPr>
        <w:t>pulled ahead and never looked back</w:t>
      </w:r>
      <w:r w:rsidRPr="00026E3D">
        <w:rPr>
          <w:u w:color="000000" w:themeColor="text1"/>
        </w:rPr>
        <w:t>; and</w:t>
      </w:r>
    </w:p>
    <w:p w:rsidR="00A76F82" w:rsidRPr="00026E3D" w:rsidRDefault="00A76F82" w:rsidP="00A76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A37C46" w:rsidRDefault="00A37C46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741A52">
        <w:t>Rams</w:t>
      </w:r>
      <w:r>
        <w:t xml:space="preserve"> have brought great pride and recognition to their school and community, and the members of the House of Representatives are pleased to have this opportunity to recognize such a</w:t>
      </w:r>
      <w:r w:rsidR="00393885">
        <w:t xml:space="preserve">n outstanding </w:t>
      </w:r>
      <w:r>
        <w:t>group of young athletes. Now, therefore,</w:t>
      </w:r>
    </w:p>
    <w:p w:rsidR="00A37C46" w:rsidRDefault="00A37C46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C46" w:rsidRDefault="00A37C46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7C46" w:rsidRDefault="00A37C46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7AE" w:rsidRDefault="00A37C46" w:rsidP="00602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6027AE">
        <w:t>recognize and congratulate the Hillcrest High School football team and its fine coaches on their impressive win of the 2014 Class AAAA Division I State Championship title.</w:t>
      </w:r>
    </w:p>
    <w:p w:rsidR="00A37C46" w:rsidRDefault="00A37C46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7C46" w:rsidRDefault="00A37C46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6791F">
        <w:t>G. Bryan Skipper</w:t>
      </w:r>
      <w:r>
        <w:t xml:space="preserve"> and Coach </w:t>
      </w:r>
      <w:r w:rsidR="006027AE">
        <w:t>Greg Porter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of </w:t>
      </w:r>
      <w:r w:rsidR="006027AE">
        <w:t>Hillcrest</w:t>
      </w:r>
      <w:r>
        <w:t xml:space="preserve"> High School.</w:t>
      </w:r>
    </w:p>
    <w:p w:rsidR="00F57FDC" w:rsidRDefault="007C74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3547" w:rsidRDefault="00BB3547" w:rsidP="00BB3547">
      <w:pPr>
        <w:suppressAutoHyphens/>
      </w:pPr>
    </w:p>
    <w:sectPr w:rsidR="00BB3547" w:rsidSect="00BB35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E30" w:rsidRDefault="004F2E30" w:rsidP="009F0C77">
      <w:r>
        <w:separator/>
      </w:r>
    </w:p>
  </w:endnote>
  <w:endnote w:type="continuationSeparator" w:id="0">
    <w:p w:rsidR="004F2E30" w:rsidRDefault="004F2E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0EB42F-0DD6-4FB6-8C03-8346BDBB0BC4}"/>
    <w:embedBold r:id="rId2" w:fontKey="{0933E646-177C-431E-ADD7-71A5D91470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0F24383-2A66-4306-91A0-8FC2BA2D05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B3DDB1-5AE7-463E-8139-48BB4A5AAF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56C3C1-1067-4E0D-9C01-AF320AA1AC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1B6" w:rsidRPr="00BB3547" w:rsidRDefault="00BB3547" w:rsidP="00BB35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19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E30" w:rsidRDefault="004F2E30" w:rsidP="009F0C77">
      <w:r>
        <w:separator/>
      </w:r>
    </w:p>
  </w:footnote>
  <w:footnote w:type="continuationSeparator" w:id="0">
    <w:p w:rsidR="004F2E30" w:rsidRDefault="004F2E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5ZW15"/>
    <w:docVar w:name="CoverBillType" w:val="r"/>
    <w:docVar w:name="docpath" w:val="L:\Council\bills\RM\1035ZW15.DOCX"/>
    <w:docVar w:name="dvBillNumber" w:val="33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C7C00"/>
    <w:rsid w:val="00011869"/>
    <w:rsid w:val="00015CD6"/>
    <w:rsid w:val="00080FC3"/>
    <w:rsid w:val="000E1785"/>
    <w:rsid w:val="000F40FA"/>
    <w:rsid w:val="0010776B"/>
    <w:rsid w:val="00121DEC"/>
    <w:rsid w:val="00133E66"/>
    <w:rsid w:val="001435A3"/>
    <w:rsid w:val="001D08F2"/>
    <w:rsid w:val="001D525B"/>
    <w:rsid w:val="001D7F4F"/>
    <w:rsid w:val="002321B6"/>
    <w:rsid w:val="00250967"/>
    <w:rsid w:val="002543C8"/>
    <w:rsid w:val="00260852"/>
    <w:rsid w:val="00284AAE"/>
    <w:rsid w:val="002E5912"/>
    <w:rsid w:val="00301B21"/>
    <w:rsid w:val="003072A1"/>
    <w:rsid w:val="00322387"/>
    <w:rsid w:val="00325348"/>
    <w:rsid w:val="0032732C"/>
    <w:rsid w:val="00336AD0"/>
    <w:rsid w:val="0037079A"/>
    <w:rsid w:val="003765E7"/>
    <w:rsid w:val="00393885"/>
    <w:rsid w:val="003D01E8"/>
    <w:rsid w:val="003E5288"/>
    <w:rsid w:val="003F6D79"/>
    <w:rsid w:val="0041760A"/>
    <w:rsid w:val="00417C01"/>
    <w:rsid w:val="0043515F"/>
    <w:rsid w:val="00452A62"/>
    <w:rsid w:val="004809EE"/>
    <w:rsid w:val="004E7D54"/>
    <w:rsid w:val="004E7FF4"/>
    <w:rsid w:val="004F2E30"/>
    <w:rsid w:val="005273C6"/>
    <w:rsid w:val="00530A69"/>
    <w:rsid w:val="00545593"/>
    <w:rsid w:val="00577C6C"/>
    <w:rsid w:val="005C2FE2"/>
    <w:rsid w:val="005D121D"/>
    <w:rsid w:val="005D7D94"/>
    <w:rsid w:val="005E2BC9"/>
    <w:rsid w:val="006027AE"/>
    <w:rsid w:val="00605102"/>
    <w:rsid w:val="006215AA"/>
    <w:rsid w:val="006913C9"/>
    <w:rsid w:val="0069470D"/>
    <w:rsid w:val="006E196F"/>
    <w:rsid w:val="007301B6"/>
    <w:rsid w:val="00734F00"/>
    <w:rsid w:val="00741A52"/>
    <w:rsid w:val="00753A5E"/>
    <w:rsid w:val="007A70AE"/>
    <w:rsid w:val="007A789E"/>
    <w:rsid w:val="007C7462"/>
    <w:rsid w:val="007C7C00"/>
    <w:rsid w:val="008362E8"/>
    <w:rsid w:val="008A1768"/>
    <w:rsid w:val="008F0F33"/>
    <w:rsid w:val="008F4429"/>
    <w:rsid w:val="0094021A"/>
    <w:rsid w:val="00986761"/>
    <w:rsid w:val="009B44AF"/>
    <w:rsid w:val="009B6D60"/>
    <w:rsid w:val="009C6A0B"/>
    <w:rsid w:val="009F0C77"/>
    <w:rsid w:val="009F4DD1"/>
    <w:rsid w:val="00A04E46"/>
    <w:rsid w:val="00A37C46"/>
    <w:rsid w:val="00A41684"/>
    <w:rsid w:val="00A64E80"/>
    <w:rsid w:val="00A72BCD"/>
    <w:rsid w:val="00A73629"/>
    <w:rsid w:val="00A741D9"/>
    <w:rsid w:val="00A76F82"/>
    <w:rsid w:val="00A833AB"/>
    <w:rsid w:val="00A9741D"/>
    <w:rsid w:val="00AD4B17"/>
    <w:rsid w:val="00B412D4"/>
    <w:rsid w:val="00BB3547"/>
    <w:rsid w:val="00BE3C22"/>
    <w:rsid w:val="00C0345E"/>
    <w:rsid w:val="00C17CB1"/>
    <w:rsid w:val="00C2069F"/>
    <w:rsid w:val="00C3483A"/>
    <w:rsid w:val="00C74E9D"/>
    <w:rsid w:val="00C82FD3"/>
    <w:rsid w:val="00C84967"/>
    <w:rsid w:val="00C92819"/>
    <w:rsid w:val="00CC6B7B"/>
    <w:rsid w:val="00CD2089"/>
    <w:rsid w:val="00D31A38"/>
    <w:rsid w:val="00D360BA"/>
    <w:rsid w:val="00D6791F"/>
    <w:rsid w:val="00D73A67"/>
    <w:rsid w:val="00D970A9"/>
    <w:rsid w:val="00DF3845"/>
    <w:rsid w:val="00E03AC6"/>
    <w:rsid w:val="00E41911"/>
    <w:rsid w:val="00E92EEF"/>
    <w:rsid w:val="00F24442"/>
    <w:rsid w:val="00F50AE3"/>
    <w:rsid w:val="00F57FDC"/>
    <w:rsid w:val="00F67CF1"/>
    <w:rsid w:val="00F7227A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CB8DCC-974E-41C6-A220-1520F3B2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65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5E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EEAD8-FBEB-4FDD-AE7D-7E085089A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3302 Text of Previous Version (Jan. 13, 2015) - South Carolina Legislature Online</dc:title>
  <dc:creator>McDowell</dc:creator>
  <cp:lastModifiedBy>N Cumfer</cp:lastModifiedBy>
  <cp:revision>3</cp:revision>
  <cp:lastPrinted>2014-12-15T21:55:00Z</cp:lastPrinted>
  <dcterms:created xsi:type="dcterms:W3CDTF">2015-01-13T20:06:00Z</dcterms:created>
  <dcterms:modified xsi:type="dcterms:W3CDTF">2015-02-09T18:54:00Z</dcterms:modified>
</cp:coreProperties>
</file>