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C8E" w:rsidRDefault="003C1C8E" w:rsidP="007061F2">
      <w:bookmarkStart w:id="0" w:name="_GoBack"/>
      <w:bookmarkEnd w:id="0"/>
    </w:p>
    <w:p w:rsidR="007061F2" w:rsidRDefault="007061F2" w:rsidP="007061F2"/>
    <w:p w:rsidR="007061F2" w:rsidRDefault="007061F2" w:rsidP="007061F2"/>
    <w:p w:rsidR="007061F2" w:rsidRDefault="007061F2" w:rsidP="007061F2"/>
    <w:p w:rsidR="007061F2" w:rsidRDefault="007061F2" w:rsidP="007061F2"/>
    <w:p w:rsidR="007061F2" w:rsidRDefault="007061F2" w:rsidP="007061F2"/>
    <w:p w:rsidR="007061F2" w:rsidRDefault="007061F2" w:rsidP="007061F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DD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0A2" w:rsidRDefault="00C660A2" w:rsidP="00C66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DEADLINE REQUIRING THE STATE BOARD OF EDUCATION TO APPROVE THE STATE READING PROFICIENCY PLAN FROM FEBRUARY 1, 2015, AS PROVIDED IN ACT 284 OF 2014, ALSO KNOWN AS THE “SOUTH CAROLINA READ TO SUCCEED ACT”, TO JUNE 15,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DD8" w:rsidRDefault="00B80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DD8" w:rsidRDefault="00B80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DD8" w:rsidRDefault="00B80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60A2">
        <w:t>The deadline in Section 59</w:t>
      </w:r>
      <w:r w:rsidR="00002CAA">
        <w:noBreakHyphen/>
      </w:r>
      <w:r w:rsidR="00C660A2">
        <w:t>155</w:t>
      </w:r>
      <w:r w:rsidR="00002CAA">
        <w:noBreakHyphen/>
      </w:r>
      <w:r w:rsidR="00C660A2">
        <w:t>140(A)(1) of the 1976 Code requiring the State Board of Education to approve the State Reading Proficiency Plan, as provided in Section 1 of Act 284 of 2014, also known as the “South Carolina Read to Succeed Act”, is extended from February 1, 2015</w:t>
      </w:r>
      <w:r w:rsidR="007061F2">
        <w:t>,</w:t>
      </w:r>
      <w:r w:rsidR="00C660A2">
        <w:t xml:space="preserve"> to June 15, 2015.</w:t>
      </w:r>
    </w:p>
    <w:p w:rsidR="00B80DD8" w:rsidRDefault="00B80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DD8" w:rsidRDefault="00B80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0A2">
        <w:t>2</w:t>
      </w:r>
      <w:r>
        <w:t>.</w:t>
      </w:r>
      <w:r>
        <w:tab/>
        <w:t>This joint resolution takes effect upon approval by the Governor.</w:t>
      </w:r>
    </w:p>
    <w:p w:rsidR="00C56BCC" w:rsidRDefault="00002C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C8E" w:rsidRDefault="003C1C8E" w:rsidP="003C1C8E">
      <w:pPr>
        <w:suppressAutoHyphens/>
      </w:pPr>
    </w:p>
    <w:sectPr w:rsidR="003C1C8E" w:rsidSect="003C1C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DD8" w:rsidRDefault="00B80DD8" w:rsidP="009F0C77">
      <w:r>
        <w:separator/>
      </w:r>
    </w:p>
  </w:endnote>
  <w:endnote w:type="continuationSeparator" w:id="0">
    <w:p w:rsidR="00B80DD8" w:rsidRDefault="00B80D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64DDA6-DB59-43C3-A74C-5161791C0260}"/>
    <w:embedBold r:id="rId2" w:fontKey="{9CD59EC3-54CB-4171-861E-943D95C20440}"/>
  </w:font>
  <w:font w:name="Calibri">
    <w:panose1 w:val="020F0502020204030204"/>
    <w:charset w:val="00"/>
    <w:family w:val="swiss"/>
    <w:pitch w:val="variable"/>
    <w:sig w:usb0="E10002FF" w:usb1="4000ACFF" w:usb2="00000009" w:usb3="00000000" w:csb0="0000019F" w:csb1="00000000"/>
    <w:embedRegular r:id="rId3" w:fontKey="{FA26D869-D59A-4B04-AC34-304A5165325E}"/>
  </w:font>
  <w:font w:name="Cambria">
    <w:panose1 w:val="02040503050406030204"/>
    <w:charset w:val="00"/>
    <w:family w:val="roman"/>
    <w:pitch w:val="variable"/>
    <w:sig w:usb0="E00002FF" w:usb1="400004FF" w:usb2="00000000" w:usb3="00000000" w:csb0="0000019F" w:csb1="00000000"/>
    <w:embedRegular r:id="rId4" w:fontKey="{1000B53F-B1A3-4B06-A4FB-D9FC9BB4B1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BCC" w:rsidRPr="003C1C8E" w:rsidRDefault="003C1C8E" w:rsidP="003C1C8E">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DD8" w:rsidRDefault="00B80DD8" w:rsidP="009F0C77">
      <w:r>
        <w:separator/>
      </w:r>
    </w:p>
  </w:footnote>
  <w:footnote w:type="continuationSeparator" w:id="0">
    <w:p w:rsidR="00B80DD8" w:rsidRDefault="00B80D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2AB15"/>
    <w:docVar w:name="CoverBillType" w:val="j"/>
    <w:docVar w:name="docpath" w:val="L:\Council\bills\AGM\18492AB15.DOCX"/>
    <w:docVar w:name="dvBillNumber" w:val="3328"/>
    <w:docVar w:name="dvBillNumberPrefix" w:val="H. "/>
    <w:docVar w:name="dvOriginalBody" w:val="House"/>
    <w:docVar w:name="dvSteno" w:val="AGM"/>
    <w:docVar w:name="NameofBody" w:val="h"/>
    <w:docVar w:name="vgroup2" w:val="Council"/>
  </w:docVars>
  <w:rsids>
    <w:rsidRoot w:val="00B80DD8"/>
    <w:rsid w:val="00002CAA"/>
    <w:rsid w:val="00011869"/>
    <w:rsid w:val="00015CD6"/>
    <w:rsid w:val="000871DE"/>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1C8E"/>
    <w:rsid w:val="003C470C"/>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61F2"/>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0DD8"/>
    <w:rsid w:val="00BE3C22"/>
    <w:rsid w:val="00C0345E"/>
    <w:rsid w:val="00C3483A"/>
    <w:rsid w:val="00C56BCC"/>
    <w:rsid w:val="00C660A2"/>
    <w:rsid w:val="00C74E9D"/>
    <w:rsid w:val="00C82FD3"/>
    <w:rsid w:val="00C92819"/>
    <w:rsid w:val="00CC6B7B"/>
    <w:rsid w:val="00CD2089"/>
    <w:rsid w:val="00D73A67"/>
    <w:rsid w:val="00D92C0A"/>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C63F7-192D-4B97-A391-ECED5082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E9401-1E8A-4E9B-99F5-D569BA7C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1</Pages>
  <Words>126</Words>
  <Characters>598</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3328 Text of Previous Version (Jan. 20, 2015) - South Carolina Legislature Online</dc:title>
  <dc:creator>angiemorgan</dc:creator>
  <cp:lastModifiedBy>N Cumfer</cp:lastModifiedBy>
  <cp:revision>2</cp:revision>
  <cp:lastPrinted>2015-01-16T19:11:00Z</cp:lastPrinted>
  <dcterms:created xsi:type="dcterms:W3CDTF">2015-01-20T17:28:00Z</dcterms:created>
  <dcterms:modified xsi:type="dcterms:W3CDTF">2015-01-20T17:28:00Z</dcterms:modified>
</cp:coreProperties>
</file>