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BC9" w:rsidRDefault="00AC6BC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C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7D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6F4" w:rsidRDefault="00D3373B" w:rsidP="006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DA6FD4">
        <w:t>SALUTE</w:t>
      </w:r>
      <w:r w:rsidR="00CC46F4">
        <w:rPr>
          <w:color w:val="000000" w:themeColor="text1"/>
          <w:u w:color="000000" w:themeColor="text1"/>
        </w:rPr>
        <w:t xml:space="preserve"> THE</w:t>
      </w:r>
      <w:r w:rsidR="00CC46F4" w:rsidRPr="00E542AE">
        <w:rPr>
          <w:color w:val="000000" w:themeColor="text1"/>
          <w:u w:color="000000" w:themeColor="text1"/>
        </w:rPr>
        <w:t xml:space="preserve"> </w:t>
      </w:r>
      <w:r w:rsidR="00EC0C8C">
        <w:rPr>
          <w:color w:val="000000" w:themeColor="text1"/>
          <w:u w:color="000000" w:themeColor="text1"/>
        </w:rPr>
        <w:t>HAMMOND SCHOOL</w:t>
      </w:r>
      <w:r w:rsidR="00CC46F4">
        <w:t xml:space="preserve"> FOOTBALL</w:t>
      </w:r>
      <w:r w:rsidR="00CC46F4" w:rsidRPr="00E542AE">
        <w:rPr>
          <w:color w:val="000000" w:themeColor="text1"/>
          <w:u w:color="000000" w:themeColor="text1"/>
        </w:rPr>
        <w:t xml:space="preserve"> TEAM</w:t>
      </w:r>
      <w:r w:rsidR="00CC46F4">
        <w:rPr>
          <w:color w:val="000000" w:themeColor="text1"/>
          <w:u w:color="000000" w:themeColor="text1"/>
        </w:rPr>
        <w:t>, COACHES, AND SCHOOL OFFICIALS</w:t>
      </w:r>
      <w:r w:rsidR="00CC46F4" w:rsidRPr="00E542AE">
        <w:rPr>
          <w:color w:val="000000" w:themeColor="text1"/>
          <w:u w:color="000000" w:themeColor="text1"/>
        </w:rPr>
        <w:t xml:space="preserve"> FOR </w:t>
      </w:r>
      <w:r w:rsidR="00CC46F4">
        <w:rPr>
          <w:color w:val="000000" w:themeColor="text1"/>
          <w:u w:color="000000" w:themeColor="text1"/>
        </w:rPr>
        <w:t>AN</w:t>
      </w:r>
      <w:r w:rsidR="00CC46F4" w:rsidRPr="00E542AE">
        <w:rPr>
          <w:color w:val="000000" w:themeColor="text1"/>
          <w:u w:color="000000" w:themeColor="text1"/>
        </w:rPr>
        <w:t xml:space="preserve"> OUTSTANDING SEASON AND </w:t>
      </w:r>
      <w:r w:rsidR="00CC46F4">
        <w:rPr>
          <w:color w:val="000000" w:themeColor="text1"/>
          <w:u w:color="000000" w:themeColor="text1"/>
        </w:rPr>
        <w:t xml:space="preserve">TO CONGRATULATE THEM </w:t>
      </w:r>
      <w:r w:rsidR="00F44CE1">
        <w:rPr>
          <w:color w:val="000000" w:themeColor="text1"/>
          <w:u w:color="000000" w:themeColor="text1"/>
        </w:rPr>
        <w:t>ON</w:t>
      </w:r>
      <w:r w:rsidR="00CC46F4">
        <w:rPr>
          <w:color w:val="000000" w:themeColor="text1"/>
          <w:u w:color="000000" w:themeColor="text1"/>
        </w:rPr>
        <w:t xml:space="preserve"> WINN</w:t>
      </w:r>
      <w:r w:rsidR="00CC46F4" w:rsidRPr="00E542AE">
        <w:rPr>
          <w:color w:val="000000" w:themeColor="text1"/>
          <w:u w:color="000000" w:themeColor="text1"/>
        </w:rPr>
        <w:t xml:space="preserve">ING THE </w:t>
      </w:r>
      <w:r w:rsidR="00CC46F4">
        <w:t>201</w:t>
      </w:r>
      <w:r w:rsidR="00EC0C8C">
        <w:t>4</w:t>
      </w:r>
      <w:r w:rsidR="00CC46F4">
        <w:t xml:space="preserve"> SOUTH CAROLINA INDEP</w:t>
      </w:r>
      <w:r w:rsidR="00445513">
        <w:t xml:space="preserve">ENDENT SCHOOL ASSOCIATION </w:t>
      </w:r>
      <w:r w:rsidR="00A61BB3">
        <w:t xml:space="preserve">CLASS </w:t>
      </w:r>
      <w:r w:rsidR="00CC46F4">
        <w:t>A</w:t>
      </w:r>
      <w:r w:rsidR="00EC0C8C">
        <w:t>AA</w:t>
      </w:r>
      <w:r w:rsidR="00CC46F4" w:rsidRPr="00E542AE">
        <w:rPr>
          <w:color w:val="000000" w:themeColor="text1"/>
          <w:u w:color="000000" w:themeColor="text1"/>
        </w:rPr>
        <w:t xml:space="preserve"> STATE CHAMPIONSHIP </w:t>
      </w:r>
      <w:r w:rsidR="00CC46F4">
        <w:rPr>
          <w:color w:val="000000" w:themeColor="text1"/>
          <w:u w:color="000000" w:themeColor="text1"/>
        </w:rPr>
        <w:t>T</w:t>
      </w:r>
      <w:r w:rsidR="00CC46F4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3AD4" w:rsidRDefault="001E7D8E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7F09">
        <w:t xml:space="preserve">the disciplined and determined </w:t>
      </w:r>
      <w:r w:rsidR="008820E5">
        <w:t>Hammond School</w:t>
      </w:r>
      <w:r w:rsidR="001A7C93">
        <w:t xml:space="preserve"> </w:t>
      </w:r>
      <w:r w:rsidR="00F33AD4">
        <w:t>football team</w:t>
      </w:r>
      <w:r w:rsidR="00F33AD4">
        <w:rPr>
          <w:color w:val="000000" w:themeColor="text1"/>
          <w:u w:color="000000" w:themeColor="text1"/>
        </w:rPr>
        <w:t xml:space="preserve"> </w:t>
      </w:r>
      <w:r w:rsidR="00C23B01">
        <w:rPr>
          <w:color w:val="000000" w:themeColor="text1"/>
          <w:u w:color="000000" w:themeColor="text1"/>
        </w:rPr>
        <w:t>grabbed</w:t>
      </w:r>
      <w:r w:rsidR="00F33AD4">
        <w:t xml:space="preserve"> top honors at the South Carolina Independent School Association (SCISA) Class </w:t>
      </w:r>
      <w:r w:rsidR="001A7C93">
        <w:t>AA</w:t>
      </w:r>
      <w:r w:rsidR="00F33AD4">
        <w:t>A</w:t>
      </w:r>
      <w:r w:rsidR="00F33AD4" w:rsidRPr="00E542AE">
        <w:rPr>
          <w:color w:val="000000" w:themeColor="text1"/>
          <w:u w:color="000000" w:themeColor="text1"/>
        </w:rPr>
        <w:t xml:space="preserve"> </w:t>
      </w:r>
      <w:r w:rsidR="00354B8F">
        <w:rPr>
          <w:color w:val="000000" w:themeColor="text1"/>
          <w:u w:color="000000" w:themeColor="text1"/>
        </w:rPr>
        <w:t>state</w:t>
      </w:r>
      <w:r w:rsidR="00BA6654">
        <w:rPr>
          <w:color w:val="000000" w:themeColor="text1"/>
          <w:u w:color="000000" w:themeColor="text1"/>
        </w:rPr>
        <w:noBreakHyphen/>
      </w:r>
      <w:r w:rsidR="00354B8F">
        <w:rPr>
          <w:color w:val="000000" w:themeColor="text1"/>
          <w:u w:color="000000" w:themeColor="text1"/>
        </w:rPr>
        <w:t xml:space="preserve">title </w:t>
      </w:r>
      <w:r w:rsidR="00F33AD4">
        <w:rPr>
          <w:color w:val="000000" w:themeColor="text1"/>
          <w:u w:color="000000" w:themeColor="text1"/>
        </w:rPr>
        <w:t>competition</w:t>
      </w:r>
      <w:r w:rsidR="00F33AD4">
        <w:t xml:space="preserve"> on </w:t>
      </w:r>
      <w:r w:rsidR="00C23B01">
        <w:t xml:space="preserve">Saturday, </w:t>
      </w:r>
      <w:r w:rsidR="00F33AD4">
        <w:t>November 2</w:t>
      </w:r>
      <w:r w:rsidR="00C23B01">
        <w:t>2</w:t>
      </w:r>
      <w:r w:rsidR="00F33AD4">
        <w:t>, 201</w:t>
      </w:r>
      <w:r w:rsidR="005E0336">
        <w:t>4</w:t>
      </w:r>
      <w:r w:rsidR="00C23B01">
        <w:t>, defeating Laurence Manning 17</w:t>
      </w:r>
      <w:r w:rsidR="00BA6654">
        <w:noBreakHyphen/>
      </w:r>
      <w:r w:rsidR="00C23B01">
        <w:t>0</w:t>
      </w:r>
      <w:r w:rsidR="00F33AD4">
        <w:t>; and</w:t>
      </w:r>
    </w:p>
    <w:p w:rsidR="00C23B01" w:rsidRDefault="00C23B01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5FA5" w:rsidRDefault="00C23B01" w:rsidP="00C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held at Benedict College</w:t>
      </w:r>
      <w:r w:rsidR="00BA6654" w:rsidRPr="00BA6654">
        <w:t>’</w:t>
      </w:r>
      <w:r>
        <w:t xml:space="preserve">s Charlie W. Johnson Stadium in Columbia, the title game </w:t>
      </w:r>
      <w:r w:rsidR="00A61BB3">
        <w:t>showcased t</w:t>
      </w:r>
      <w:r>
        <w:t>he Skyhawks</w:t>
      </w:r>
      <w:r w:rsidR="00BA6654" w:rsidRPr="00BA6654">
        <w:t>’</w:t>
      </w:r>
      <w:r w:rsidR="00A61BB3">
        <w:t xml:space="preserve"> excellence </w:t>
      </w:r>
      <w:r w:rsidR="0081235D">
        <w:t>at</w:t>
      </w:r>
      <w:r w:rsidR="00A61BB3">
        <w:t xml:space="preserve"> </w:t>
      </w:r>
      <w:r w:rsidR="00FF1E8E">
        <w:t xml:space="preserve">wholehearted </w:t>
      </w:r>
      <w:r w:rsidR="00A61BB3">
        <w:t xml:space="preserve">team play. </w:t>
      </w:r>
      <w:r w:rsidRPr="00FF5581">
        <w:rPr>
          <w:color w:val="000000" w:themeColor="text1"/>
          <w:u w:color="000000" w:themeColor="text1"/>
        </w:rPr>
        <w:t xml:space="preserve">In </w:t>
      </w:r>
      <w:r w:rsidR="002E7669">
        <w:rPr>
          <w:color w:val="000000" w:themeColor="text1"/>
          <w:u w:color="000000" w:themeColor="text1"/>
        </w:rPr>
        <w:t>their</w:t>
      </w:r>
      <w:r w:rsidR="00F27F09">
        <w:rPr>
          <w:color w:val="000000" w:themeColor="text1"/>
          <w:u w:color="000000" w:themeColor="text1"/>
        </w:rPr>
        <w:t xml:space="preserve"> ninth consecutive SCISA Class AAA c</w:t>
      </w:r>
      <w:r w:rsidRPr="00FF5581">
        <w:rPr>
          <w:color w:val="000000" w:themeColor="text1"/>
          <w:u w:color="000000" w:themeColor="text1"/>
        </w:rPr>
        <w:t xml:space="preserve">hampionship appearance, </w:t>
      </w:r>
      <w:r w:rsidR="002E7669">
        <w:rPr>
          <w:color w:val="000000" w:themeColor="text1"/>
          <w:u w:color="000000" w:themeColor="text1"/>
        </w:rPr>
        <w:t>the Skyhawks</w:t>
      </w:r>
      <w:r w:rsidR="00F27F09">
        <w:rPr>
          <w:color w:val="000000" w:themeColor="text1"/>
          <w:u w:color="000000" w:themeColor="text1"/>
        </w:rPr>
        <w:t xml:space="preserve"> </w:t>
      </w:r>
      <w:r w:rsidR="00FF1E8E">
        <w:rPr>
          <w:color w:val="000000" w:themeColor="text1"/>
          <w:u w:color="000000" w:themeColor="text1"/>
        </w:rPr>
        <w:t>re</w:t>
      </w:r>
      <w:r w:rsidRPr="00FF5581">
        <w:rPr>
          <w:color w:val="000000" w:themeColor="text1"/>
          <w:u w:color="000000" w:themeColor="text1"/>
        </w:rPr>
        <w:t>claimed the trophy</w:t>
      </w:r>
      <w:r w:rsidR="00FF1E8E">
        <w:rPr>
          <w:color w:val="000000" w:themeColor="text1"/>
          <w:u w:color="000000" w:themeColor="text1"/>
        </w:rPr>
        <w:t xml:space="preserve"> after a lapse of </w:t>
      </w:r>
      <w:r w:rsidR="002E7669">
        <w:rPr>
          <w:color w:val="000000" w:themeColor="text1"/>
          <w:u w:color="000000" w:themeColor="text1"/>
        </w:rPr>
        <w:t xml:space="preserve">two </w:t>
      </w:r>
      <w:r w:rsidR="00FF1E8E">
        <w:rPr>
          <w:color w:val="000000" w:themeColor="text1"/>
          <w:u w:color="000000" w:themeColor="text1"/>
        </w:rPr>
        <w:t>years, making it the school</w:t>
      </w:r>
      <w:r w:rsidR="00BA6654" w:rsidRPr="00BA6654">
        <w:rPr>
          <w:color w:val="000000" w:themeColor="text1"/>
          <w:u w:color="000000" w:themeColor="text1"/>
        </w:rPr>
        <w:t>’</w:t>
      </w:r>
      <w:r w:rsidR="00FF1E8E">
        <w:rPr>
          <w:color w:val="000000" w:themeColor="text1"/>
          <w:u w:color="000000" w:themeColor="text1"/>
        </w:rPr>
        <w:t xml:space="preserve">s </w:t>
      </w:r>
      <w:r w:rsidR="005A5FA5">
        <w:rPr>
          <w:color w:val="000000" w:themeColor="text1"/>
          <w:u w:color="000000" w:themeColor="text1"/>
        </w:rPr>
        <w:t xml:space="preserve">seventh </w:t>
      </w:r>
      <w:r w:rsidR="00FF1E8E">
        <w:rPr>
          <w:color w:val="000000" w:themeColor="text1"/>
          <w:u w:color="000000" w:themeColor="text1"/>
        </w:rPr>
        <w:t>crown during those nine bids for the title</w:t>
      </w:r>
      <w:r w:rsidR="005A5FA5">
        <w:rPr>
          <w:color w:val="000000" w:themeColor="text1"/>
          <w:u w:color="000000" w:themeColor="text1"/>
        </w:rPr>
        <w:t>; and</w:t>
      </w:r>
    </w:p>
    <w:p w:rsidR="00FF1E8E" w:rsidRDefault="00FF1E8E" w:rsidP="00C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FA5" w:rsidRDefault="005A5FA5" w:rsidP="00C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1138B">
        <w:rPr>
          <w:color w:val="000000" w:themeColor="text1"/>
          <w:u w:color="000000" w:themeColor="text1"/>
        </w:rPr>
        <w:t xml:space="preserve"> Hammond fans cheered as the Skyhawks, led by </w:t>
      </w:r>
      <w:r w:rsidR="00B1138B" w:rsidRPr="00FF5581">
        <w:rPr>
          <w:color w:val="000000" w:themeColor="text1"/>
          <w:u w:color="000000" w:themeColor="text1"/>
        </w:rPr>
        <w:t>a staunch offensive line and livewire running back T.J. Brady, tore through Laurence Manning</w:t>
      </w:r>
      <w:r w:rsidR="00BA6654" w:rsidRPr="00BA6654">
        <w:rPr>
          <w:color w:val="000000" w:themeColor="text1"/>
          <w:u w:color="000000" w:themeColor="text1"/>
        </w:rPr>
        <w:t>’</w:t>
      </w:r>
      <w:r w:rsidR="00B1138B" w:rsidRPr="00FF5581">
        <w:rPr>
          <w:color w:val="000000" w:themeColor="text1"/>
          <w:u w:color="000000" w:themeColor="text1"/>
        </w:rPr>
        <w:t xml:space="preserve">s defense. </w:t>
      </w:r>
      <w:r w:rsidR="005D57CD">
        <w:rPr>
          <w:color w:val="000000" w:themeColor="text1"/>
          <w:u w:color="000000" w:themeColor="text1"/>
        </w:rPr>
        <w:t xml:space="preserve">By the end of the game, </w:t>
      </w:r>
      <w:r w:rsidR="00816BF7">
        <w:rPr>
          <w:color w:val="000000" w:themeColor="text1"/>
          <w:u w:color="000000" w:themeColor="text1"/>
        </w:rPr>
        <w:t xml:space="preserve">fans were already making plans for a return trip next year to see the Skyhawks make it two </w:t>
      </w:r>
      <w:r w:rsidR="007330E7">
        <w:rPr>
          <w:color w:val="000000" w:themeColor="text1"/>
          <w:u w:color="000000" w:themeColor="text1"/>
        </w:rPr>
        <w:t xml:space="preserve">trophies </w:t>
      </w:r>
      <w:r w:rsidR="00816BF7">
        <w:rPr>
          <w:color w:val="000000" w:themeColor="text1"/>
          <w:u w:color="000000" w:themeColor="text1"/>
        </w:rPr>
        <w:t>in a row; and</w:t>
      </w:r>
    </w:p>
    <w:p w:rsidR="00816BF7" w:rsidRDefault="00816BF7" w:rsidP="00C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AD4" w:rsidRDefault="00816BF7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BC3FD3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win put the final flourish on an undefeated 13</w:t>
      </w:r>
      <w:r w:rsidR="00BA66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season for Hammond; and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="00F12D4F">
        <w:rPr>
          <w:color w:val="000000" w:themeColor="text1"/>
          <w:u w:color="000000" w:themeColor="text1"/>
        </w:rPr>
        <w:t>Erik Kimrey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create a </w:t>
      </w:r>
      <w:r>
        <w:rPr>
          <w:color w:val="000000" w:themeColor="text1"/>
          <w:u w:color="000000" w:themeColor="text1"/>
        </w:rPr>
        <w:lastRenderedPageBreak/>
        <w:t>championship team and teach these athletes lessons that will prove invaluable through</w:t>
      </w:r>
      <w:r w:rsidR="0049697A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</w:t>
      </w:r>
      <w:r w:rsidR="0049697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gridiron; and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A6FD4">
        <w:rPr>
          <w:color w:val="000000" w:themeColor="text1"/>
          <w:u w:color="000000" w:themeColor="text1"/>
        </w:rPr>
        <w:t>Hammond School</w:t>
      </w:r>
      <w:r>
        <w:rPr>
          <w:color w:val="000000" w:themeColor="text1"/>
          <w:u w:color="000000" w:themeColor="text1"/>
        </w:rPr>
        <w:t xml:space="preserve"> 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25490">
        <w:t xml:space="preserve">. </w:t>
      </w:r>
      <w:r>
        <w:t>Now, therefore,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923" w:rsidRDefault="00F33AD4" w:rsidP="00BE5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DA6FD4">
        <w:t>salute</w:t>
      </w:r>
      <w:r w:rsidR="00BE5923">
        <w:rPr>
          <w:color w:val="000000" w:themeColor="text1"/>
          <w:u w:color="000000" w:themeColor="text1"/>
        </w:rPr>
        <w:t xml:space="preserve"> the</w:t>
      </w:r>
      <w:r w:rsidR="00BE5923" w:rsidRPr="00E542AE">
        <w:rPr>
          <w:color w:val="000000" w:themeColor="text1"/>
          <w:u w:color="000000" w:themeColor="text1"/>
        </w:rPr>
        <w:t xml:space="preserve"> </w:t>
      </w:r>
      <w:r w:rsidR="00BE5923">
        <w:rPr>
          <w:color w:val="000000" w:themeColor="text1"/>
          <w:u w:color="000000" w:themeColor="text1"/>
        </w:rPr>
        <w:t>Hammond School</w:t>
      </w:r>
      <w:r w:rsidR="00BE5923">
        <w:t xml:space="preserve"> football</w:t>
      </w:r>
      <w:r w:rsidR="00BE5923" w:rsidRPr="00E542AE">
        <w:rPr>
          <w:color w:val="000000" w:themeColor="text1"/>
          <w:u w:color="000000" w:themeColor="text1"/>
        </w:rPr>
        <w:t xml:space="preserve"> team</w:t>
      </w:r>
      <w:r w:rsidR="00BE5923">
        <w:rPr>
          <w:color w:val="000000" w:themeColor="text1"/>
          <w:u w:color="000000" w:themeColor="text1"/>
        </w:rPr>
        <w:t>, coaches, and school officials</w:t>
      </w:r>
      <w:r w:rsidR="00BE5923" w:rsidRPr="00E542AE">
        <w:rPr>
          <w:color w:val="000000" w:themeColor="text1"/>
          <w:u w:color="000000" w:themeColor="text1"/>
        </w:rPr>
        <w:t xml:space="preserve"> for </w:t>
      </w:r>
      <w:r w:rsidR="00BE5923">
        <w:rPr>
          <w:color w:val="000000" w:themeColor="text1"/>
          <w:u w:color="000000" w:themeColor="text1"/>
        </w:rPr>
        <w:t>an</w:t>
      </w:r>
      <w:r w:rsidR="00BE5923" w:rsidRPr="00E542AE">
        <w:rPr>
          <w:color w:val="000000" w:themeColor="text1"/>
          <w:u w:color="000000" w:themeColor="text1"/>
        </w:rPr>
        <w:t xml:space="preserve"> outstanding season and </w:t>
      </w:r>
      <w:r w:rsidR="00BE5923">
        <w:rPr>
          <w:color w:val="000000" w:themeColor="text1"/>
          <w:u w:color="000000" w:themeColor="text1"/>
        </w:rPr>
        <w:t>congratulate them on winn</w:t>
      </w:r>
      <w:r w:rsidR="00BE5923" w:rsidRPr="00E542AE">
        <w:rPr>
          <w:color w:val="000000" w:themeColor="text1"/>
          <w:u w:color="000000" w:themeColor="text1"/>
        </w:rPr>
        <w:t xml:space="preserve">ing the </w:t>
      </w:r>
      <w:r w:rsidR="00BE5923">
        <w:t>2014 South Carolina Independent School Association Class AAA</w:t>
      </w:r>
      <w:r w:rsidR="00BE5923" w:rsidRPr="00E542AE">
        <w:rPr>
          <w:color w:val="000000" w:themeColor="text1"/>
          <w:u w:color="000000" w:themeColor="text1"/>
        </w:rPr>
        <w:t xml:space="preserve"> </w:t>
      </w:r>
      <w:r w:rsidR="00BE5923">
        <w:rPr>
          <w:color w:val="000000" w:themeColor="text1"/>
          <w:u w:color="000000" w:themeColor="text1"/>
        </w:rPr>
        <w:t>S</w:t>
      </w:r>
      <w:r w:rsidR="00BE5923" w:rsidRPr="00E542AE">
        <w:rPr>
          <w:color w:val="000000" w:themeColor="text1"/>
          <w:u w:color="000000" w:themeColor="text1"/>
        </w:rPr>
        <w:t xml:space="preserve">tate </w:t>
      </w:r>
      <w:r w:rsidR="00BE5923">
        <w:rPr>
          <w:color w:val="000000" w:themeColor="text1"/>
          <w:u w:color="000000" w:themeColor="text1"/>
        </w:rPr>
        <w:t>C</w:t>
      </w:r>
      <w:r w:rsidR="00BE5923" w:rsidRPr="00E542AE">
        <w:rPr>
          <w:color w:val="000000" w:themeColor="text1"/>
          <w:u w:color="000000" w:themeColor="text1"/>
        </w:rPr>
        <w:t xml:space="preserve">hampionship </w:t>
      </w:r>
      <w:r w:rsidR="00BE5923">
        <w:rPr>
          <w:color w:val="000000" w:themeColor="text1"/>
          <w:u w:color="000000" w:themeColor="text1"/>
        </w:rPr>
        <w:t>t</w:t>
      </w:r>
      <w:r w:rsidR="00BE5923" w:rsidRPr="00E542AE">
        <w:rPr>
          <w:color w:val="000000" w:themeColor="text1"/>
          <w:u w:color="000000" w:themeColor="text1"/>
        </w:rPr>
        <w:t>itle.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BE5923">
        <w:t>Headmaster Chris Angel</w:t>
      </w:r>
      <w:r>
        <w:t xml:space="preserve"> and Coach </w:t>
      </w:r>
      <w:r w:rsidR="00BE5923">
        <w:t>Erik Kimrey</w:t>
      </w:r>
      <w:r>
        <w:t>.</w:t>
      </w:r>
    </w:p>
    <w:p w:rsidR="006A314D" w:rsidRDefault="00BA6654" w:rsidP="0008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BC9" w:rsidRDefault="00AC6BC9" w:rsidP="00AC6BC9">
      <w:pPr>
        <w:suppressAutoHyphens/>
      </w:pPr>
    </w:p>
    <w:sectPr w:rsidR="00AC6BC9" w:rsidSect="00AC6B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7CD" w:rsidRDefault="005D57CD" w:rsidP="009F0C77">
      <w:r>
        <w:separator/>
      </w:r>
    </w:p>
  </w:endnote>
  <w:endnote w:type="continuationSeparator" w:id="0">
    <w:p w:rsidR="005D57CD" w:rsidRDefault="005D57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77D4EC-D3E8-4ED2-9CB5-2041766E4C5E}"/>
    <w:embedBold r:id="rId2" w:fontKey="{528D9A72-448E-4A3A-8681-8BB608D4C1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482ABD-2F87-4995-9F90-84719DAFD2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C03A22-18EC-4821-ADD5-61F331588E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7268ED-14E6-427C-A9FB-50E0097316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E71" w:rsidRPr="00AC6BC9" w:rsidRDefault="00AC6BC9" w:rsidP="00AC6B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7E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7CD" w:rsidRDefault="005D57CD" w:rsidP="009F0C77">
      <w:r>
        <w:separator/>
      </w:r>
    </w:p>
  </w:footnote>
  <w:footnote w:type="continuationSeparator" w:id="0">
    <w:p w:rsidR="005D57CD" w:rsidRDefault="005D57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3CM15"/>
    <w:docVar w:name="CoverBillType" w:val="r"/>
    <w:docVar w:name="docpath" w:val="L:\Council\bills\RM\1053CM15.DOCX"/>
    <w:docVar w:name="dvBillNumber" w:val="33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7D8E"/>
    <w:rsid w:val="00011869"/>
    <w:rsid w:val="00015CD6"/>
    <w:rsid w:val="00082A7D"/>
    <w:rsid w:val="000E1785"/>
    <w:rsid w:val="000F40FA"/>
    <w:rsid w:val="0010776B"/>
    <w:rsid w:val="00133E66"/>
    <w:rsid w:val="001435A3"/>
    <w:rsid w:val="00146ED3"/>
    <w:rsid w:val="00151044"/>
    <w:rsid w:val="001A7C93"/>
    <w:rsid w:val="001C3243"/>
    <w:rsid w:val="001D08F2"/>
    <w:rsid w:val="001D525B"/>
    <w:rsid w:val="001D7F4F"/>
    <w:rsid w:val="001E7D8E"/>
    <w:rsid w:val="002321B6"/>
    <w:rsid w:val="00250967"/>
    <w:rsid w:val="0025393F"/>
    <w:rsid w:val="002543C8"/>
    <w:rsid w:val="0025541D"/>
    <w:rsid w:val="00284AAE"/>
    <w:rsid w:val="00292982"/>
    <w:rsid w:val="002E5912"/>
    <w:rsid w:val="002E7669"/>
    <w:rsid w:val="00301B21"/>
    <w:rsid w:val="00325348"/>
    <w:rsid w:val="0032732C"/>
    <w:rsid w:val="00332EEA"/>
    <w:rsid w:val="00336AD0"/>
    <w:rsid w:val="00354B8F"/>
    <w:rsid w:val="0037079A"/>
    <w:rsid w:val="003C4DAB"/>
    <w:rsid w:val="003D01E8"/>
    <w:rsid w:val="003E5288"/>
    <w:rsid w:val="003F6D79"/>
    <w:rsid w:val="0041760A"/>
    <w:rsid w:val="00417C01"/>
    <w:rsid w:val="00445513"/>
    <w:rsid w:val="004809EE"/>
    <w:rsid w:val="0049697A"/>
    <w:rsid w:val="004E7D54"/>
    <w:rsid w:val="00525490"/>
    <w:rsid w:val="005273C6"/>
    <w:rsid w:val="00530A69"/>
    <w:rsid w:val="00545593"/>
    <w:rsid w:val="00577C6C"/>
    <w:rsid w:val="00577E9E"/>
    <w:rsid w:val="005A1038"/>
    <w:rsid w:val="005A5FA5"/>
    <w:rsid w:val="005C2FE2"/>
    <w:rsid w:val="005D57CD"/>
    <w:rsid w:val="005E0336"/>
    <w:rsid w:val="005E2BC9"/>
    <w:rsid w:val="005E6867"/>
    <w:rsid w:val="00605102"/>
    <w:rsid w:val="0060606C"/>
    <w:rsid w:val="006215AA"/>
    <w:rsid w:val="00677E3D"/>
    <w:rsid w:val="006913C9"/>
    <w:rsid w:val="00694585"/>
    <w:rsid w:val="0069470D"/>
    <w:rsid w:val="006A314D"/>
    <w:rsid w:val="007330E7"/>
    <w:rsid w:val="00734F00"/>
    <w:rsid w:val="007A70AE"/>
    <w:rsid w:val="0081235D"/>
    <w:rsid w:val="00816BF7"/>
    <w:rsid w:val="008362E8"/>
    <w:rsid w:val="00853D77"/>
    <w:rsid w:val="008820E5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1BB3"/>
    <w:rsid w:val="00A64E80"/>
    <w:rsid w:val="00A72BCD"/>
    <w:rsid w:val="00A741D9"/>
    <w:rsid w:val="00A833AB"/>
    <w:rsid w:val="00A9741D"/>
    <w:rsid w:val="00AA1E43"/>
    <w:rsid w:val="00AA531D"/>
    <w:rsid w:val="00AC6BC9"/>
    <w:rsid w:val="00AD4B17"/>
    <w:rsid w:val="00B01E71"/>
    <w:rsid w:val="00B1138B"/>
    <w:rsid w:val="00B412D4"/>
    <w:rsid w:val="00B56DED"/>
    <w:rsid w:val="00BA4D24"/>
    <w:rsid w:val="00BA6654"/>
    <w:rsid w:val="00BC3FD3"/>
    <w:rsid w:val="00BE3C22"/>
    <w:rsid w:val="00BE5923"/>
    <w:rsid w:val="00C0345E"/>
    <w:rsid w:val="00C23B01"/>
    <w:rsid w:val="00C3483A"/>
    <w:rsid w:val="00C74E9D"/>
    <w:rsid w:val="00C82FD3"/>
    <w:rsid w:val="00C92819"/>
    <w:rsid w:val="00CC46F4"/>
    <w:rsid w:val="00CC6B7B"/>
    <w:rsid w:val="00CD2089"/>
    <w:rsid w:val="00CF19BB"/>
    <w:rsid w:val="00D3373B"/>
    <w:rsid w:val="00D367A7"/>
    <w:rsid w:val="00D41CF1"/>
    <w:rsid w:val="00D73A67"/>
    <w:rsid w:val="00D970A9"/>
    <w:rsid w:val="00DA6FD4"/>
    <w:rsid w:val="00DF3845"/>
    <w:rsid w:val="00E41911"/>
    <w:rsid w:val="00E92EEF"/>
    <w:rsid w:val="00EC0C8C"/>
    <w:rsid w:val="00EF2368"/>
    <w:rsid w:val="00F12D4F"/>
    <w:rsid w:val="00F24442"/>
    <w:rsid w:val="00F27F09"/>
    <w:rsid w:val="00F33AD4"/>
    <w:rsid w:val="00F44CE1"/>
    <w:rsid w:val="00F50AE3"/>
    <w:rsid w:val="00F67CF1"/>
    <w:rsid w:val="00F840F0"/>
    <w:rsid w:val="00F91E54"/>
    <w:rsid w:val="00FB0D0D"/>
    <w:rsid w:val="00FB43B4"/>
    <w:rsid w:val="00FF1E8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AC8069-A0F1-4E81-806F-11062C3D6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B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B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6EE06-A15F-490D-BDA8-98C1E28D3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3332 Text of Previous Version (Jan. 20, 2015) - South Carolina Legislature Online</dc:title>
  <dc:creator>McDowell</dc:creator>
  <cp:lastModifiedBy>N Cumfer</cp:lastModifiedBy>
  <cp:revision>3</cp:revision>
  <cp:lastPrinted>2015-01-14T20:31:00Z</cp:lastPrinted>
  <dcterms:created xsi:type="dcterms:W3CDTF">2015-01-20T17:50:00Z</dcterms:created>
  <dcterms:modified xsi:type="dcterms:W3CDTF">2015-02-09T18:54:00Z</dcterms:modified>
</cp:coreProperties>
</file>