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FA8" w:rsidRDefault="00221FA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2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CE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3E"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93E">
        <w:t>Major Ernest Samuel Moultrie was born on May 5, 1932 in Summerville, the son of David and Molly Moultrie;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childhood sweethear</w:t>
      </w:r>
      <w:r w:rsidR="00062A6C">
        <w:t>t</w:t>
      </w:r>
      <w:r>
        <w:t>, the former Geraldine Simmons, and together they have three children, eleven grandchildren, and six great</w:t>
      </w:r>
      <w:r>
        <w:noBreakHyphen/>
        <w:t>grandchildren;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Blessed Vision Ministry;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served his country with distinction as a member of the United States Air Force;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Major Moultrie was hired as the first full</w:t>
      </w:r>
      <w:r>
        <w:noBreakHyphen/>
        <w:t>time African</w:t>
      </w:r>
      <w:r>
        <w:noBreakHyphen/>
        <w:t xml:space="preserve">American Deputy Sheriff for Dorchester County.  Later, he became the first Detective Sergeant in Dorchester County.  Subsequently, he rose and was promoted to the ranks of Lieutenant, Captain, Major and ultimately to the position of </w:t>
      </w:r>
      <w:r w:rsidR="00062A6C">
        <w:t>C</w:t>
      </w:r>
      <w:r>
        <w:t xml:space="preserve">hief Deputy Sheriff of Dorchester </w:t>
      </w:r>
      <w:r w:rsidR="009A4C7D">
        <w:t xml:space="preserve">County </w:t>
      </w:r>
      <w:r>
        <w:t>where he was second in command to Sheriff Carl Knight;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retired as a full</w:t>
      </w:r>
      <w:r>
        <w:noBreakHyphen/>
        <w:t>time deputy with the Dorchester County Sheriff</w:t>
      </w:r>
      <w:r w:rsidRPr="007D293E">
        <w:t>’</w:t>
      </w:r>
      <w:r>
        <w:t>s Office in 1997, but has served as a part</w:t>
      </w:r>
      <w:r>
        <w:noBreakHyphen/>
        <w:t xml:space="preserve">time deputy sheriff since his retirement.  He holds the honor of </w:t>
      </w:r>
      <w:r>
        <w:lastRenderedPageBreak/>
        <w:t>being the longest serving law enforcement officer in Dorchester County;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Major Moultrie</w:t>
      </w:r>
      <w:r w:rsidRPr="007D293E">
        <w:t>’</w:t>
      </w:r>
      <w:r>
        <w:t>s many dedicated years of service to Dorchester County, the State of South Carolina, and the United States by having a highway intersection named in his honor.</w:t>
      </w:r>
      <w:r w:rsidR="001F4CE7">
        <w:t xml:space="preserve">  Now, therefore, </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3E">
        <w:t xml:space="preserve"> the members of the General Assembly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93E">
        <w:t xml:space="preserve"> the Department of Transportation.</w:t>
      </w:r>
    </w:p>
    <w:p w:rsidR="006C5B71" w:rsidRDefault="007D2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FA8" w:rsidRDefault="00221FA8" w:rsidP="00221FA8">
      <w:pPr>
        <w:suppressAutoHyphens/>
      </w:pPr>
    </w:p>
    <w:sectPr w:rsidR="00221FA8" w:rsidSect="00221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CE7" w:rsidRDefault="001F4CE7" w:rsidP="009F0C77">
      <w:r>
        <w:separator/>
      </w:r>
    </w:p>
  </w:endnote>
  <w:endnote w:type="continuationSeparator" w:id="0">
    <w:p w:rsidR="001F4CE7" w:rsidRDefault="001F4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166459-AB10-4AD6-AEAF-3A4EB7350A33}"/>
    <w:embedBold r:id="rId2" w:fontKey="{CEAB7747-680C-43A1-AAF8-ED4397F8D417}"/>
  </w:font>
  <w:font w:name="Calibri">
    <w:panose1 w:val="020F0502020204030204"/>
    <w:charset w:val="00"/>
    <w:family w:val="swiss"/>
    <w:pitch w:val="variable"/>
    <w:sig w:usb0="E10002FF" w:usb1="4000ACFF" w:usb2="00000009" w:usb3="00000000" w:csb0="0000019F" w:csb1="00000000"/>
    <w:embedRegular r:id="rId3" w:fontKey="{46F4EC59-0DBE-4E61-B74C-A1C22B1D033E}"/>
  </w:font>
  <w:font w:name="Segoe UI">
    <w:panose1 w:val="020B0502040204020203"/>
    <w:charset w:val="00"/>
    <w:family w:val="swiss"/>
    <w:pitch w:val="variable"/>
    <w:sig w:usb0="E10022FF" w:usb1="C000E47F" w:usb2="00000029" w:usb3="00000000" w:csb0="000001DF" w:csb1="00000000"/>
    <w:embedRegular r:id="rId4" w:fontKey="{3FDA1EB4-0B87-41A0-922A-DECAAF1F0A72}"/>
  </w:font>
  <w:font w:name="Cambria">
    <w:panose1 w:val="02040503050406030204"/>
    <w:charset w:val="00"/>
    <w:family w:val="roman"/>
    <w:pitch w:val="variable"/>
    <w:sig w:usb0="E00002FF" w:usb1="400004FF" w:usb2="00000000" w:usb3="00000000" w:csb0="0000019F" w:csb1="00000000"/>
    <w:embedRegular r:id="rId5" w:fontKey="{F8378C53-6AA7-42B8-A302-806ACAD27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B71" w:rsidRPr="00221FA8" w:rsidRDefault="00221FA8" w:rsidP="00221FA8">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CE7" w:rsidRDefault="001F4CE7" w:rsidP="009F0C77">
      <w:r>
        <w:separator/>
      </w:r>
    </w:p>
  </w:footnote>
  <w:footnote w:type="continuationSeparator" w:id="0">
    <w:p w:rsidR="001F4CE7" w:rsidRDefault="001F4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5"/>
    <w:docVar w:name="CoverBillType" w:val="c"/>
    <w:docVar w:name="docpath" w:val="L:\Council\bills\SWB\5247CM15.DOCX"/>
    <w:docVar w:name="dvBillNumber" w:val="3474"/>
    <w:docVar w:name="dvBillNumberPrefix" w:val="H. "/>
    <w:docVar w:name="dvOriginalBody" w:val="House"/>
    <w:docVar w:name="dvSteno" w:val="SWB"/>
    <w:docVar w:name="NameofBody" w:val="h"/>
    <w:docVar w:name="vgroup2" w:val="Council"/>
  </w:docVars>
  <w:rsids>
    <w:rsidRoot w:val="001F4CE7"/>
    <w:rsid w:val="00011869"/>
    <w:rsid w:val="00015CD6"/>
    <w:rsid w:val="00062A6C"/>
    <w:rsid w:val="000E1785"/>
    <w:rsid w:val="000F40FA"/>
    <w:rsid w:val="0010776B"/>
    <w:rsid w:val="00133E66"/>
    <w:rsid w:val="001435A3"/>
    <w:rsid w:val="00146ED3"/>
    <w:rsid w:val="00151044"/>
    <w:rsid w:val="001D08F2"/>
    <w:rsid w:val="001D525B"/>
    <w:rsid w:val="001D7F4F"/>
    <w:rsid w:val="001F4CE7"/>
    <w:rsid w:val="00221FA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816A1"/>
    <w:rsid w:val="004E7D54"/>
    <w:rsid w:val="005273C6"/>
    <w:rsid w:val="00530A69"/>
    <w:rsid w:val="00545593"/>
    <w:rsid w:val="00577C6C"/>
    <w:rsid w:val="005C2FE2"/>
    <w:rsid w:val="005E2BC9"/>
    <w:rsid w:val="00605102"/>
    <w:rsid w:val="006215AA"/>
    <w:rsid w:val="006913C9"/>
    <w:rsid w:val="0069470D"/>
    <w:rsid w:val="006C5B71"/>
    <w:rsid w:val="00734F00"/>
    <w:rsid w:val="00786DC2"/>
    <w:rsid w:val="007A70AE"/>
    <w:rsid w:val="007D293E"/>
    <w:rsid w:val="008362E8"/>
    <w:rsid w:val="008A1768"/>
    <w:rsid w:val="008F0F33"/>
    <w:rsid w:val="008F4429"/>
    <w:rsid w:val="0094021A"/>
    <w:rsid w:val="009A4C7D"/>
    <w:rsid w:val="009B44AF"/>
    <w:rsid w:val="009C6A0B"/>
    <w:rsid w:val="009F0C77"/>
    <w:rsid w:val="009F4DD1"/>
    <w:rsid w:val="00A41684"/>
    <w:rsid w:val="00A64E80"/>
    <w:rsid w:val="00A72BCD"/>
    <w:rsid w:val="00A741D9"/>
    <w:rsid w:val="00A833AB"/>
    <w:rsid w:val="00A9741D"/>
    <w:rsid w:val="00AD4B17"/>
    <w:rsid w:val="00B412D4"/>
    <w:rsid w:val="00B67FB4"/>
    <w:rsid w:val="00BE3C22"/>
    <w:rsid w:val="00C0345E"/>
    <w:rsid w:val="00C3483A"/>
    <w:rsid w:val="00C74E9D"/>
    <w:rsid w:val="00C82FD3"/>
    <w:rsid w:val="00C92819"/>
    <w:rsid w:val="00CC6B7B"/>
    <w:rsid w:val="00CD2089"/>
    <w:rsid w:val="00D73A67"/>
    <w:rsid w:val="00D970A9"/>
    <w:rsid w:val="00DE33B7"/>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1B66-5B5D-44DF-BD55-5353C25C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2A330-5696-46AB-8462-2DBD84349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344</Words>
  <Characters>1875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3474 Text of Previous Version (Feb. 3, 2015) - South Carolina Legislature Online</dc:title>
  <dc:creator>SandyBarden</dc:creator>
  <cp:lastModifiedBy>N Cumfer</cp:lastModifiedBy>
  <cp:revision>2</cp:revision>
  <cp:lastPrinted>2015-01-29T17:03:00Z</cp:lastPrinted>
  <dcterms:created xsi:type="dcterms:W3CDTF">2015-02-03T18:02:00Z</dcterms:created>
  <dcterms:modified xsi:type="dcterms:W3CDTF">2015-02-03T18:02:00Z</dcterms:modified>
</cp:coreProperties>
</file>