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73" w:rsidRDefault="00CF627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F6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48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1F1" w:rsidRDefault="00367518" w:rsidP="002A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4811F1">
        <w:t xml:space="preserve">EXTEND THE PRIVILEGE OF THE FLOOR OF THE SOUTH CAROLINA HOUSE OF REPRESENTATIVES TO THE </w:t>
      </w:r>
      <w:r w:rsidR="007C2834">
        <w:t>BATESBURG</w:t>
      </w:r>
      <w:r w:rsidR="000A1DCE">
        <w:noBreakHyphen/>
      </w:r>
      <w:r w:rsidR="007C2834">
        <w:t>LEESVILLE</w:t>
      </w:r>
      <w:r w:rsidR="004811F1">
        <w:t xml:space="preserve"> HIGH SCHOOL MARCHING BAND, BAND DIRECTOR, AND SCHOOL OFFICIALS, AT A DATE AND TIME TO BE DETERMINED BY THE SPEAKER, FOR THE PURPOSE OF BEING RECOGNIZED AND COMMENDED FOR </w:t>
      </w:r>
      <w:r w:rsidR="007C2834">
        <w:t xml:space="preserve">BEING SELECTED </w:t>
      </w:r>
      <w:r w:rsidR="00AB4D9A">
        <w:t>FROM</w:t>
      </w:r>
      <w:r w:rsidR="007C2834">
        <w:t xml:space="preserve"> AN INTERNATIONAL COMPETITION TO PERFORM IN THE 2015 NEW YEAR</w:t>
      </w:r>
      <w:r w:rsidR="000A1DCE" w:rsidRPr="000A1DCE">
        <w:t>’</w:t>
      </w:r>
      <w:r w:rsidR="007C2834">
        <w:t>S DAY PARADE IN LONDON, ENGLAND</w:t>
      </w:r>
      <w:r w:rsidR="004811F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4882" w:rsidRDefault="00504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4882" w:rsidRDefault="00504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9A" w:rsidRDefault="00504882" w:rsidP="00AB4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327B">
        <w:t xml:space="preserve"> </w:t>
      </w:r>
      <w:r w:rsidR="000B3309">
        <w:t xml:space="preserve">the privilege of the floor of the South Carolina House of Representatives be extended to the </w:t>
      </w:r>
      <w:r w:rsidR="008B5C59">
        <w:t>Batesburg</w:t>
      </w:r>
      <w:r w:rsidR="000A1DCE">
        <w:noBreakHyphen/>
      </w:r>
      <w:r w:rsidR="008B5C59">
        <w:t>Leesville</w:t>
      </w:r>
      <w:r w:rsidR="000B3309">
        <w:t xml:space="preserve"> High School marching band, band directors, and school officials, at a date and time to be determined by the Speaker, for the purpose of being recognized and commended for </w:t>
      </w:r>
      <w:r w:rsidR="00AB4D9A">
        <w:t>being selected from an international competition to perform in the 2015 New Year</w:t>
      </w:r>
      <w:r w:rsidR="000A1DCE" w:rsidRPr="000A1DCE">
        <w:t>’</w:t>
      </w:r>
      <w:r w:rsidR="00AB4D9A">
        <w:t>s Day Parade in London, England.</w:t>
      </w:r>
    </w:p>
    <w:p w:rsidR="0025317C" w:rsidRDefault="000A1DCE" w:rsidP="00D0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273" w:rsidRDefault="00CF6273" w:rsidP="00CF6273">
      <w:pPr>
        <w:suppressAutoHyphens/>
      </w:pPr>
    </w:p>
    <w:sectPr w:rsidR="00CF6273" w:rsidSect="00CF62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882" w:rsidRDefault="00504882" w:rsidP="009F0C77">
      <w:r>
        <w:separator/>
      </w:r>
    </w:p>
  </w:endnote>
  <w:endnote w:type="continuationSeparator" w:id="0">
    <w:p w:rsidR="00504882" w:rsidRDefault="00504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A5DF32-92AA-4535-82C5-ED524593D429}"/>
    <w:embedBold r:id="rId2" w:fontKey="{304C7079-2E33-4DFC-89E0-A9A6B47B5C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08B059-BE26-42B0-91DB-37365535B9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0F5808-5AC9-495F-8975-00126F7DA5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481917-7CDF-4EE6-B616-1DBD15A223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17C" w:rsidRPr="00CF6273" w:rsidRDefault="00CF6273" w:rsidP="00CF62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4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882" w:rsidRDefault="00504882" w:rsidP="009F0C77">
      <w:r>
        <w:separator/>
      </w:r>
    </w:p>
  </w:footnote>
  <w:footnote w:type="continuationSeparator" w:id="0">
    <w:p w:rsidR="00504882" w:rsidRDefault="00504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AHB15"/>
    <w:docVar w:name="CoverBillType" w:val="r"/>
    <w:docVar w:name="docpath" w:val="L:\Council\bills\RM\1081AHB15.DOCX"/>
    <w:docVar w:name="dvBillNumber" w:val="3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4882"/>
    <w:rsid w:val="00011869"/>
    <w:rsid w:val="00015CD6"/>
    <w:rsid w:val="000A1DCE"/>
    <w:rsid w:val="000B3309"/>
    <w:rsid w:val="000B4E77"/>
    <w:rsid w:val="000C6ED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577F"/>
    <w:rsid w:val="001D7F4F"/>
    <w:rsid w:val="002321B6"/>
    <w:rsid w:val="00250967"/>
    <w:rsid w:val="0025317C"/>
    <w:rsid w:val="002543C8"/>
    <w:rsid w:val="0025541D"/>
    <w:rsid w:val="00284AAE"/>
    <w:rsid w:val="002A24AA"/>
    <w:rsid w:val="002B107A"/>
    <w:rsid w:val="002E5912"/>
    <w:rsid w:val="00301B21"/>
    <w:rsid w:val="00325348"/>
    <w:rsid w:val="0032732C"/>
    <w:rsid w:val="00336AD0"/>
    <w:rsid w:val="00367518"/>
    <w:rsid w:val="0037079A"/>
    <w:rsid w:val="003C4DAB"/>
    <w:rsid w:val="003D01E8"/>
    <w:rsid w:val="003E5288"/>
    <w:rsid w:val="003F6D79"/>
    <w:rsid w:val="0041760A"/>
    <w:rsid w:val="00417C01"/>
    <w:rsid w:val="004809EE"/>
    <w:rsid w:val="004811F1"/>
    <w:rsid w:val="004E7D54"/>
    <w:rsid w:val="00504882"/>
    <w:rsid w:val="005273C6"/>
    <w:rsid w:val="00530A69"/>
    <w:rsid w:val="00545593"/>
    <w:rsid w:val="00577C6C"/>
    <w:rsid w:val="00586323"/>
    <w:rsid w:val="005C2FE2"/>
    <w:rsid w:val="005E2BC9"/>
    <w:rsid w:val="00605102"/>
    <w:rsid w:val="006215AA"/>
    <w:rsid w:val="006913C9"/>
    <w:rsid w:val="0069470D"/>
    <w:rsid w:val="00734F00"/>
    <w:rsid w:val="007A70AE"/>
    <w:rsid w:val="007C2834"/>
    <w:rsid w:val="008362E8"/>
    <w:rsid w:val="008A1768"/>
    <w:rsid w:val="008A31C2"/>
    <w:rsid w:val="008B5C59"/>
    <w:rsid w:val="008F0F33"/>
    <w:rsid w:val="008F4429"/>
    <w:rsid w:val="0094021A"/>
    <w:rsid w:val="009B44AF"/>
    <w:rsid w:val="009C6A0B"/>
    <w:rsid w:val="009F0C77"/>
    <w:rsid w:val="009F4DD1"/>
    <w:rsid w:val="00A41684"/>
    <w:rsid w:val="00A51BC5"/>
    <w:rsid w:val="00A64E80"/>
    <w:rsid w:val="00A72BCD"/>
    <w:rsid w:val="00A741D9"/>
    <w:rsid w:val="00A833AB"/>
    <w:rsid w:val="00A9327B"/>
    <w:rsid w:val="00A9741D"/>
    <w:rsid w:val="00AB4D9A"/>
    <w:rsid w:val="00AD4B17"/>
    <w:rsid w:val="00B412D4"/>
    <w:rsid w:val="00BD04C5"/>
    <w:rsid w:val="00BE3C22"/>
    <w:rsid w:val="00C0345E"/>
    <w:rsid w:val="00C3483A"/>
    <w:rsid w:val="00C74E9D"/>
    <w:rsid w:val="00C82FD3"/>
    <w:rsid w:val="00C92819"/>
    <w:rsid w:val="00CC6B7B"/>
    <w:rsid w:val="00CD2089"/>
    <w:rsid w:val="00CF6273"/>
    <w:rsid w:val="00D01B27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7686F4-DE9B-4B66-962C-D28772EF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C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C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3DDF7-8FAD-4611-A567-912800FE9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3502 Text of Previous Version (Feb. 4, 2015) - South Carolina Legislature Online</dc:title>
  <dc:creator>McDowell</dc:creator>
  <cp:lastModifiedBy>N Cumfer</cp:lastModifiedBy>
  <cp:revision>3</cp:revision>
  <cp:lastPrinted>2015-01-28T16:23:00Z</cp:lastPrinted>
  <dcterms:created xsi:type="dcterms:W3CDTF">2015-02-04T16:02:00Z</dcterms:created>
  <dcterms:modified xsi:type="dcterms:W3CDTF">2015-02-09T18:55:00Z</dcterms:modified>
</cp:coreProperties>
</file>