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7DB" w:rsidRDefault="00A247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4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8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252C" w:rsidRPr="00551626" w:rsidRDefault="00DB252C" w:rsidP="00DB2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</w:t>
      </w:r>
      <w:r w:rsidR="00327449">
        <w:rPr>
          <w:color w:val="000000" w:themeColor="text1"/>
          <w:u w:color="000000" w:themeColor="text1"/>
        </w:rPr>
        <w:t>ATE</w:t>
      </w:r>
      <w:r w:rsidR="00327449" w:rsidRPr="00551626">
        <w:rPr>
          <w:color w:val="000000" w:themeColor="text1"/>
          <w:u w:color="000000" w:themeColor="text1"/>
        </w:rPr>
        <w:t xml:space="preserve"> </w:t>
      </w:r>
      <w:r w:rsidR="00327449">
        <w:t>JOSEPH LLOYD POWELL</w:t>
      </w:r>
      <w:r w:rsidR="00327449" w:rsidRPr="00551626">
        <w:rPr>
          <w:color w:val="000000" w:themeColor="text1"/>
          <w:u w:color="000000" w:themeColor="text1"/>
        </w:rPr>
        <w:t xml:space="preserve"> FOR </w:t>
      </w:r>
      <w:r w:rsidRPr="00551626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606B" w:rsidRPr="00551626" w:rsidRDefault="00AE480F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606B" w:rsidRPr="00551626">
        <w:rPr>
          <w:color w:val="000000" w:themeColor="text1"/>
          <w:u w:color="000000" w:themeColor="text1"/>
        </w:rPr>
        <w:t>the members of the House of Representatives</w:t>
      </w:r>
      <w:r w:rsidR="0022606B">
        <w:rPr>
          <w:color w:val="000000" w:themeColor="text1"/>
          <w:u w:color="000000" w:themeColor="text1"/>
        </w:rPr>
        <w:t xml:space="preserve"> of the State of </w:t>
      </w:r>
      <w:r w:rsidR="0022606B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27449">
        <w:t>Joseph Lloyd Powell</w:t>
      </w:r>
      <w:r w:rsidR="0022606B" w:rsidRPr="00551626">
        <w:rPr>
          <w:color w:val="000000" w:themeColor="text1"/>
          <w:u w:color="000000" w:themeColor="text1"/>
        </w:rPr>
        <w:t xml:space="preserve"> of Troop </w:t>
      </w:r>
      <w:r w:rsidR="00327449">
        <w:rPr>
          <w:color w:val="000000" w:themeColor="text1"/>
          <w:u w:color="000000" w:themeColor="text1"/>
        </w:rPr>
        <w:t>523</w:t>
      </w:r>
      <w:r w:rsidR="0022606B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2606B">
        <w:rPr>
          <w:color w:val="000000" w:themeColor="text1"/>
          <w:u w:color="000000" w:themeColor="text1"/>
        </w:rPr>
        <w:t>prerequisite</w:t>
      </w:r>
      <w:r w:rsidR="0022606B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7355F4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671F5" w:rsidRPr="00E671F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671F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Pr="00551626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27449">
        <w:t>Joseph Lloyd Powell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27449">
        <w:t>Joseph Lloyd Powell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606B" w:rsidRDefault="0022606B" w:rsidP="00226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27449">
        <w:t>Joseph Lloyd Powell</w:t>
      </w:r>
      <w:r w:rsidRPr="00551626">
        <w:rPr>
          <w:color w:val="000000" w:themeColor="text1"/>
          <w:u w:color="000000" w:themeColor="text1"/>
        </w:rPr>
        <w:t>.</w:t>
      </w:r>
    </w:p>
    <w:p w:rsidR="00335246" w:rsidRDefault="00E671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247DB" w:rsidRDefault="00A247DB" w:rsidP="00A247DB">
      <w:pPr>
        <w:suppressAutoHyphens/>
      </w:pPr>
    </w:p>
    <w:sectPr w:rsidR="00A247DB" w:rsidSect="00A247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480F" w:rsidRDefault="00AE480F" w:rsidP="009F0C77">
      <w:r>
        <w:separator/>
      </w:r>
    </w:p>
  </w:endnote>
  <w:endnote w:type="continuationSeparator" w:id="0">
    <w:p w:rsidR="00AE480F" w:rsidRDefault="00AE48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65777E-98A1-4423-BD30-3FADB4CF0473}"/>
    <w:embedBold r:id="rId2" w:fontKey="{6381B656-869C-40C4-B307-22699BB69F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75A376-7754-45E6-9380-6922B2529F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5A94B4-BDE6-471B-B97B-71C548BFD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767BBE-1078-44F9-BED7-431EA43991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5246" w:rsidRPr="00A247DB" w:rsidRDefault="00A247DB" w:rsidP="00A247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480F" w:rsidRDefault="00AE480F" w:rsidP="009F0C77">
      <w:r>
        <w:separator/>
      </w:r>
    </w:p>
  </w:footnote>
  <w:footnote w:type="continuationSeparator" w:id="0">
    <w:p w:rsidR="00AE480F" w:rsidRDefault="00AE48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3VR15"/>
    <w:docVar w:name="CoverBillType" w:val="r"/>
    <w:docVar w:name="docpath" w:val="L:\Council\bills\RM\1093VR15.DOCX"/>
    <w:docVar w:name="dvBillNumber" w:val="36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480F"/>
    <w:rsid w:val="00011869"/>
    <w:rsid w:val="00015CD6"/>
    <w:rsid w:val="000E1785"/>
    <w:rsid w:val="000F40FA"/>
    <w:rsid w:val="0010776B"/>
    <w:rsid w:val="00125562"/>
    <w:rsid w:val="00133E66"/>
    <w:rsid w:val="001435A3"/>
    <w:rsid w:val="00146ED3"/>
    <w:rsid w:val="00151044"/>
    <w:rsid w:val="001D08F2"/>
    <w:rsid w:val="001D525B"/>
    <w:rsid w:val="001D7F4F"/>
    <w:rsid w:val="00205238"/>
    <w:rsid w:val="0022606B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27449"/>
    <w:rsid w:val="00335246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5F4"/>
    <w:rsid w:val="007A70AE"/>
    <w:rsid w:val="007F4A7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47DB"/>
    <w:rsid w:val="00A35280"/>
    <w:rsid w:val="00A41684"/>
    <w:rsid w:val="00A64E80"/>
    <w:rsid w:val="00A72BCD"/>
    <w:rsid w:val="00A741D9"/>
    <w:rsid w:val="00A833AB"/>
    <w:rsid w:val="00A9741D"/>
    <w:rsid w:val="00AD4B17"/>
    <w:rsid w:val="00AE480F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0A1E"/>
    <w:rsid w:val="00D73A67"/>
    <w:rsid w:val="00D970A9"/>
    <w:rsid w:val="00DB252C"/>
    <w:rsid w:val="00DF3845"/>
    <w:rsid w:val="00E41911"/>
    <w:rsid w:val="00E671F5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A6A48F-4079-47A6-BACD-CBE2DF702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5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5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792AC-1BB1-4748-ADDD-6F41A9118E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428</Words>
  <Characters>2151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3622 Text of Previous Version (Feb. 12, 2015) - South Carolina Legislature Online</dc:title>
  <dc:creator>McDowell</dc:creator>
  <cp:lastModifiedBy>N Cumfer</cp:lastModifiedBy>
  <cp:revision>2</cp:revision>
  <cp:lastPrinted>2015-02-06T17:00:00Z</cp:lastPrinted>
  <dcterms:created xsi:type="dcterms:W3CDTF">2015-02-12T16:17:00Z</dcterms:created>
  <dcterms:modified xsi:type="dcterms:W3CDTF">2015-02-12T16:17:00Z</dcterms:modified>
</cp:coreProperties>
</file>