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D62" w:rsidRDefault="001C5D62"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34" w:rsidRDefault="00B21334" w:rsidP="00B2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37</w:t>
      </w:r>
      <w:r>
        <w:noBreakHyphen/>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noBreakHyphen/>
        <w:t>FIVE YEARS IF THE GROSS HOUSEHOLD INCOME OF THAT INDIVIDUAL IS FIFTY THOUSAND DOLLARS OR LESS, TO DEFINE HOUSEHOLD INCOME, AND TO PROVIDE THE METHOD OF CLAIMING THE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5C" w:rsidRDefault="004A5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5C" w:rsidRDefault="004A55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7C" w:rsidRDefault="004A555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407C">
        <w:tab/>
        <w:t>Article 3, Chapter 37, Title 12 of the 1976 Code is amended by adding:</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253.</w:t>
      </w:r>
      <w:r>
        <w:tab/>
        <w:t>(A)</w:t>
      </w:r>
      <w:r>
        <w:tab/>
        <w:t>Beginning for the property tax year in which an individual receiving the homestead exemption allowed pursuant to Section 12</w:t>
      </w:r>
      <w:r>
        <w:noBreakHyphen/>
        <w:t>37</w:t>
      </w:r>
      <w:r>
        <w:noBreakHyphen/>
        <w:t>250 attains the age of eighty</w:t>
      </w:r>
      <w:r>
        <w:noBreakHyphen/>
        <w:t>five years, one hundred percent of the property tax value of the homestead, as such value is defined pursuant to Section 12</w:t>
      </w:r>
      <w:r>
        <w:noBreakHyphen/>
        <w:t>37</w:t>
      </w:r>
      <w:r>
        <w:noBreakHyphen/>
        <w:t>3135(A)(5) is exempt from all property tax.</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Pr="00EA407C">
        <w:t>’</w:t>
      </w:r>
      <w:r>
        <w:t>s agent, filed with the county auditor before October fifteenth of the property tax year for which the exemption will first apply.  This exemption continues while the claimant continues to receive the exemption allowed pursuant to Section 12</w:t>
      </w:r>
      <w:r>
        <w:noBreakHyphen/>
        <w:t>37</w:t>
      </w:r>
      <w:r>
        <w:noBreakHyphen/>
        <w:t>250.  However, if the claimants adjusted gross income as determined pursuant to subsection (B) for any year is fifty thousand dollars or greater, the claimant or the claimant</w:t>
      </w:r>
      <w:r w:rsidRPr="00EA407C">
        <w:t>’</w:t>
      </w:r>
      <w:r>
        <w:t>s agent shall so notify the county auditor, and the exemption allowed by this section is suspended for the applicable property tax year.”</w:t>
      </w:r>
    </w:p>
    <w:p w:rsidR="00EA407C" w:rsidRDefault="00EA407C" w:rsidP="00EA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5C" w:rsidRDefault="00EA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2015.</w:t>
      </w:r>
    </w:p>
    <w:p w:rsidR="004E0EFD" w:rsidRDefault="00EA40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D62" w:rsidRDefault="001C5D62" w:rsidP="001C5D62">
      <w:pPr>
        <w:suppressAutoHyphens/>
      </w:pPr>
    </w:p>
    <w:sectPr w:rsidR="001C5D62" w:rsidSect="001C5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5C" w:rsidRDefault="004A555C" w:rsidP="009F0C77">
      <w:r>
        <w:separator/>
      </w:r>
    </w:p>
  </w:endnote>
  <w:endnote w:type="continuationSeparator" w:id="0">
    <w:p w:rsidR="004A555C" w:rsidRDefault="004A5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08A0C7-D5B0-444C-9785-5B92E9AA89E4}"/>
    <w:embedBold r:id="rId2" w:fontKey="{DD4D4B70-73A6-45EE-B909-9B850A965416}"/>
  </w:font>
  <w:font w:name="Calibri">
    <w:panose1 w:val="020F0502020204030204"/>
    <w:charset w:val="00"/>
    <w:family w:val="swiss"/>
    <w:pitch w:val="variable"/>
    <w:sig w:usb0="E10002FF" w:usb1="4000ACFF" w:usb2="00000009" w:usb3="00000000" w:csb0="0000019F" w:csb1="00000000"/>
    <w:embedRegular r:id="rId3" w:fontKey="{79804292-BA48-4C2D-B343-1EA6A8AF3165}"/>
  </w:font>
  <w:font w:name="Cambria">
    <w:panose1 w:val="02040503050406030204"/>
    <w:charset w:val="00"/>
    <w:family w:val="roman"/>
    <w:pitch w:val="variable"/>
    <w:sig w:usb0="E00002FF" w:usb1="400004FF" w:usb2="00000000" w:usb3="00000000" w:csb0="0000019F" w:csb1="00000000"/>
    <w:embedRegular r:id="rId4" w:fontKey="{A09B691F-E2CA-47A7-8C9C-39C49BC82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EFD" w:rsidRPr="001C5D62" w:rsidRDefault="001C5D62" w:rsidP="001C5D62">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sidR="007C21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5C" w:rsidRDefault="004A555C" w:rsidP="009F0C77">
      <w:r>
        <w:separator/>
      </w:r>
    </w:p>
  </w:footnote>
  <w:footnote w:type="continuationSeparator" w:id="0">
    <w:p w:rsidR="004A555C" w:rsidRDefault="004A5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8DG15"/>
    <w:docVar w:name="CoverBillType" w:val="b"/>
    <w:docVar w:name="docpath" w:val="L:\Council\bills\BBM\9208DG15.DOCX"/>
    <w:docVar w:name="dvBillNumber" w:val="3655"/>
    <w:docVar w:name="dvBillNumberPrefix" w:val="H. "/>
    <w:docVar w:name="dvOriginalBody" w:val="House"/>
    <w:docVar w:name="dvSteno" w:val="BBM"/>
    <w:docVar w:name="NameofBody" w:val="h"/>
    <w:docVar w:name="vgroup2" w:val="Council"/>
  </w:docVars>
  <w:rsids>
    <w:rsidRoot w:val="004A555C"/>
    <w:rsid w:val="00011869"/>
    <w:rsid w:val="00015CD6"/>
    <w:rsid w:val="000E1785"/>
    <w:rsid w:val="000F40FA"/>
    <w:rsid w:val="0010776B"/>
    <w:rsid w:val="00133E66"/>
    <w:rsid w:val="001435A3"/>
    <w:rsid w:val="00146ED3"/>
    <w:rsid w:val="00151044"/>
    <w:rsid w:val="001C5D6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555C"/>
    <w:rsid w:val="004E0EFD"/>
    <w:rsid w:val="004E7D54"/>
    <w:rsid w:val="005273C6"/>
    <w:rsid w:val="00530A69"/>
    <w:rsid w:val="00545593"/>
    <w:rsid w:val="00577C6C"/>
    <w:rsid w:val="005C2FE2"/>
    <w:rsid w:val="005E2BC9"/>
    <w:rsid w:val="00605102"/>
    <w:rsid w:val="006215AA"/>
    <w:rsid w:val="00655F1D"/>
    <w:rsid w:val="006913C9"/>
    <w:rsid w:val="0069470D"/>
    <w:rsid w:val="00733F38"/>
    <w:rsid w:val="00734F00"/>
    <w:rsid w:val="007A70AE"/>
    <w:rsid w:val="007C219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C0A"/>
    <w:rsid w:val="00B21334"/>
    <w:rsid w:val="00B412D4"/>
    <w:rsid w:val="00BE3C22"/>
    <w:rsid w:val="00C0345E"/>
    <w:rsid w:val="00C3483A"/>
    <w:rsid w:val="00C74E9D"/>
    <w:rsid w:val="00C82FD3"/>
    <w:rsid w:val="00C92819"/>
    <w:rsid w:val="00CC6B7B"/>
    <w:rsid w:val="00CD2089"/>
    <w:rsid w:val="00D73A67"/>
    <w:rsid w:val="00D970A9"/>
    <w:rsid w:val="00DD3735"/>
    <w:rsid w:val="00DF3845"/>
    <w:rsid w:val="00E41911"/>
    <w:rsid w:val="00E92EEF"/>
    <w:rsid w:val="00EA407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E73EC9-D3A8-4052-BDE9-5EBA2721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77792-1D97-452B-8564-AFBC545F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Pages>
  <Words>363</Words>
  <Characters>1877</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3655 Text of Previous Version (Feb. 12, 2015) - South Carolina Legislature Online</dc:title>
  <dc:creator>BRENDA MELTON</dc:creator>
  <cp:lastModifiedBy>N Cumfer</cp:lastModifiedBy>
  <cp:revision>2</cp:revision>
  <cp:lastPrinted>2015-02-11T21:48:00Z</cp:lastPrinted>
  <dcterms:created xsi:type="dcterms:W3CDTF">2015-02-12T18:34:00Z</dcterms:created>
  <dcterms:modified xsi:type="dcterms:W3CDTF">2015-02-12T18:34:00Z</dcterms:modified>
</cp:coreProperties>
</file>