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147FF" w:rsidRP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2015</w:t>
      </w: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7FF" w:rsidRPr="008147FF" w:rsidRDefault="008147FF" w:rsidP="008147FF">
      <w:pPr>
        <w:tabs>
          <w:tab w:val="right" w:pos="5933"/>
        </w:tabs>
        <w:suppressAutoHyphens/>
      </w:pPr>
      <w:r>
        <w:tab/>
      </w:r>
      <w:r>
        <w:rPr>
          <w:b/>
          <w:sz w:val="36"/>
        </w:rPr>
        <w:t>H. 3683</w:t>
      </w: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7FF" w:rsidRDefault="008147FF" w:rsidP="0081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Williams, Hosey, Gilliard, Mack and Yow</w:t>
      </w: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7FF" w:rsidRDefault="008147FF" w:rsidP="00EF11BD">
      <w:pPr>
        <w:tabs>
          <w:tab w:val="right" w:pos="5933"/>
        </w:tabs>
        <w:suppressAutoHyphens/>
      </w:pPr>
      <w:r>
        <w:t>S. Printed 3/25/15--H.</w:t>
      </w:r>
      <w:r w:rsidR="00EF11BD">
        <w:tab/>
        <w:t>[SEC 3/26/15 1:49 PM]</w:t>
      </w: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18, 2015.</w:t>
      </w:r>
    </w:p>
    <w:p w:rsidR="008147FF" w:rsidRPr="008147FF" w:rsidRDefault="008147FF" w:rsidP="0081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7FF" w:rsidRDefault="008147FF" w:rsidP="0081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8147FF" w:rsidRPr="008147FF" w:rsidRDefault="008147FF" w:rsidP="0081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3683) to amend Section 25</w:t>
      </w:r>
      <w:r>
        <w:noBreakHyphen/>
        <w:t>1</w:t>
      </w:r>
      <w:r>
        <w:noBreakHyphen/>
        <w:t>350, as amended, Code of Laws of South Carolina, 1976, relating to the general powers and duties of the Adjutant General, etc., respectfully</w:t>
      </w:r>
    </w:p>
    <w:p w:rsidR="008147FF" w:rsidRPr="008147FF" w:rsidRDefault="008147FF" w:rsidP="0081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8147FF" w:rsidRPr="008147FF" w:rsidRDefault="008147FF" w:rsidP="0081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7FF" w:rsidRPr="008147FF" w:rsidRDefault="008147FF" w:rsidP="0081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147FF" w:rsidRPr="008147FF" w:rsidRDefault="008147FF" w:rsidP="0081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8147FF">
        <w:rPr>
          <w:b/>
          <w:bCs/>
          <w:szCs w:val="22"/>
        </w:rPr>
        <w:t>Fiscal Impact Summary</w:t>
      </w:r>
    </w:p>
    <w:p w:rsidR="008147FF" w:rsidRPr="008147FF" w:rsidRDefault="008147FF" w:rsidP="0081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147FF">
        <w:rPr>
          <w:rFonts w:eastAsiaTheme="minorHAnsi" w:cstheme="minorBidi"/>
          <w:szCs w:val="22"/>
        </w:rPr>
        <w:tab/>
        <w:t>The Office of the Adjutant General indicates this bill will have no expenditure impact on the general fund, federal funds, or other funds.</w:t>
      </w:r>
    </w:p>
    <w:p w:rsidR="008147FF" w:rsidRPr="008147FF" w:rsidRDefault="008147FF" w:rsidP="0081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8147FF">
        <w:rPr>
          <w:rFonts w:eastAsiaTheme="majorEastAsia" w:cstheme="majorBidi"/>
          <w:b/>
          <w:bCs/>
          <w:szCs w:val="22"/>
        </w:rPr>
        <w:t>Explanation of Fiscal Impact</w:t>
      </w:r>
    </w:p>
    <w:p w:rsidR="008147FF" w:rsidRPr="008147FF" w:rsidRDefault="008147FF" w:rsidP="0081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8147FF">
        <w:rPr>
          <w:b/>
          <w:bCs/>
          <w:szCs w:val="22"/>
        </w:rPr>
        <w:t>State Expenditure</w:t>
      </w:r>
    </w:p>
    <w:p w:rsidR="008147FF" w:rsidRPr="008147FF" w:rsidRDefault="008147FF" w:rsidP="0081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147FF">
        <w:rPr>
          <w:rFonts w:eastAsiaTheme="minorHAnsi" w:cstheme="minorBidi"/>
          <w:szCs w:val="22"/>
        </w:rPr>
        <w:tab/>
        <w:t>House Bill 3683 requires the Adjutant General to submit an annual report to the General Assembly.</w:t>
      </w:r>
    </w:p>
    <w:p w:rsidR="008147FF" w:rsidRPr="008147FF" w:rsidRDefault="008147FF" w:rsidP="0081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147FF">
        <w:rPr>
          <w:rFonts w:eastAsiaTheme="minorHAnsi" w:cstheme="minorBidi"/>
          <w:szCs w:val="22"/>
        </w:rPr>
        <w:tab/>
        <w:t>The Office of the Adjutant General indicates this bill will have no expenditure impact on the general fund, federal funds, or other funds.</w:t>
      </w: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47FF" w:rsidSect="008147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5FD1" w:rsidRDefault="00B85F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5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436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25</w:t>
      </w:r>
      <w:r>
        <w:noBreakHyphen/>
        <w:t>1</w:t>
      </w:r>
      <w:r>
        <w:noBreakHyphen/>
        <w:t>350, AS AMENDED, CODE OF LAWS OF SOUTH CAROLINA, 1976, RELATING TO THE GENERAL POWERS AND DUTIES OF THE ADJUTANT GENERAL, SO AS TO REQUIRE THE ADJUTANT GENERAL TO SUBMIT AN ANNUAL REPORT TO THE GENERAL ASSEMBLY.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3600" w:rsidRDefault="00A436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3600" w:rsidRDefault="00A436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25</w:t>
      </w:r>
      <w:r>
        <w:noBreakHyphen/>
        <w:t>1</w:t>
      </w:r>
      <w:r>
        <w:noBreakHyphen/>
        <w:t>350(2) of the 1976 Code is amended to read:</w:t>
      </w: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F6436D">
        <w:t>(2)</w:t>
      </w:r>
      <w:r>
        <w:tab/>
      </w:r>
      <w:r w:rsidRPr="00F6436D">
        <w:t xml:space="preserve">keep rosters of all active, reserve and retired officers of the militia of the State, keep in his office all records and papers required to be kept and filed </w:t>
      </w:r>
      <w:r w:rsidRPr="006B7086">
        <w:rPr>
          <w:strike/>
        </w:rPr>
        <w:t>therein</w:t>
      </w:r>
      <w:r w:rsidR="00EF11BD">
        <w:t xml:space="preserve"> </w:t>
      </w:r>
      <w:r>
        <w:rPr>
          <w:u w:val="single"/>
        </w:rPr>
        <w:t>in his office</w:t>
      </w:r>
      <w:r w:rsidRPr="00F6436D">
        <w:t xml:space="preserve"> and submit to the Governor </w:t>
      </w:r>
      <w:r w:rsidRPr="00F6436D">
        <w:rPr>
          <w:u w:val="single"/>
        </w:rPr>
        <w:t>and General Assembly</w:t>
      </w:r>
      <w:r w:rsidRPr="00F6436D">
        <w:t xml:space="preserve"> each year a printed annual </w:t>
      </w:r>
      <w:r w:rsidRPr="00F6436D">
        <w:rPr>
          <w:strike/>
        </w:rPr>
        <w:t>report of</w:t>
      </w:r>
      <w:r w:rsidRPr="00F6436D">
        <w:t xml:space="preserve"> </w:t>
      </w:r>
      <w:r w:rsidRPr="00F6436D">
        <w:rPr>
          <w:u w:val="single"/>
        </w:rPr>
        <w:t>Report of the Adjutant General of the State of South Carolina that includes</w:t>
      </w:r>
      <w:r w:rsidRPr="00F6436D">
        <w:t xml:space="preserve"> the operations and conditions of the National Guard of South Carolina;</w:t>
      </w:r>
      <w:r>
        <w:rPr>
          <w:color w:val="000000"/>
        </w:rPr>
        <w:t>”</w:t>
      </w: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C2FE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42FB" w:rsidRDefault="004242FB" w:rsidP="004242FB">
      <w:pPr>
        <w:suppressAutoHyphens/>
      </w:pPr>
    </w:p>
    <w:sectPr w:rsidR="004242FB" w:rsidSect="008147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600" w:rsidRDefault="00A43600" w:rsidP="009F0C77">
      <w:r>
        <w:separator/>
      </w:r>
    </w:p>
  </w:endnote>
  <w:endnote w:type="continuationSeparator" w:id="0">
    <w:p w:rsidR="00A43600" w:rsidRDefault="00A436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ADF444-C191-4281-8B67-A7C2859358EF}"/>
    <w:embedBold r:id="rId2" w:fontKey="{C49495B1-71C5-4804-865A-4D28DD9C00C3}"/>
  </w:font>
  <w:font w:name="Calibri">
    <w:panose1 w:val="020F0502020204030204"/>
    <w:charset w:val="00"/>
    <w:family w:val="swiss"/>
    <w:pitch w:val="variable"/>
    <w:sig w:usb0="E10002FF" w:usb1="4000ACFF" w:usb2="00000009" w:usb3="00000000" w:csb0="0000019F" w:csb1="00000000"/>
    <w:embedRegular r:id="rId3" w:fontKey="{6BBE04C4-769D-4DBF-AFCF-C161AB13E016}"/>
  </w:font>
  <w:font w:name="Cambria">
    <w:panose1 w:val="02040503050406030204"/>
    <w:charset w:val="00"/>
    <w:family w:val="roman"/>
    <w:pitch w:val="variable"/>
    <w:sig w:usb0="E00002FF" w:usb1="400004FF" w:usb2="00000000" w:usb3="00000000" w:csb0="0000019F" w:csb1="00000000"/>
    <w:embedRegular r:id="rId4" w:fontKey="{3F0DC328-1DA3-462C-BE53-24A7CB42DD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FED" w:rsidRPr="00B85FD1" w:rsidRDefault="00B85FD1" w:rsidP="00B85FD1">
    <w:pPr>
      <w:pStyle w:val="Footer"/>
      <w:tabs>
        <w:tab w:val="clear" w:pos="4680"/>
        <w:tab w:val="clear" w:pos="9360"/>
        <w:tab w:val="center" w:pos="2995"/>
      </w:tabs>
      <w:spacing w:before="120"/>
    </w:pPr>
    <w:r>
      <w:t>[3683</w:t>
    </w:r>
    <w:r w:rsidR="008147FF">
      <w:t>-</w:t>
    </w:r>
    <w:r w:rsidR="008147FF">
      <w:fldChar w:fldCharType="begin"/>
    </w:r>
    <w:r w:rsidR="008147FF">
      <w:instrText xml:space="preserve"> PAGE  \* MERGEFORMAT </w:instrText>
    </w:r>
    <w:r w:rsidR="008147FF">
      <w:fldChar w:fldCharType="separate"/>
    </w:r>
    <w:r w:rsidR="00EF11BD">
      <w:rPr>
        <w:noProof/>
      </w:rPr>
      <w:t>1</w:t>
    </w:r>
    <w:r w:rsidR="008147FF">
      <w:fldChar w:fldCharType="end"/>
    </w:r>
    <w:r w:rsidR="008147F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7FF" w:rsidRPr="00B85FD1" w:rsidRDefault="008147FF" w:rsidP="00B85FD1">
    <w:pPr>
      <w:pStyle w:val="Footer"/>
      <w:tabs>
        <w:tab w:val="clear" w:pos="4680"/>
        <w:tab w:val="clear" w:pos="9360"/>
        <w:tab w:val="center" w:pos="2995"/>
      </w:tabs>
      <w:spacing w:before="120"/>
    </w:pPr>
    <w:r>
      <w:t>[3683]</w:t>
    </w:r>
    <w:r>
      <w:tab/>
    </w:r>
    <w:r>
      <w:fldChar w:fldCharType="begin"/>
    </w:r>
    <w:r>
      <w:instrText xml:space="preserve"> PAGE  \* MERGEFORMAT </w:instrText>
    </w:r>
    <w:r>
      <w:fldChar w:fldCharType="separate"/>
    </w:r>
    <w:r w:rsidR="004242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600" w:rsidRDefault="00A43600" w:rsidP="009F0C77">
      <w:r>
        <w:separator/>
      </w:r>
    </w:p>
  </w:footnote>
  <w:footnote w:type="continuationSeparator" w:id="0">
    <w:p w:rsidR="00A43600" w:rsidRDefault="00A436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23ZW15"/>
    <w:docVar w:name="CoverBillType" w:val="b"/>
    <w:docVar w:name="docpath" w:val="L:\Council\bills\GGS\22723ZW15.DOCX"/>
    <w:docVar w:name="dvBillNumber" w:val="3683"/>
    <w:docVar w:name="dvBillNumberPrefix" w:val="H. "/>
    <w:docVar w:name="dvOriginalBody" w:val="House"/>
    <w:docVar w:name="dvSteno" w:val="GGS"/>
    <w:docVar w:name="NameofBody" w:val="h"/>
    <w:docVar w:name="vgroup2" w:val="Council"/>
  </w:docVars>
  <w:rsids>
    <w:rsidRoot w:val="00A43600"/>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42FB"/>
    <w:rsid w:val="004403BD"/>
    <w:rsid w:val="004809EE"/>
    <w:rsid w:val="004E7D54"/>
    <w:rsid w:val="005273C6"/>
    <w:rsid w:val="00530A69"/>
    <w:rsid w:val="00545593"/>
    <w:rsid w:val="00577C6C"/>
    <w:rsid w:val="005C2FE2"/>
    <w:rsid w:val="005E2BC9"/>
    <w:rsid w:val="00605102"/>
    <w:rsid w:val="006215AA"/>
    <w:rsid w:val="006913C9"/>
    <w:rsid w:val="00692158"/>
    <w:rsid w:val="0069470D"/>
    <w:rsid w:val="00734F00"/>
    <w:rsid w:val="007A70AE"/>
    <w:rsid w:val="008147FF"/>
    <w:rsid w:val="008362E8"/>
    <w:rsid w:val="00842293"/>
    <w:rsid w:val="008A1768"/>
    <w:rsid w:val="008C2FED"/>
    <w:rsid w:val="008E397C"/>
    <w:rsid w:val="008F0F33"/>
    <w:rsid w:val="008F4429"/>
    <w:rsid w:val="0094021A"/>
    <w:rsid w:val="009B44AF"/>
    <w:rsid w:val="009C6A0B"/>
    <w:rsid w:val="009F0C77"/>
    <w:rsid w:val="009F4DD1"/>
    <w:rsid w:val="00A41684"/>
    <w:rsid w:val="00A43600"/>
    <w:rsid w:val="00A64E80"/>
    <w:rsid w:val="00A72BCD"/>
    <w:rsid w:val="00A741D9"/>
    <w:rsid w:val="00A833AB"/>
    <w:rsid w:val="00A9741D"/>
    <w:rsid w:val="00AD4B17"/>
    <w:rsid w:val="00B412D4"/>
    <w:rsid w:val="00B85FD1"/>
    <w:rsid w:val="00BE3C22"/>
    <w:rsid w:val="00C0345E"/>
    <w:rsid w:val="00C3483A"/>
    <w:rsid w:val="00C74E9D"/>
    <w:rsid w:val="00C82FD3"/>
    <w:rsid w:val="00C92819"/>
    <w:rsid w:val="00CC6B7B"/>
    <w:rsid w:val="00CD2089"/>
    <w:rsid w:val="00D73A67"/>
    <w:rsid w:val="00D970A9"/>
    <w:rsid w:val="00DF3845"/>
    <w:rsid w:val="00E41911"/>
    <w:rsid w:val="00E92EEF"/>
    <w:rsid w:val="00EF11BD"/>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A59A87-74F6-4595-B20E-B0D66F871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1FED0-512F-4071-BA6E-2B079040B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15A3E217.dotm</Template>
  <TotalTime>0</TotalTime>
  <Pages>2</Pages>
  <Words>340</Words>
  <Characters>1712</Characters>
  <Application>Microsoft Office Word</Application>
  <DocSecurity>0</DocSecurity>
  <Lines>76</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3683 Text of Previous Version (Mar. 26, 2015) - South Carolina Legislature Online</dc:title>
  <dc:creator>GloriaShackelford</dc:creator>
  <cp:lastModifiedBy>Angela Hopkins</cp:lastModifiedBy>
  <cp:revision>2</cp:revision>
  <cp:lastPrinted>2015-02-11T21:49:00Z</cp:lastPrinted>
  <dcterms:created xsi:type="dcterms:W3CDTF">2015-03-26T17:49:00Z</dcterms:created>
  <dcterms:modified xsi:type="dcterms:W3CDTF">2015-03-26T17:49:00Z</dcterms:modified>
</cp:coreProperties>
</file>