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A8" w:rsidRDefault="00662E2A" w:rsidP="009732F5">
      <w:pPr>
        <w:pStyle w:val="BillDots"/>
      </w:pPr>
      <w:r>
        <w:t>AMENDED</w:t>
      </w:r>
    </w:p>
    <w:p w:rsidR="00662E2A" w:rsidRDefault="00662E2A" w:rsidP="009732F5">
      <w:pPr>
        <w:pStyle w:val="BillDots"/>
      </w:pPr>
      <w:r>
        <w:t>March 12, 2015</w:t>
      </w:r>
    </w:p>
    <w:p w:rsidR="00662E2A" w:rsidRDefault="00662E2A" w:rsidP="009732F5">
      <w:pPr>
        <w:pStyle w:val="BillDots"/>
      </w:pPr>
    </w:p>
    <w:p w:rsidR="00662E2A" w:rsidRPr="00662E2A" w:rsidRDefault="00662E2A" w:rsidP="00662E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3702</w:t>
      </w:r>
    </w:p>
    <w:p w:rsidR="00662E2A" w:rsidRDefault="00662E2A" w:rsidP="009732F5">
      <w:pPr>
        <w:pStyle w:val="BillDots"/>
      </w:pPr>
    </w:p>
    <w:p w:rsidR="00662E2A" w:rsidRDefault="00662E2A" w:rsidP="00662E2A">
      <w:pPr>
        <w:pStyle w:val="BillDots"/>
        <w:jc w:val="center"/>
      </w:pPr>
      <w:r>
        <w:t xml:space="preserve">Introduced by </w:t>
      </w:r>
      <w:r w:rsidRPr="00C3716B">
        <w:t>Ways and Means Committee</w:t>
      </w:r>
    </w:p>
    <w:p w:rsidR="00662E2A" w:rsidRDefault="00662E2A" w:rsidP="009732F5">
      <w:pPr>
        <w:pStyle w:val="BillDots"/>
      </w:pPr>
    </w:p>
    <w:p w:rsidR="00662E2A" w:rsidRDefault="00662E2A" w:rsidP="00C016F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3/12/15--H.</w:t>
      </w:r>
      <w:r w:rsidR="00C016F7">
        <w:tab/>
        <w:t>[SEC 3/13/15 11:58 AM]</w:t>
      </w:r>
    </w:p>
    <w:p w:rsidR="00662E2A" w:rsidRDefault="00662E2A" w:rsidP="009732F5">
      <w:pPr>
        <w:pStyle w:val="BillDots"/>
      </w:pPr>
      <w:r>
        <w:t>Read the first time March 3, 2015.</w:t>
      </w:r>
    </w:p>
    <w:p w:rsidR="00662E2A" w:rsidRPr="00662E2A" w:rsidRDefault="00662E2A" w:rsidP="00662E2A">
      <w:pPr>
        <w:pStyle w:val="BillDots"/>
        <w:jc w:val="center"/>
      </w:pPr>
      <w:r>
        <w:rPr>
          <w:u w:val="single"/>
        </w:rPr>
        <w:t>            </w:t>
      </w:r>
    </w:p>
    <w:p w:rsidR="00662E2A" w:rsidRDefault="00662E2A" w:rsidP="009732F5">
      <w:pPr>
        <w:pStyle w:val="BillDots"/>
      </w:pPr>
    </w:p>
    <w:p w:rsidR="00662E2A" w:rsidRDefault="00662E2A" w:rsidP="009732F5">
      <w:pPr>
        <w:pStyle w:val="BillDots"/>
        <w:sectPr w:rsidR="00662E2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EC187E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Default="00662E2A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4327">
        <w:rPr>
          <w:snapToGrid w:val="0"/>
        </w:rPr>
        <w:t>TO APPROPRIATE MONIES FROM THE CAPITAL RESERVE FUND FOR FISCAL YEAR 2014</w:t>
      </w:r>
      <w:r w:rsidR="00D340BC">
        <w:rPr>
          <w:snapToGrid w:val="0"/>
        </w:rPr>
        <w:t>-</w:t>
      </w:r>
      <w:r w:rsidRPr="007C4327">
        <w:rPr>
          <w:snapToGrid w:val="0"/>
        </w:rPr>
        <w:t>2015, AND TO ALLOW UNEXPENDED FUNDS APPROPRIATED TO BE CARRIED FORWARD TO SUCCEEDING FISCAL YEARS AND EXPENDED FOR THE SAME PURPOSES.</w:t>
      </w:r>
      <w:bookmarkEnd w:id="1"/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E2A" w:rsidRPr="007C4327" w:rsidRDefault="00662E2A" w:rsidP="00662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C4327">
        <w:rPr>
          <w:snapToGrid w:val="0"/>
        </w:rPr>
        <w:t>SECTION</w:t>
      </w:r>
      <w:r w:rsidRPr="007C4327">
        <w:rPr>
          <w:snapToGrid w:val="0"/>
        </w:rPr>
        <w:tab/>
        <w:t>1.</w:t>
      </w:r>
      <w:r w:rsidRPr="007C4327">
        <w:rPr>
          <w:snapToGrid w:val="0"/>
        </w:rPr>
        <w:tab/>
        <w:t>In accordance with the provisions of Section 36(B)(2) and (3), Article III, Constitution of South Carolina, 1895, and Section 11</w:t>
      </w:r>
      <w:r w:rsidR="00D340BC">
        <w:rPr>
          <w:snapToGrid w:val="0"/>
        </w:rPr>
        <w:t>-</w:t>
      </w:r>
      <w:r w:rsidRPr="007C4327">
        <w:rPr>
          <w:snapToGrid w:val="0"/>
        </w:rPr>
        <w:t>11</w:t>
      </w:r>
      <w:r w:rsidR="00D340BC">
        <w:rPr>
          <w:snapToGrid w:val="0"/>
        </w:rPr>
        <w:t>-</w:t>
      </w:r>
      <w:r w:rsidRPr="007C4327">
        <w:rPr>
          <w:snapToGrid w:val="0"/>
        </w:rPr>
        <w:t>320(C) and (D) of the 1976 Code, there is appropriated from the monies available in the Capital Reserve Fund for Fiscal Year 2014</w:t>
      </w:r>
      <w:r w:rsidR="00D340BC">
        <w:rPr>
          <w:snapToGrid w:val="0"/>
        </w:rPr>
        <w:t>-</w:t>
      </w:r>
      <w:r w:rsidRPr="007C4327">
        <w:rPr>
          <w:snapToGrid w:val="0"/>
        </w:rPr>
        <w:t>2015 the following amounts: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(1)</w:t>
      </w:r>
      <w:r w:rsidRPr="007C4327">
        <w:rPr>
          <w:snapToGrid w:val="0"/>
          <w:szCs w:val="36"/>
        </w:rPr>
        <w:tab/>
        <w:t xml:space="preserve">H51 - Medical University of South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Carolina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Children’s Hospital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25,000,000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(2)</w:t>
      </w:r>
      <w:r w:rsidRPr="007C4327">
        <w:rPr>
          <w:snapToGrid w:val="0"/>
          <w:szCs w:val="36"/>
        </w:rPr>
        <w:tab/>
        <w:t xml:space="preserve">H63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Department of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School Bus Lease or Purchase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17,000,000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(3)</w:t>
      </w:r>
      <w:r w:rsidRPr="007C4327">
        <w:rPr>
          <w:snapToGrid w:val="0"/>
          <w:szCs w:val="36"/>
        </w:rPr>
        <w:tab/>
        <w:t>H63 - Department of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Integrated Teacher Certification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Compensation System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1,600,000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(4)</w:t>
      </w:r>
      <w:r w:rsidRPr="007C4327">
        <w:rPr>
          <w:snapToGrid w:val="0"/>
          <w:szCs w:val="36"/>
        </w:rPr>
        <w:tab/>
        <w:t xml:space="preserve">J02 - Department of Health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Human Services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Statewide Telemedicine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Infrastructure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(5)</w:t>
      </w:r>
      <w:r w:rsidRPr="007C4327">
        <w:rPr>
          <w:snapToGrid w:val="0"/>
          <w:szCs w:val="36"/>
        </w:rPr>
        <w:tab/>
        <w:t>D10 - State Law Enforcement Division</w:t>
      </w: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New Laboratory Facility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(6)</w:t>
      </w:r>
      <w:r w:rsidRPr="007C4327">
        <w:rPr>
          <w:snapToGrid w:val="0"/>
          <w:szCs w:val="36"/>
        </w:rPr>
        <w:tab/>
        <w:t xml:space="preserve">K05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Department of Public Safety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Body Armor Replacement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800,000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(7)</w:t>
      </w:r>
      <w:r w:rsidRPr="007C4327">
        <w:rPr>
          <w:snapToGrid w:val="0"/>
          <w:szCs w:val="36"/>
        </w:rPr>
        <w:tab/>
        <w:t xml:space="preserve">K05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Department of Public Safety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Law Enforcement Vehicles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(8)</w:t>
      </w:r>
      <w:r w:rsidRPr="007C4327">
        <w:rPr>
          <w:snapToGrid w:val="0"/>
          <w:szCs w:val="36"/>
        </w:rPr>
        <w:tab/>
        <w:t xml:space="preserve">B04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Judicial Department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Disaster Recovery Plan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3,000,000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(9)</w:t>
      </w:r>
      <w:r w:rsidRPr="007C4327">
        <w:rPr>
          <w:snapToGrid w:val="0"/>
          <w:szCs w:val="36"/>
        </w:rPr>
        <w:tab/>
        <w:t xml:space="preserve">P16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Department of Agriculture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“Certified SC” Marketing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(10)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Workforce Pathways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Instructional Materials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(11)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Tri-County Technical College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Engineering and Industrial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Technology Program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(12)</w:t>
      </w:r>
      <w:r w:rsidRPr="007C4327">
        <w:rPr>
          <w:snapToGrid w:val="0"/>
          <w:szCs w:val="36"/>
        </w:rPr>
        <w:tab/>
        <w:t xml:space="preserve">R44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Department of Revenue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Integrated Tax System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Implementation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1,455,852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(13)</w:t>
      </w:r>
      <w:r w:rsidRPr="007C4327">
        <w:rPr>
          <w:snapToGrid w:val="0"/>
          <w:szCs w:val="36"/>
        </w:rPr>
        <w:tab/>
        <w:t xml:space="preserve">H59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State Board for Technical and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Orangeburg Calhoun Technical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  <w:t xml:space="preserve">College  </w:t>
      </w:r>
      <w:r w:rsidRPr="007C4327">
        <w:rPr>
          <w:snapToGrid w:val="0"/>
          <w:szCs w:val="36"/>
        </w:rPr>
        <w:t>Upgrade Technology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Infrastructure and Security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Systems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(14)</w:t>
      </w:r>
      <w:r w:rsidRPr="007C4327">
        <w:rPr>
          <w:snapToGrid w:val="0"/>
          <w:szCs w:val="36"/>
        </w:rPr>
        <w:tab/>
        <w:t xml:space="preserve">H09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The Citadel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Deas Hall and 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966,484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(15)</w:t>
      </w:r>
      <w:r w:rsidRPr="007C4327">
        <w:rPr>
          <w:snapToGrid w:val="0"/>
          <w:szCs w:val="36"/>
        </w:rPr>
        <w:tab/>
        <w:t xml:space="preserve">H27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University of South Carolina -</w:t>
      </w: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Honors College Technology </w:t>
      </w: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(16)</w:t>
      </w:r>
      <w:r w:rsidRPr="007C4327">
        <w:rPr>
          <w:snapToGrid w:val="0"/>
          <w:szCs w:val="36"/>
        </w:rPr>
        <w:tab/>
        <w:t xml:space="preserve">H27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University of South Carolina -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Honors College   Laboratory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Equipment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430,000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(17)</w:t>
      </w:r>
      <w:r w:rsidRPr="007C4327">
        <w:rPr>
          <w:snapToGrid w:val="0"/>
          <w:szCs w:val="36"/>
        </w:rPr>
        <w:tab/>
        <w:t xml:space="preserve">H47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Winthrop University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Withers Roof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(18)</w:t>
      </w:r>
      <w:r w:rsidRPr="007C4327">
        <w:rPr>
          <w:snapToGrid w:val="0"/>
          <w:szCs w:val="36"/>
        </w:rPr>
        <w:tab/>
        <w:t xml:space="preserve">P28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Department of Parks, Recreation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Tourism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State Aquarium 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(19)</w:t>
      </w:r>
      <w:r w:rsidRPr="007C4327">
        <w:rPr>
          <w:snapToGrid w:val="0"/>
          <w:szCs w:val="36"/>
        </w:rPr>
        <w:tab/>
        <w:t xml:space="preserve">E28 </w:t>
      </w:r>
      <w:r w:rsidR="00D340BC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 xml:space="preserve"> Election Commission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Presidential Preference Primaries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2,200,000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(20)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Northeastern Technical College -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Industrial Training Center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(21)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York Technical College - Loop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Road Completion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(22)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Horry-Georgetown Technical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College - Advanced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Manufacturing Center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(23)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Aeronautical Training Center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20,000,000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(24)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4B56D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Piedmont Technical College -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Phase III Center for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Advanced Manufacturing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(25)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Central Carolina Technical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College - Kershaw Campus 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(26)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Denmark Technical College -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Building #200 and #300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1,400,000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(27)</w:t>
      </w:r>
      <w:r w:rsidRPr="007C4327">
        <w:rPr>
          <w:snapToGrid w:val="0"/>
          <w:szCs w:val="36"/>
        </w:rPr>
        <w:tab/>
        <w:t xml:space="preserve">H59 - State Board for Technical and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Comprehensive Education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Technical College of the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Lowcountry - New River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Campus Road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Improvements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(28)</w:t>
      </w:r>
      <w:r w:rsidRPr="007C4327">
        <w:rPr>
          <w:snapToGrid w:val="0"/>
          <w:szCs w:val="36"/>
        </w:rPr>
        <w:tab/>
        <w:t>H09 - The Citadel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Byrd Hall Organic Chemistry Lab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(29)</w:t>
      </w:r>
      <w:r w:rsidRPr="007C4327">
        <w:rPr>
          <w:snapToGrid w:val="0"/>
          <w:szCs w:val="36"/>
        </w:rPr>
        <w:tab/>
        <w:t xml:space="preserve">H12 - Clemson University - Education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and General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Business and Behavioral Science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Building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7,000,000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(30)</w:t>
      </w:r>
      <w:r w:rsidRPr="007C4327">
        <w:rPr>
          <w:snapToGrid w:val="0"/>
          <w:szCs w:val="36"/>
        </w:rPr>
        <w:tab/>
        <w:t>H15 - University of Charleston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Stern Center Repurposing 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2,500,000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(31)</w:t>
      </w:r>
      <w:r w:rsidRPr="007C4327">
        <w:rPr>
          <w:snapToGrid w:val="0"/>
          <w:szCs w:val="36"/>
        </w:rPr>
        <w:tab/>
        <w:t>H21 - Lander University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Montessori Education Building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(32)</w:t>
      </w:r>
      <w:r w:rsidRPr="007C4327">
        <w:rPr>
          <w:snapToGrid w:val="0"/>
          <w:szCs w:val="36"/>
        </w:rPr>
        <w:tab/>
        <w:t xml:space="preserve">H27 - University of South Carolina -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Old Law School Renovation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3,500,000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lastRenderedPageBreak/>
        <w:tab/>
        <w:t>(33)</w:t>
      </w:r>
      <w:r w:rsidRPr="007C4327">
        <w:rPr>
          <w:snapToGrid w:val="0"/>
          <w:szCs w:val="36"/>
        </w:rPr>
        <w:tab/>
        <w:t xml:space="preserve">H27 - University of South Carolina - 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Columbia Campus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South Caroliniana Library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5,000,000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7C4327" w:rsidRDefault="00662E2A" w:rsidP="004B56D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  <w:t>(34)</w:t>
      </w:r>
      <w:r w:rsidRPr="007C4327">
        <w:rPr>
          <w:snapToGrid w:val="0"/>
          <w:szCs w:val="36"/>
        </w:rPr>
        <w:tab/>
        <w:t xml:space="preserve">P28 - Department of Parks, </w:t>
      </w:r>
    </w:p>
    <w:p w:rsidR="00662E2A" w:rsidRPr="007C4327" w:rsidRDefault="00662E2A" w:rsidP="004B56D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Recreation and Tourism</w:t>
      </w:r>
    </w:p>
    <w:p w:rsidR="00662E2A" w:rsidRDefault="00662E2A" w:rsidP="004B56D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 xml:space="preserve">State Welcome Centers </w:t>
      </w:r>
    </w:p>
    <w:p w:rsidR="00662E2A" w:rsidRPr="007C4327" w:rsidRDefault="00662E2A" w:rsidP="004B56D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>
        <w:rPr>
          <w:snapToGrid w:val="0"/>
          <w:szCs w:val="36"/>
        </w:rPr>
        <w:tab/>
      </w:r>
      <w:r w:rsidRPr="007C4327">
        <w:rPr>
          <w:snapToGrid w:val="0"/>
          <w:szCs w:val="36"/>
        </w:rPr>
        <w:t>Renovations</w:t>
      </w:r>
      <w:r w:rsidRPr="007C4327">
        <w:rPr>
          <w:snapToGrid w:val="0"/>
          <w:szCs w:val="36"/>
        </w:rPr>
        <w:tab/>
        <w:t>$</w:t>
      </w:r>
      <w:r w:rsidRPr="007C4327">
        <w:rPr>
          <w:snapToGrid w:val="0"/>
          <w:szCs w:val="36"/>
        </w:rPr>
        <w:tab/>
        <w:t>1,000,000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P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7C4327">
        <w:rPr>
          <w:snapToGrid w:val="0"/>
          <w:szCs w:val="36"/>
        </w:rPr>
        <w:tab/>
      </w:r>
      <w:r w:rsidRPr="00662E2A">
        <w:rPr>
          <w:snapToGrid w:val="0"/>
          <w:szCs w:val="40"/>
        </w:rPr>
        <w:t>(35)</w:t>
      </w:r>
      <w:r w:rsidRPr="00662E2A">
        <w:rPr>
          <w:snapToGrid w:val="0"/>
          <w:szCs w:val="40"/>
        </w:rPr>
        <w:tab/>
        <w:t xml:space="preserve">J02 - Department of Health and </w:t>
      </w:r>
    </w:p>
    <w:p w:rsidR="00662E2A" w:rsidRP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  <w:t>Human Services</w:t>
      </w:r>
    </w:p>
    <w:p w:rsidR="00662E2A" w:rsidRP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</w:rPr>
        <w:tab/>
        <w:t>MMIS Replacement</w:t>
      </w:r>
      <w:r w:rsidRPr="00662E2A">
        <w:rPr>
          <w:snapToGrid w:val="0"/>
          <w:szCs w:val="40"/>
        </w:rPr>
        <w:tab/>
      </w:r>
      <w:r w:rsidRPr="00662E2A">
        <w:rPr>
          <w:snapToGrid w:val="0"/>
          <w:szCs w:val="40"/>
          <w:u w:val="single"/>
        </w:rPr>
        <w:t>$</w:t>
      </w:r>
      <w:r w:rsidRPr="00662E2A">
        <w:rPr>
          <w:snapToGrid w:val="0"/>
          <w:szCs w:val="40"/>
          <w:u w:val="single"/>
        </w:rPr>
        <w:tab/>
        <w:t>5,039,189</w:t>
      </w:r>
    </w:p>
    <w:p w:rsidR="00662E2A" w:rsidRPr="007C4327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</w:r>
      <w:r w:rsidRPr="007C4327">
        <w:rPr>
          <w:snapToGrid w:val="0"/>
          <w:szCs w:val="36"/>
        </w:rPr>
        <w:tab/>
        <w:t>$127,791,525</w:t>
      </w:r>
    </w:p>
    <w:p w:rsidR="00662E2A" w:rsidRDefault="00662E2A" w:rsidP="00662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36"/>
        </w:rPr>
      </w:pPr>
    </w:p>
    <w:p w:rsidR="00662E2A" w:rsidRPr="007C4327" w:rsidRDefault="00662E2A" w:rsidP="00662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>SECTION</w:t>
      </w:r>
      <w:r w:rsidRPr="007C4327">
        <w:rPr>
          <w:snapToGrid w:val="0"/>
          <w:szCs w:val="36"/>
        </w:rPr>
        <w:tab/>
        <w:t>2.</w:t>
      </w:r>
      <w:r w:rsidRPr="007C4327">
        <w:rPr>
          <w:snapToGrid w:val="0"/>
          <w:szCs w:val="36"/>
        </w:rPr>
        <w:tab/>
        <w:t>The Comptroller General shall post the appropriations contained in this joint resolution as provided in Section 11</w:t>
      </w:r>
      <w:r w:rsidR="00A24F27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>11</w:t>
      </w:r>
      <w:r w:rsidR="00A24F27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>320(D) of the 1976 Code.  Unexpended funds appropriated pursuant to this joint resolution may be carried forward to succeeding fiscal years and expended for the same purposes.</w:t>
      </w: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</w:p>
    <w:p w:rsidR="00662E2A" w:rsidRDefault="00662E2A" w:rsidP="00662E2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36"/>
        </w:rPr>
      </w:pPr>
      <w:r w:rsidRPr="007C4327">
        <w:rPr>
          <w:snapToGrid w:val="0"/>
          <w:szCs w:val="36"/>
        </w:rPr>
        <w:t>SECTION</w:t>
      </w:r>
      <w:r w:rsidRPr="007C4327">
        <w:rPr>
          <w:snapToGrid w:val="0"/>
          <w:szCs w:val="36"/>
        </w:rPr>
        <w:tab/>
        <w:t>3.</w:t>
      </w:r>
      <w:r w:rsidRPr="007C4327">
        <w:rPr>
          <w:snapToGrid w:val="0"/>
          <w:szCs w:val="36"/>
        </w:rPr>
        <w:tab/>
        <w:t>This joint resolution takes effect thirty days after the completion of the 2014</w:t>
      </w:r>
      <w:r w:rsidR="00A24F27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>2015 Fiscal Year in accordance with the provisions of Section 36(B)(3)(a), Article III, Constitution of South Carolina, 1895, and Section 11</w:t>
      </w:r>
      <w:r w:rsidR="00A24F27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>11</w:t>
      </w:r>
      <w:r w:rsidR="00A24F27">
        <w:rPr>
          <w:snapToGrid w:val="0"/>
          <w:szCs w:val="36"/>
        </w:rPr>
        <w:t>-</w:t>
      </w:r>
      <w:r w:rsidRPr="007C4327">
        <w:rPr>
          <w:snapToGrid w:val="0"/>
          <w:szCs w:val="36"/>
        </w:rPr>
        <w:t>320(D)(1) of the 1976 Code.</w:t>
      </w:r>
    </w:p>
    <w:p w:rsidR="00DC2EDA" w:rsidRPr="006A6CD9" w:rsidRDefault="00A651F3" w:rsidP="00A65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D437D" w:rsidRDefault="008D437D" w:rsidP="008D437D"/>
    <w:sectPr w:rsidR="008D437D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E2A" w:rsidRDefault="00662E2A" w:rsidP="009F0C77">
      <w:r>
        <w:separator/>
      </w:r>
    </w:p>
  </w:endnote>
  <w:endnote w:type="continuationSeparator" w:id="0">
    <w:p w:rsidR="00662E2A" w:rsidRDefault="00662E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FE2347-5414-41FA-B49D-0426F097DC16}"/>
    <w:embedBold r:id="rId2" w:fontKey="{85771D31-FE58-4B1C-8C23-29EB8DB3DE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C9579B-0488-42C0-8D2B-A2FA68CA3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23AE44-2A1D-404E-86A6-731B64B193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E2A" w:rsidRPr="00BA3272" w:rsidRDefault="00662E2A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[3702-</w:t>
    </w:r>
    <w:r>
      <w:fldChar w:fldCharType="begin"/>
    </w:r>
    <w:r>
      <w:instrText xml:space="preserve"> PAGE  \* MERGEFORMAT </w:instrText>
    </w:r>
    <w:r>
      <w:fldChar w:fldCharType="separate"/>
    </w:r>
    <w:r w:rsidR="008D437D">
      <w:rPr>
        <w:noProof/>
      </w:rPr>
      <w:t>1</w:t>
    </w:r>
    <w:r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E2A" w:rsidRPr="00BA3272" w:rsidRDefault="00662E2A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437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E2A" w:rsidRDefault="00662E2A" w:rsidP="009F0C77">
      <w:r>
        <w:separator/>
      </w:r>
    </w:p>
  </w:footnote>
  <w:footnote w:type="continuationSeparator" w:id="0">
    <w:p w:rsidR="00662E2A" w:rsidRDefault="00662E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92A14"/>
    <w:rsid w:val="000E1785"/>
    <w:rsid w:val="000F40FA"/>
    <w:rsid w:val="0010776B"/>
    <w:rsid w:val="00133E66"/>
    <w:rsid w:val="001435A3"/>
    <w:rsid w:val="00143D71"/>
    <w:rsid w:val="001501B7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77BB"/>
    <w:rsid w:val="003D01E8"/>
    <w:rsid w:val="003D369A"/>
    <w:rsid w:val="003E5288"/>
    <w:rsid w:val="003F6D79"/>
    <w:rsid w:val="0041760A"/>
    <w:rsid w:val="00417C01"/>
    <w:rsid w:val="00465023"/>
    <w:rsid w:val="004809EE"/>
    <w:rsid w:val="0049326F"/>
    <w:rsid w:val="004B56D6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62E2A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22CE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D437D"/>
    <w:rsid w:val="008F4429"/>
    <w:rsid w:val="0094021A"/>
    <w:rsid w:val="009732F5"/>
    <w:rsid w:val="00985D41"/>
    <w:rsid w:val="00994EA1"/>
    <w:rsid w:val="009C6A0B"/>
    <w:rsid w:val="009F0C77"/>
    <w:rsid w:val="009F4DD1"/>
    <w:rsid w:val="00A24F27"/>
    <w:rsid w:val="00A41684"/>
    <w:rsid w:val="00A64E80"/>
    <w:rsid w:val="00A651F3"/>
    <w:rsid w:val="00A72BCD"/>
    <w:rsid w:val="00A741D9"/>
    <w:rsid w:val="00A833AB"/>
    <w:rsid w:val="00A9741D"/>
    <w:rsid w:val="00AD4B17"/>
    <w:rsid w:val="00B359F0"/>
    <w:rsid w:val="00B412D4"/>
    <w:rsid w:val="00BA3272"/>
    <w:rsid w:val="00BE3C22"/>
    <w:rsid w:val="00C016F7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340BC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85477-C455-4FCD-B96D-484641169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14D131CF.dotm</Template>
  <TotalTime>0</TotalTime>
  <Pages>6</Pages>
  <Words>732</Words>
  <Characters>4131</Characters>
  <Application>Microsoft Office Word</Application>
  <DocSecurity>0</DocSecurity>
  <Lines>204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3702 Text of Previous Version (Mar. 13, 2015) - South Carolina Legislature Online</dc:title>
  <dc:creator>angiemorgan</dc:creator>
  <cp:lastModifiedBy>Angela Hill</cp:lastModifiedBy>
  <cp:revision>2</cp:revision>
  <cp:lastPrinted>2012-02-22T19:29:00Z</cp:lastPrinted>
  <dcterms:created xsi:type="dcterms:W3CDTF">2015-03-13T15:58:00Z</dcterms:created>
  <dcterms:modified xsi:type="dcterms:W3CDTF">2015-03-13T15:58:00Z</dcterms:modified>
</cp:coreProperties>
</file>