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009" w:rsidRDefault="00B850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0D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0E0" w:rsidRDefault="00F1526F" w:rsidP="000A7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bookmarkStart w:id="3" w:name="titletop"/>
      <w:bookmarkEnd w:id="3"/>
      <w:r>
        <w:t xml:space="preserve">TO </w:t>
      </w:r>
      <w:r w:rsidR="0032099B">
        <w:t>CELEBRATE</w:t>
      </w:r>
      <w:r w:rsidR="000A70E0">
        <w:rPr>
          <w:rFonts w:eastAsia="MS Mincho"/>
        </w:rPr>
        <w:t xml:space="preserve"> THE SPARTANBURG CHRISTIAN ACADEMY </w:t>
      </w:r>
      <w:r w:rsidR="00C75841">
        <w:rPr>
          <w:rFonts w:eastAsia="MS Mincho"/>
        </w:rPr>
        <w:t>BOYS</w:t>
      </w:r>
      <w:r w:rsidR="000A70E0">
        <w:rPr>
          <w:rFonts w:eastAsia="MS Mincho"/>
        </w:rPr>
        <w:t xml:space="preserve"> CROSS COUNTRY TEAM ON </w:t>
      </w:r>
      <w:r w:rsidR="0032099B">
        <w:rPr>
          <w:rFonts w:eastAsia="MS Mincho"/>
        </w:rPr>
        <w:t>WINNING</w:t>
      </w:r>
      <w:r w:rsidR="000A70E0">
        <w:rPr>
          <w:rFonts w:eastAsia="MS Mincho"/>
        </w:rPr>
        <w:t xml:space="preserve"> THE 2014 SOUTH CAROLINA INDEPENDENT SCHOOL ASSOCIATION (SCISA) CLASS AA STATE CHAMPIONSHIP TITLE AND TO </w:t>
      </w:r>
      <w:r w:rsidR="0032099B">
        <w:rPr>
          <w:rFonts w:eastAsia="MS Mincho"/>
        </w:rPr>
        <w:t>COMMEND THE</w:t>
      </w:r>
      <w:r w:rsidR="002F529B">
        <w:rPr>
          <w:rFonts w:eastAsia="MS Mincho"/>
        </w:rPr>
        <w:t xml:space="preserve">SE RUNNERS ON </w:t>
      </w:r>
      <w:r w:rsidR="0032099B">
        <w:rPr>
          <w:rFonts w:eastAsia="MS Mincho"/>
        </w:rPr>
        <w:t>A</w:t>
      </w:r>
      <w:r w:rsidR="000A70E0">
        <w:rPr>
          <w:rFonts w:eastAsia="MS Mincho"/>
        </w:rPr>
        <w:t xml:space="preserve"> S</w:t>
      </w:r>
      <w:r w:rsidR="0032099B">
        <w:rPr>
          <w:rFonts w:eastAsia="MS Mincho"/>
        </w:rPr>
        <w:t>TELLAR</w:t>
      </w:r>
      <w:r w:rsidR="000A70E0">
        <w:rPr>
          <w:rFonts w:eastAsia="MS Mincho"/>
        </w:rPr>
        <w:t xml:space="preserve">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5873" w:rsidRDefault="00655873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8A133B">
        <w:t>on O</w:t>
      </w:r>
      <w:r w:rsidR="008A133B">
        <w:rPr>
          <w:rFonts w:eastAsia="MS Mincho"/>
        </w:rPr>
        <w:t>ctober 25, 2014, the Spartanburg Christian Academy boys cross country team topped all comers to win the 2014 SCISA Class AA state championship, defeating the Spartanburg Day Griffins 38</w:t>
      </w:r>
      <w:r w:rsidR="00E0692D">
        <w:rPr>
          <w:rFonts w:eastAsia="MS Mincho"/>
        </w:rPr>
        <w:noBreakHyphen/>
      </w:r>
      <w:r w:rsidR="008A133B">
        <w:rPr>
          <w:rFonts w:eastAsia="MS Mincho"/>
        </w:rPr>
        <w:t>50; and</w:t>
      </w:r>
    </w:p>
    <w:p w:rsidR="008A133B" w:rsidRDefault="008A133B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A133B" w:rsidRDefault="008A133B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Whereas, </w:t>
      </w:r>
      <w:r w:rsidR="00922984">
        <w:rPr>
          <w:rFonts w:eastAsia="MS Mincho"/>
        </w:rPr>
        <w:t>excitement was especially intense during this title meet</w:t>
      </w:r>
      <w:r w:rsidR="00A611A6">
        <w:rPr>
          <w:rFonts w:eastAsia="MS Mincho"/>
        </w:rPr>
        <w:t xml:space="preserve">, held at Heathwood Hall Episcopal School in Columbia, </w:t>
      </w:r>
      <w:r w:rsidR="00922984">
        <w:rPr>
          <w:rFonts w:eastAsia="MS Mincho"/>
        </w:rPr>
        <w:t xml:space="preserve">because </w:t>
      </w:r>
      <w:r w:rsidR="00791256">
        <w:rPr>
          <w:rFonts w:eastAsia="MS Mincho"/>
        </w:rPr>
        <w:t xml:space="preserve">the </w:t>
      </w:r>
      <w:r w:rsidR="00922984">
        <w:rPr>
          <w:rFonts w:eastAsia="MS Mincho"/>
        </w:rPr>
        <w:t xml:space="preserve">Spartanburg Christian </w:t>
      </w:r>
      <w:r w:rsidR="00791256">
        <w:rPr>
          <w:rFonts w:eastAsia="MS Mincho"/>
        </w:rPr>
        <w:t xml:space="preserve">runners finished it by </w:t>
      </w:r>
      <w:r w:rsidR="00922984">
        <w:rPr>
          <w:rFonts w:eastAsia="MS Mincho"/>
        </w:rPr>
        <w:t>earn</w:t>
      </w:r>
      <w:r w:rsidR="00791256">
        <w:rPr>
          <w:rFonts w:eastAsia="MS Mincho"/>
        </w:rPr>
        <w:t>ing</w:t>
      </w:r>
      <w:r w:rsidR="00922984">
        <w:rPr>
          <w:rFonts w:eastAsia="MS Mincho"/>
        </w:rPr>
        <w:t xml:space="preserve"> </w:t>
      </w:r>
      <w:r w:rsidR="00791256">
        <w:rPr>
          <w:rFonts w:eastAsia="MS Mincho"/>
        </w:rPr>
        <w:t>their</w:t>
      </w:r>
      <w:r w:rsidR="00922984">
        <w:rPr>
          <w:rFonts w:eastAsia="MS Mincho"/>
        </w:rPr>
        <w:t xml:space="preserve"> first boys cross country state title in school history. By the time all was over, fans were already </w:t>
      </w:r>
      <w:r w:rsidR="00791256">
        <w:rPr>
          <w:rFonts w:eastAsia="MS Mincho"/>
        </w:rPr>
        <w:t>planning</w:t>
      </w:r>
      <w:r w:rsidR="00922984">
        <w:rPr>
          <w:rFonts w:eastAsia="MS Mincho"/>
        </w:rPr>
        <w:t xml:space="preserve"> to return next year to see the Warriors repeat the feat and claim the </w:t>
      </w:r>
      <w:r w:rsidR="00B7183A">
        <w:rPr>
          <w:rFonts w:eastAsia="MS Mincho"/>
        </w:rPr>
        <w:t>crown</w:t>
      </w:r>
      <w:r w:rsidR="00922984">
        <w:rPr>
          <w:rFonts w:eastAsia="MS Mincho"/>
        </w:rPr>
        <w:t xml:space="preserve"> </w:t>
      </w:r>
      <w:r w:rsidR="00791256">
        <w:rPr>
          <w:rFonts w:eastAsia="MS Mincho"/>
        </w:rPr>
        <w:t xml:space="preserve">once </w:t>
      </w:r>
      <w:r w:rsidR="00922984">
        <w:rPr>
          <w:rFonts w:eastAsia="MS Mincho"/>
        </w:rPr>
        <w:t>again; and</w:t>
      </w:r>
    </w:p>
    <w:p w:rsidR="00655873" w:rsidRDefault="00655873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183A" w:rsidRDefault="00CE35EA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3206">
        <w:rPr>
          <w:color w:val="000000" w:themeColor="text1"/>
          <w:u w:color="000000" w:themeColor="text1"/>
        </w:rPr>
        <w:t xml:space="preserve">Whereas, </w:t>
      </w:r>
      <w:r w:rsidR="00B7183A">
        <w:rPr>
          <w:color w:val="000000" w:themeColor="text1"/>
          <w:u w:color="000000" w:themeColor="text1"/>
        </w:rPr>
        <w:t xml:space="preserve">determined to see his runners show the best that was in them, </w:t>
      </w:r>
      <w:r>
        <w:rPr>
          <w:rFonts w:eastAsia="MS Mincho"/>
        </w:rPr>
        <w:t>Coach Steve Conway</w:t>
      </w:r>
      <w:r w:rsidRPr="00ED3206">
        <w:rPr>
          <w:color w:val="000000" w:themeColor="text1"/>
          <w:u w:color="000000" w:themeColor="text1"/>
        </w:rPr>
        <w:t xml:space="preserve"> </w:t>
      </w:r>
      <w:r w:rsidR="00B7183A">
        <w:rPr>
          <w:color w:val="000000" w:themeColor="text1"/>
          <w:u w:color="000000" w:themeColor="text1"/>
        </w:rPr>
        <w:t>drilled these athletes in hard work, self</w:t>
      </w:r>
      <w:r w:rsidR="00E0692D">
        <w:rPr>
          <w:color w:val="000000" w:themeColor="text1"/>
          <w:u w:color="000000" w:themeColor="text1"/>
        </w:rPr>
        <w:noBreakHyphen/>
      </w:r>
      <w:r w:rsidR="00B7183A">
        <w:rPr>
          <w:color w:val="000000" w:themeColor="text1"/>
          <w:u w:color="000000" w:themeColor="text1"/>
        </w:rPr>
        <w:t>discipline, and team spirit, and the crowning results speak for themselves; and</w:t>
      </w:r>
    </w:p>
    <w:p w:rsidR="00B7183A" w:rsidRDefault="00B7183A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FF3" w:rsidRDefault="00F90CFC" w:rsidP="00EB6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B6FF3">
        <w:rPr>
          <w:rFonts w:eastAsia="MS Mincho"/>
        </w:rPr>
        <w:t>Spartanburg Christian was</w:t>
      </w:r>
      <w:r w:rsidR="00EB6FF3" w:rsidRPr="00557B79">
        <w:rPr>
          <w:color w:val="000000" w:themeColor="text1"/>
          <w:u w:color="000000" w:themeColor="text1"/>
        </w:rPr>
        <w:t xml:space="preserve"> led by Ben Christopher with a third</w:t>
      </w:r>
      <w:r w:rsidR="00E0692D">
        <w:rPr>
          <w:color w:val="000000" w:themeColor="text1"/>
          <w:u w:color="000000" w:themeColor="text1"/>
        </w:rPr>
        <w:noBreakHyphen/>
      </w:r>
      <w:r w:rsidR="00EB6FF3" w:rsidRPr="00557B79">
        <w:rPr>
          <w:color w:val="000000" w:themeColor="text1"/>
          <w:u w:color="000000" w:themeColor="text1"/>
        </w:rPr>
        <w:t>place finish (17:18)</w:t>
      </w:r>
      <w:r w:rsidR="00EB6FF3">
        <w:rPr>
          <w:color w:val="000000" w:themeColor="text1"/>
          <w:u w:color="000000" w:themeColor="text1"/>
        </w:rPr>
        <w:t>, and M</w:t>
      </w:r>
      <w:r w:rsidR="00EB6FF3" w:rsidRPr="00557B79">
        <w:rPr>
          <w:color w:val="000000" w:themeColor="text1"/>
          <w:u w:color="000000" w:themeColor="text1"/>
        </w:rPr>
        <w:t>ichael Burgess and Matthew Burgess were fifth and sixth, respectively, for the Warriors</w:t>
      </w:r>
      <w:r w:rsidR="00EB6FF3">
        <w:rPr>
          <w:color w:val="000000" w:themeColor="text1"/>
          <w:u w:color="000000" w:themeColor="text1"/>
        </w:rPr>
        <w:t>; and</w:t>
      </w:r>
    </w:p>
    <w:p w:rsidR="00EB6FF3" w:rsidRDefault="00EB6FF3" w:rsidP="00EB6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0CFC" w:rsidRDefault="00EB6FF3" w:rsidP="00765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65967">
        <w:rPr>
          <w:color w:val="000000" w:themeColor="text1"/>
          <w:u w:color="000000" w:themeColor="text1"/>
        </w:rPr>
        <w:t>rightly proud of his team, Coach Conway marked the occasion with these words: “</w:t>
      </w:r>
      <w:r w:rsidR="00765967" w:rsidRPr="00557B79">
        <w:rPr>
          <w:color w:val="000000" w:themeColor="text1"/>
          <w:u w:color="000000" w:themeColor="text1"/>
        </w:rPr>
        <w:t>We are overwhelmed and overcome by God</w:t>
      </w:r>
      <w:r w:rsidR="00E0692D" w:rsidRPr="00E0692D">
        <w:rPr>
          <w:color w:val="000000" w:themeColor="text1"/>
          <w:u w:color="000000" w:themeColor="text1"/>
        </w:rPr>
        <w:t>’</w:t>
      </w:r>
      <w:r w:rsidR="00765967" w:rsidRPr="00557B79">
        <w:rPr>
          <w:color w:val="000000" w:themeColor="text1"/>
          <w:u w:color="000000" w:themeColor="text1"/>
        </w:rPr>
        <w:t>s rich blessings</w:t>
      </w:r>
      <w:r w:rsidR="00765967">
        <w:rPr>
          <w:color w:val="000000" w:themeColor="text1"/>
          <w:u w:color="000000" w:themeColor="text1"/>
        </w:rPr>
        <w:t xml:space="preserve">. </w:t>
      </w:r>
      <w:r w:rsidR="00765967" w:rsidRPr="00557B79">
        <w:rPr>
          <w:color w:val="000000" w:themeColor="text1"/>
          <w:u w:color="000000" w:themeColor="text1"/>
        </w:rPr>
        <w:t xml:space="preserve">The two trophies </w:t>
      </w:r>
      <w:r w:rsidR="003566A2">
        <w:rPr>
          <w:color w:val="000000" w:themeColor="text1"/>
          <w:u w:color="000000" w:themeColor="text1"/>
        </w:rPr>
        <w:t>[i.e., for boys and girls] are</w:t>
      </w:r>
      <w:r w:rsidR="00765967" w:rsidRPr="00557B79">
        <w:rPr>
          <w:color w:val="000000" w:themeColor="text1"/>
          <w:u w:color="000000" w:themeColor="text1"/>
        </w:rPr>
        <w:t xml:space="preserve"> tangible evidence of the incredible love this team has for our Lord, </w:t>
      </w:r>
      <w:r w:rsidR="00765967" w:rsidRPr="00557B79">
        <w:rPr>
          <w:color w:val="000000" w:themeColor="text1"/>
          <w:u w:color="000000" w:themeColor="text1"/>
        </w:rPr>
        <w:lastRenderedPageBreak/>
        <w:t>our school</w:t>
      </w:r>
      <w:r w:rsidR="00765967">
        <w:rPr>
          <w:color w:val="000000" w:themeColor="text1"/>
          <w:u w:color="000000" w:themeColor="text1"/>
        </w:rPr>
        <w:t>,</w:t>
      </w:r>
      <w:r w:rsidR="00765967" w:rsidRPr="00557B79">
        <w:rPr>
          <w:color w:val="000000" w:themeColor="text1"/>
          <w:u w:color="000000" w:themeColor="text1"/>
        </w:rPr>
        <w:t xml:space="preserve"> and for each other. The tone was set by our seniors and has influenced each one of our runners. I</w:t>
      </w:r>
      <w:r w:rsidR="00E0692D" w:rsidRPr="00E0692D">
        <w:rPr>
          <w:color w:val="000000" w:themeColor="text1"/>
          <w:u w:color="000000" w:themeColor="text1"/>
        </w:rPr>
        <w:t>’</w:t>
      </w:r>
      <w:r w:rsidR="00765967" w:rsidRPr="00557B79">
        <w:rPr>
          <w:color w:val="000000" w:themeColor="text1"/>
          <w:u w:color="000000" w:themeColor="text1"/>
        </w:rPr>
        <w:t>m so honored to be their coach”</w:t>
      </w:r>
      <w:r w:rsidR="00765967">
        <w:rPr>
          <w:color w:val="000000" w:themeColor="text1"/>
          <w:u w:color="000000" w:themeColor="text1"/>
        </w:rPr>
        <w:t>; and</w:t>
      </w:r>
    </w:p>
    <w:p w:rsidR="00F90CFC" w:rsidRDefault="00F90CFC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5EA" w:rsidRDefault="00CE35EA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765967">
        <w:rPr>
          <w:rFonts w:eastAsia="MS Mincho"/>
        </w:rPr>
        <w:t xml:space="preserve">the House extends its </w:t>
      </w:r>
      <w:r w:rsidR="00D760E5">
        <w:rPr>
          <w:rFonts w:eastAsia="MS Mincho"/>
        </w:rPr>
        <w:t xml:space="preserve">best </w:t>
      </w:r>
      <w:r w:rsidR="00765967">
        <w:rPr>
          <w:rFonts w:eastAsia="MS Mincho"/>
        </w:rPr>
        <w:t xml:space="preserve">congratulations to </w:t>
      </w:r>
      <w:r>
        <w:rPr>
          <w:rFonts w:eastAsia="MS Mincho"/>
        </w:rPr>
        <w:t>Spartanburg Christian Academy</w:t>
      </w:r>
      <w:r w:rsidR="00765967">
        <w:rPr>
          <w:rFonts w:eastAsia="MS Mincho"/>
        </w:rPr>
        <w:t xml:space="preserve"> </w:t>
      </w:r>
      <w:r>
        <w:rPr>
          <w:rFonts w:eastAsia="MS Mincho"/>
        </w:rPr>
        <w:t>and</w:t>
      </w:r>
      <w:r w:rsidR="00765967">
        <w:rPr>
          <w:rFonts w:eastAsia="MS Mincho"/>
        </w:rPr>
        <w:t xml:space="preserve"> is pleased to add its collective voice </w:t>
      </w:r>
      <w:r w:rsidR="00D760E5">
        <w:rPr>
          <w:rFonts w:eastAsia="MS Mincho"/>
        </w:rPr>
        <w:t xml:space="preserve">of praise </w:t>
      </w:r>
      <w:r w:rsidR="00765967">
        <w:rPr>
          <w:rFonts w:eastAsia="MS Mincho"/>
        </w:rPr>
        <w:t xml:space="preserve">to the many accolades </w:t>
      </w:r>
      <w:r w:rsidR="00D760E5" w:rsidRPr="00A5002C">
        <w:rPr>
          <w:color w:val="000000" w:themeColor="text1"/>
          <w:u w:color="000000" w:themeColor="text1"/>
        </w:rPr>
        <w:t xml:space="preserve">flowing in on the occasion of </w:t>
      </w:r>
      <w:r w:rsidR="00D760E5">
        <w:rPr>
          <w:color w:val="000000" w:themeColor="text1"/>
          <w:u w:color="000000" w:themeColor="text1"/>
        </w:rPr>
        <w:t>the school</w:t>
      </w:r>
      <w:r w:rsidR="00E0692D" w:rsidRPr="00E0692D">
        <w:rPr>
          <w:color w:val="000000" w:themeColor="text1"/>
          <w:u w:color="000000" w:themeColor="text1"/>
        </w:rPr>
        <w:t>’</w:t>
      </w:r>
      <w:r w:rsidR="00D760E5">
        <w:rPr>
          <w:color w:val="000000" w:themeColor="text1"/>
          <w:u w:color="000000" w:themeColor="text1"/>
        </w:rPr>
        <w:t>s</w:t>
      </w:r>
      <w:r w:rsidR="006461B8">
        <w:rPr>
          <w:color w:val="000000" w:themeColor="text1"/>
          <w:u w:color="000000" w:themeColor="text1"/>
        </w:rPr>
        <w:t xml:space="preserve"> winning its</w:t>
      </w:r>
      <w:r w:rsidR="00D760E5">
        <w:rPr>
          <w:rFonts w:eastAsia="MS Mincho"/>
        </w:rPr>
        <w:t xml:space="preserve"> first boys cross country state title. N</w:t>
      </w:r>
      <w:r>
        <w:rPr>
          <w:rFonts w:eastAsia="MS Mincho"/>
        </w:rPr>
        <w:t xml:space="preserve">ow, therefore, </w:t>
      </w:r>
    </w:p>
    <w:p w:rsidR="00CE35EA" w:rsidRDefault="00CE35EA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E35EA" w:rsidRDefault="00CE35EA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resolved by the House of Representatives: </w:t>
      </w:r>
    </w:p>
    <w:p w:rsidR="00CE35EA" w:rsidRDefault="00CE35EA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37709" w:rsidRDefault="00CE35EA" w:rsidP="00637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</w:t>
      </w:r>
      <w:r w:rsidR="00637709">
        <w:t>celebrate</w:t>
      </w:r>
      <w:r w:rsidR="00637709">
        <w:rPr>
          <w:rFonts w:eastAsia="MS Mincho"/>
        </w:rPr>
        <w:t xml:space="preserve"> the Spartanburg Christian Academy boys cross country team on winning the 2014 South Carolina Independent School Association (SCISA) Class AA State Championship title and commend these runners on a stellar season.</w:t>
      </w:r>
    </w:p>
    <w:p w:rsidR="00CE35EA" w:rsidRDefault="00CE35EA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E35EA" w:rsidRDefault="00CE35EA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further resolved that a copy of this resolution be presented to Headmaster Rob McDonald and Coach Steve Conway of Spartanburg Christian Academy.</w:t>
      </w:r>
    </w:p>
    <w:p w:rsidR="003973ED" w:rsidRDefault="00E069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5009" w:rsidRDefault="00B85009" w:rsidP="00B85009">
      <w:pPr>
        <w:suppressAutoHyphens/>
      </w:pPr>
    </w:p>
    <w:sectPr w:rsidR="00B85009" w:rsidSect="00B850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0E5" w:rsidRDefault="00D760E5" w:rsidP="009F0C77">
      <w:r>
        <w:separator/>
      </w:r>
    </w:p>
  </w:endnote>
  <w:endnote w:type="continuationSeparator" w:id="0">
    <w:p w:rsidR="00D760E5" w:rsidRDefault="00D760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89A0E7-CBB5-4891-8B73-15A1DCE0CE9F}"/>
    <w:embedBold r:id="rId2" w:fontKey="{A64258B6-058F-4414-A2FE-F2D7BAC1AB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7FE703-B380-4219-9CF0-A7F554E54A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DAC4EEC-37AE-4098-809F-1E6B91949382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6B0908-3461-45D8-B967-1CE820A908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3ED" w:rsidRPr="00B85009" w:rsidRDefault="00B85009" w:rsidP="00B850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0E5" w:rsidRDefault="00D760E5" w:rsidP="009F0C77">
      <w:r>
        <w:separator/>
      </w:r>
    </w:p>
  </w:footnote>
  <w:footnote w:type="continuationSeparator" w:id="0">
    <w:p w:rsidR="00D760E5" w:rsidRDefault="00D760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6AB15"/>
    <w:docVar w:name="CoverBillType" w:val="r"/>
    <w:docVar w:name="docpath" w:val="L:\Council\bills\RM\1146AB15.DOCX"/>
    <w:docVar w:name="dvBillNumber" w:val="37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20DC4"/>
    <w:rsid w:val="00004E84"/>
    <w:rsid w:val="00011869"/>
    <w:rsid w:val="00015CD6"/>
    <w:rsid w:val="000A70E0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529B"/>
    <w:rsid w:val="00301B21"/>
    <w:rsid w:val="0032099B"/>
    <w:rsid w:val="00325348"/>
    <w:rsid w:val="0032732C"/>
    <w:rsid w:val="00336AD0"/>
    <w:rsid w:val="003566A2"/>
    <w:rsid w:val="0037079A"/>
    <w:rsid w:val="003973ED"/>
    <w:rsid w:val="003C4DAB"/>
    <w:rsid w:val="003D01E8"/>
    <w:rsid w:val="003E5288"/>
    <w:rsid w:val="003F6D79"/>
    <w:rsid w:val="0041760A"/>
    <w:rsid w:val="00417C01"/>
    <w:rsid w:val="00420DC4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19C6"/>
    <w:rsid w:val="00637709"/>
    <w:rsid w:val="006461B8"/>
    <w:rsid w:val="00655873"/>
    <w:rsid w:val="006913C9"/>
    <w:rsid w:val="0069470D"/>
    <w:rsid w:val="00734F00"/>
    <w:rsid w:val="00744D43"/>
    <w:rsid w:val="00765967"/>
    <w:rsid w:val="00786FA0"/>
    <w:rsid w:val="00791256"/>
    <w:rsid w:val="007A70AE"/>
    <w:rsid w:val="008362E8"/>
    <w:rsid w:val="008A133B"/>
    <w:rsid w:val="008A1768"/>
    <w:rsid w:val="008F0F33"/>
    <w:rsid w:val="008F4429"/>
    <w:rsid w:val="00922984"/>
    <w:rsid w:val="0094021A"/>
    <w:rsid w:val="009B44AF"/>
    <w:rsid w:val="009B483C"/>
    <w:rsid w:val="009C6A0B"/>
    <w:rsid w:val="009F0C77"/>
    <w:rsid w:val="009F4DD1"/>
    <w:rsid w:val="00A41684"/>
    <w:rsid w:val="00A611A6"/>
    <w:rsid w:val="00A64E80"/>
    <w:rsid w:val="00A72BCD"/>
    <w:rsid w:val="00A741D9"/>
    <w:rsid w:val="00A833AB"/>
    <w:rsid w:val="00A9741D"/>
    <w:rsid w:val="00AD4B17"/>
    <w:rsid w:val="00AD75AA"/>
    <w:rsid w:val="00B412D4"/>
    <w:rsid w:val="00B7183A"/>
    <w:rsid w:val="00B85009"/>
    <w:rsid w:val="00BA4638"/>
    <w:rsid w:val="00BB7732"/>
    <w:rsid w:val="00BE3C22"/>
    <w:rsid w:val="00C0345E"/>
    <w:rsid w:val="00C06003"/>
    <w:rsid w:val="00C13BA6"/>
    <w:rsid w:val="00C3483A"/>
    <w:rsid w:val="00C74E9D"/>
    <w:rsid w:val="00C75841"/>
    <w:rsid w:val="00C82FD3"/>
    <w:rsid w:val="00C92819"/>
    <w:rsid w:val="00CC6B7B"/>
    <w:rsid w:val="00CD2089"/>
    <w:rsid w:val="00CE35EA"/>
    <w:rsid w:val="00D73A67"/>
    <w:rsid w:val="00D760E5"/>
    <w:rsid w:val="00D970A9"/>
    <w:rsid w:val="00DF3845"/>
    <w:rsid w:val="00E0692D"/>
    <w:rsid w:val="00E41911"/>
    <w:rsid w:val="00E92EEF"/>
    <w:rsid w:val="00EB6FF3"/>
    <w:rsid w:val="00EF2368"/>
    <w:rsid w:val="00F1526F"/>
    <w:rsid w:val="00F24442"/>
    <w:rsid w:val="00F50AE3"/>
    <w:rsid w:val="00F67CF1"/>
    <w:rsid w:val="00F840F0"/>
    <w:rsid w:val="00F90CFC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A1FC24-1514-4E49-88DC-6EE7D1816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52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29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8B967-ABD2-40A3-9B5C-70E32E38D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2</Pages>
  <Words>390</Words>
  <Characters>2057</Characters>
  <Application>Microsoft Office Word</Application>
  <DocSecurity>0</DocSecurity>
  <Lines>64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3739 Text of Previous Version (Mar. 3, 2015) - South Carolina Legislature Online</dc:title>
  <dc:creator>McDowell</dc:creator>
  <cp:lastModifiedBy>N Cumfer</cp:lastModifiedBy>
  <cp:revision>2</cp:revision>
  <cp:lastPrinted>2015-02-26T20:37:00Z</cp:lastPrinted>
  <dcterms:created xsi:type="dcterms:W3CDTF">2015-03-03T18:23:00Z</dcterms:created>
  <dcterms:modified xsi:type="dcterms:W3CDTF">2015-03-03T18:23:00Z</dcterms:modified>
</cp:coreProperties>
</file>