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589" w:rsidRDefault="00E7358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3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54C2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7F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MEDICAL EXAMINERS, RELATING TO FEES, DESIGNATED AS REGULATION DOCUMENT NUMBER 4509, PURSUANT TO THE PROVISIONS OF ARTICLE 1, CHAPTER 23, TITLE 1 OF THE 1976 CODE.</w:t>
      </w:r>
    </w:p>
    <w:p w:rsidR="006754C2" w:rsidRDefault="006754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54C2" w:rsidRDefault="006754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754C2" w:rsidRDefault="006754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54C2" w:rsidRDefault="006754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Medical Examiners, relating to Fees, designated as Regulation Document Number 4509, and submitted to the General Assembly pursuant to the provisions of Article 1, Chapter 23, Title 1 of the 1976 Code, are approved.</w:t>
      </w:r>
    </w:p>
    <w:p w:rsidR="006754C2" w:rsidRDefault="006754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54C2" w:rsidRDefault="006754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B7FBE">
        <w:t>2</w:t>
      </w:r>
      <w:r>
        <w:t>.</w:t>
      </w:r>
      <w:r>
        <w:tab/>
        <w:t>This joint resolution takes effect upon approval by the Governor.</w:t>
      </w:r>
    </w:p>
    <w:p w:rsidR="006754C2" w:rsidRDefault="006754C2" w:rsidP="00675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6754C2" w:rsidRDefault="006754C2" w:rsidP="00675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6754C2" w:rsidRDefault="006754C2" w:rsidP="00675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6754C2" w:rsidRDefault="006754C2" w:rsidP="00675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6754C2" w:rsidRPr="00AF458E" w:rsidRDefault="007B7FBE" w:rsidP="00675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6754C2" w:rsidRPr="00AF458E">
        <w:t>The South Carolina Department of Labor, Licensing and Regulation proposes</w:t>
      </w:r>
      <w:r w:rsidR="006754C2" w:rsidRPr="00AF458E">
        <w:rPr>
          <w:bCs/>
        </w:rPr>
        <w:t xml:space="preserve"> to a</w:t>
      </w:r>
      <w:r w:rsidR="006754C2" w:rsidRPr="00AF458E">
        <w:t>mend Regulation 81</w:t>
      </w:r>
      <w:r w:rsidR="006754C2" w:rsidRPr="00AF458E">
        <w:noBreakHyphen/>
        <w:t>300 to remove the existing schedule of fees, cross</w:t>
      </w:r>
      <w:r w:rsidR="006754C2" w:rsidRPr="00AF458E">
        <w:noBreakHyphen/>
        <w:t>reference the fees in their new location in Chapter 10, and include in the regulation a link to the Board’s website where the fees will also appear.</w:t>
      </w:r>
    </w:p>
    <w:p w:rsidR="006754C2" w:rsidRPr="00AF458E" w:rsidRDefault="006754C2" w:rsidP="00675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754C2" w:rsidRPr="00AF458E" w:rsidRDefault="006754C2" w:rsidP="00675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F458E">
        <w:tab/>
        <w:t xml:space="preserve">A Notice of Drafting was published in the </w:t>
      </w:r>
      <w:r w:rsidRPr="00AF458E">
        <w:rPr>
          <w:i/>
        </w:rPr>
        <w:t>State Register</w:t>
      </w:r>
      <w:r w:rsidRPr="00AF458E">
        <w:t xml:space="preserve"> on September 26, 2014.</w:t>
      </w:r>
    </w:p>
    <w:p w:rsidR="00761AA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73589" w:rsidRDefault="00E73589" w:rsidP="00E73589">
      <w:pPr>
        <w:suppressAutoHyphens/>
      </w:pPr>
    </w:p>
    <w:sectPr w:rsidR="00E73589" w:rsidSect="00E735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54C2" w:rsidRDefault="006754C2" w:rsidP="009F0C77">
      <w:r>
        <w:separator/>
      </w:r>
    </w:p>
  </w:endnote>
  <w:endnote w:type="continuationSeparator" w:id="0">
    <w:p w:rsidR="006754C2" w:rsidRDefault="006754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8846FC-0786-43DF-958E-41A2778F63EA}"/>
    <w:embedBold r:id="rId2" w:fontKey="{3627FC36-FF13-4448-A089-9B28BAB97522}"/>
    <w:embedItalic r:id="rId3" w:fontKey="{26335009-3CAF-4AC7-AC30-B52022D789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6C4D9CC-28A5-49B4-8A1A-4A250CC4347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3D049E6-C688-48C3-87BF-38EF0C7AF9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EDA0EB3-DD81-46D1-A36D-8267D2A555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1AA9" w:rsidRPr="00E73589" w:rsidRDefault="00E73589" w:rsidP="00E735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54C2" w:rsidRDefault="006754C2" w:rsidP="009F0C77">
      <w:r>
        <w:separator/>
      </w:r>
    </w:p>
  </w:footnote>
  <w:footnote w:type="continuationSeparator" w:id="0">
    <w:p w:rsidR="006754C2" w:rsidRDefault="006754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14CZ15"/>
    <w:docVar w:name="CoverBillType" w:val="a"/>
    <w:docVar w:name="docpath" w:val="L:\Council\bills\DBS\31214CZ15.DOCX"/>
    <w:docVar w:name="dvBillNumber" w:val="3754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6754C2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54D0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54C2"/>
    <w:rsid w:val="006913C9"/>
    <w:rsid w:val="0069470D"/>
    <w:rsid w:val="006C3F40"/>
    <w:rsid w:val="00734F00"/>
    <w:rsid w:val="00761AA9"/>
    <w:rsid w:val="007A70AE"/>
    <w:rsid w:val="007B7FB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3589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9EC002-FC30-4B41-A88F-3EA5B1DBB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7F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FB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B5892-D7C2-42E3-9428-468A6260C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35566567.dotm</Template>
  <TotalTime>0</TotalTime>
  <Pages>1</Pages>
  <Words>189</Words>
  <Characters>980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3754 Text of Previous Version (Mar. 3, 2015) - South Carolina Legislature Online</dc:title>
  <dc:creator>DeirdreBrevardSmith</dc:creator>
  <cp:lastModifiedBy>N Cumfer</cp:lastModifiedBy>
  <cp:revision>2</cp:revision>
  <cp:lastPrinted>2015-02-25T17:28:00Z</cp:lastPrinted>
  <dcterms:created xsi:type="dcterms:W3CDTF">2015-03-03T18:30:00Z</dcterms:created>
  <dcterms:modified xsi:type="dcterms:W3CDTF">2015-03-03T18:30:00Z</dcterms:modified>
</cp:coreProperties>
</file>