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04D" w:rsidRDefault="006D70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B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30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216968">
        <w:rPr>
          <w:color w:val="000000" w:themeColor="text1"/>
          <w:u w:color="000000" w:themeColor="text1"/>
        </w:rPr>
        <w:t xml:space="preserve">RUBY </w:t>
      </w:r>
      <w:r w:rsidR="003B4CB1">
        <w:rPr>
          <w:color w:val="000000" w:themeColor="text1"/>
          <w:u w:color="000000" w:themeColor="text1"/>
        </w:rPr>
        <w:t xml:space="preserve">IVEY </w:t>
      </w:r>
      <w:r w:rsidR="00216968">
        <w:rPr>
          <w:color w:val="000000" w:themeColor="text1"/>
          <w:u w:color="000000" w:themeColor="text1"/>
        </w:rPr>
        <w:t>HENDERSON</w:t>
      </w:r>
      <w:r w:rsidR="00216968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216968">
        <w:rPr>
          <w:color w:val="000000" w:themeColor="text1"/>
          <w:u w:color="000000" w:themeColor="text1"/>
        </w:rPr>
        <w:t>SPARTANBURG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216968">
        <w:rPr>
          <w:color w:val="000000" w:themeColor="text1"/>
          <w:u w:color="000000" w:themeColor="text1"/>
        </w:rPr>
        <w:t>NINETIE</w:t>
      </w:r>
      <w:r w:rsidR="003B4CB1">
        <w:rPr>
          <w:color w:val="000000" w:themeColor="text1"/>
          <w:u w:color="000000" w:themeColor="text1"/>
        </w:rPr>
        <w:t>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3033" w:rsidRPr="008D22FE" w:rsidRDefault="006A0BA8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30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D3033">
        <w:rPr>
          <w:color w:val="000000" w:themeColor="text1"/>
          <w:u w:color="000000" w:themeColor="text1"/>
        </w:rPr>
        <w:t>House of Representatives</w:t>
      </w:r>
      <w:r w:rsidR="00ED3033" w:rsidRPr="008D22FE">
        <w:rPr>
          <w:color w:val="000000" w:themeColor="text1"/>
          <w:u w:color="000000" w:themeColor="text1"/>
        </w:rPr>
        <w:t xml:space="preserve"> are delighted to learn that </w:t>
      </w:r>
      <w:r w:rsidR="00ED3033">
        <w:rPr>
          <w:color w:val="000000" w:themeColor="text1"/>
          <w:u w:color="000000" w:themeColor="text1"/>
        </w:rPr>
        <w:t>Ruby</w:t>
      </w:r>
      <w:r w:rsidR="001548D7">
        <w:rPr>
          <w:color w:val="000000" w:themeColor="text1"/>
          <w:u w:color="000000" w:themeColor="text1"/>
        </w:rPr>
        <w:t xml:space="preserve"> Ivey</w:t>
      </w:r>
      <w:r w:rsidR="00ED3033">
        <w:rPr>
          <w:color w:val="000000" w:themeColor="text1"/>
          <w:u w:color="000000" w:themeColor="text1"/>
        </w:rPr>
        <w:t xml:space="preserve"> Henderson</w:t>
      </w:r>
      <w:r w:rsidR="00ED3033" w:rsidRPr="008D22FE">
        <w:rPr>
          <w:color w:val="000000" w:themeColor="text1"/>
          <w:u w:color="000000" w:themeColor="text1"/>
        </w:rPr>
        <w:t xml:space="preserve"> of </w:t>
      </w:r>
      <w:r w:rsidR="00216968">
        <w:rPr>
          <w:color w:val="000000" w:themeColor="text1"/>
          <w:u w:color="000000" w:themeColor="text1"/>
        </w:rPr>
        <w:t>Spartanburg</w:t>
      </w:r>
      <w:r w:rsidR="00ED3033" w:rsidRPr="008D22FE">
        <w:rPr>
          <w:color w:val="000000" w:themeColor="text1"/>
          <w:u w:color="000000" w:themeColor="text1"/>
        </w:rPr>
        <w:t xml:space="preserve"> County will celebrate her </w:t>
      </w:r>
      <w:r w:rsidR="00216968">
        <w:rPr>
          <w:color w:val="000000" w:themeColor="text1"/>
          <w:u w:color="000000" w:themeColor="text1"/>
        </w:rPr>
        <w:t>ninetie</w:t>
      </w:r>
      <w:r w:rsidR="00ED3033" w:rsidRPr="008D22FE">
        <w:rPr>
          <w:color w:val="000000" w:themeColor="text1"/>
          <w:u w:color="000000" w:themeColor="text1"/>
        </w:rPr>
        <w:t xml:space="preserve">th birthday </w:t>
      </w:r>
      <w:r w:rsidR="007E081F">
        <w:rPr>
          <w:color w:val="000000" w:themeColor="text1"/>
          <w:u w:color="000000" w:themeColor="text1"/>
        </w:rPr>
        <w:t xml:space="preserve">surrounded by family and friends </w:t>
      </w:r>
      <w:r w:rsidR="00ED3033" w:rsidRPr="008D22FE">
        <w:rPr>
          <w:color w:val="000000" w:themeColor="text1"/>
          <w:u w:color="000000" w:themeColor="text1"/>
        </w:rPr>
        <w:t xml:space="preserve">on </w:t>
      </w:r>
      <w:r w:rsidR="00216968">
        <w:rPr>
          <w:color w:val="000000" w:themeColor="text1"/>
          <w:u w:color="000000" w:themeColor="text1"/>
        </w:rPr>
        <w:t>April 11</w:t>
      </w:r>
      <w:r w:rsidR="00ED3033" w:rsidRPr="008D22FE">
        <w:rPr>
          <w:color w:val="000000" w:themeColor="text1"/>
          <w:u w:color="000000" w:themeColor="text1"/>
        </w:rPr>
        <w:t>, 20</w:t>
      </w:r>
      <w:r w:rsidR="00216968">
        <w:rPr>
          <w:color w:val="000000" w:themeColor="text1"/>
          <w:u w:color="000000" w:themeColor="text1"/>
        </w:rPr>
        <w:t>15</w:t>
      </w:r>
      <w:r w:rsidR="00ED3033" w:rsidRPr="008D22FE">
        <w:rPr>
          <w:color w:val="000000" w:themeColor="text1"/>
          <w:u w:color="000000" w:themeColor="text1"/>
        </w:rPr>
        <w:t xml:space="preserve">; and </w:t>
      </w:r>
    </w:p>
    <w:p w:rsidR="00ED3033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033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216968">
        <w:rPr>
          <w:color w:val="000000" w:themeColor="text1"/>
          <w:u w:color="000000" w:themeColor="text1"/>
        </w:rPr>
        <w:t>April 11, 1925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21696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1548D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E081F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033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reared on a farm in Cornelia, Georgia, Ruby Loretta Ivey commenced a pen</w:t>
      </w:r>
      <w:r w:rsidR="00154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pal correspondence with Staff Sergeant Robert A. Henderson while he was serving his country in the United States Marine Corps from 1940</w:t>
      </w:r>
      <w:r w:rsidR="00AD488B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1945 during World War II; and</w:t>
      </w:r>
    </w:p>
    <w:p w:rsidR="003B4CB1" w:rsidRDefault="003B4CB1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CB1" w:rsidRDefault="003B4CB1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letters during that time gained considerable historical significance to their family members over the decades as the writings revealed their ideals of family and home, their hopes and dreams; and</w:t>
      </w:r>
    </w:p>
    <w:p w:rsidR="007E081F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81F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they had never met in person, Ruby and Robert were married </w:t>
      </w:r>
      <w:r w:rsidR="003B4CB1">
        <w:rPr>
          <w:color w:val="000000" w:themeColor="text1"/>
          <w:u w:color="000000" w:themeColor="text1"/>
        </w:rPr>
        <w:t>on January 30, 1946, s</w:t>
      </w:r>
      <w:r>
        <w:rPr>
          <w:color w:val="000000" w:themeColor="text1"/>
          <w:u w:color="000000" w:themeColor="text1"/>
        </w:rPr>
        <w:t>hortly after he returned from the war, and they have been devoted</w:t>
      </w:r>
      <w:r w:rsidR="003B4CB1">
        <w:rPr>
          <w:color w:val="000000" w:themeColor="text1"/>
          <w:u w:color="000000" w:themeColor="text1"/>
        </w:rPr>
        <w:t xml:space="preserve"> to one another</w:t>
      </w:r>
      <w:r>
        <w:rPr>
          <w:color w:val="000000" w:themeColor="text1"/>
          <w:u w:color="000000" w:themeColor="text1"/>
        </w:rPr>
        <w:t xml:space="preserve"> for more than sixty</w:t>
      </w:r>
      <w:r w:rsidR="00154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years.  Together they reared three fine children: Janet, a nurse; Brenda, a school teacher; and Robert, Jr., retired as a special </w:t>
      </w:r>
      <w:r>
        <w:rPr>
          <w:color w:val="000000" w:themeColor="text1"/>
          <w:u w:color="000000" w:themeColor="text1"/>
        </w:rPr>
        <w:lastRenderedPageBreak/>
        <w:t>agent with the Federal Bureau of Investigation.  They blessed their parents with six loving grandchildren and seven great</w:t>
      </w:r>
      <w:r w:rsidR="001548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Ruby Henderson worked diligently in the home to serve her family as the children grew while her husband worked to support their family; and</w:t>
      </w: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88B" w:rsidRDefault="00AD488B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faith was a cornerstone in their home, and Mrs. Henderson set the ex</w:t>
      </w:r>
      <w:r w:rsidR="003B4CB1">
        <w:rPr>
          <w:color w:val="000000" w:themeColor="text1"/>
          <w:u w:color="000000" w:themeColor="text1"/>
        </w:rPr>
        <w:t>ample for her children of trust</w:t>
      </w:r>
      <w:r>
        <w:rPr>
          <w:color w:val="000000" w:themeColor="text1"/>
          <w:u w:color="000000" w:themeColor="text1"/>
        </w:rPr>
        <w:t>in</w:t>
      </w:r>
      <w:r w:rsidR="003B4CB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the Lord and serving Him with devotion as they watched her tireless service in the local churches; and</w:t>
      </w:r>
    </w:p>
    <w:p w:rsidR="007E081F" w:rsidRPr="008D22FE" w:rsidRDefault="007E081F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BA8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216968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</w:t>
      </w:r>
      <w:r w:rsidR="00AD488B">
        <w:rPr>
          <w:color w:val="000000" w:themeColor="text1"/>
          <w:u w:color="000000" w:themeColor="text1"/>
        </w:rPr>
        <w:t xml:space="preserve">rthday and join with her family </w:t>
      </w:r>
      <w:r w:rsidRPr="008D22FE">
        <w:rPr>
          <w:color w:val="000000" w:themeColor="text1"/>
          <w:u w:color="000000" w:themeColor="text1"/>
        </w:rPr>
        <w:t>and friends in congratulating her on reaching this extraordinary milestone</w:t>
      </w:r>
      <w:r w:rsidR="006A0BA8">
        <w:t>.  Now, therefore,</w:t>
      </w:r>
    </w:p>
    <w:p w:rsidR="006A0BA8" w:rsidRDefault="006A0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BA8" w:rsidRDefault="006A0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0BA8" w:rsidRDefault="006A0B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033" w:rsidRPr="008D22FE" w:rsidRDefault="006A0BA8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D3033">
        <w:t xml:space="preserve"> </w:t>
      </w:r>
      <w:r w:rsidR="00ED30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D3033">
        <w:rPr>
          <w:color w:val="000000" w:themeColor="text1"/>
          <w:u w:color="000000" w:themeColor="text1"/>
        </w:rPr>
        <w:t>House of Representatives</w:t>
      </w:r>
      <w:r w:rsidR="00ED303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ED3033">
        <w:rPr>
          <w:color w:val="000000" w:themeColor="text1"/>
          <w:u w:color="000000" w:themeColor="text1"/>
        </w:rPr>
        <w:t xml:space="preserve">Ruby </w:t>
      </w:r>
      <w:r w:rsidR="00AD488B">
        <w:rPr>
          <w:color w:val="000000" w:themeColor="text1"/>
          <w:u w:color="000000" w:themeColor="text1"/>
        </w:rPr>
        <w:t xml:space="preserve">Ivey </w:t>
      </w:r>
      <w:r w:rsidR="00ED3033">
        <w:rPr>
          <w:color w:val="000000" w:themeColor="text1"/>
          <w:u w:color="000000" w:themeColor="text1"/>
        </w:rPr>
        <w:t>Henderson</w:t>
      </w:r>
      <w:r w:rsidR="00ED3033" w:rsidRPr="008D22FE">
        <w:rPr>
          <w:color w:val="000000" w:themeColor="text1"/>
          <w:u w:color="000000" w:themeColor="text1"/>
        </w:rPr>
        <w:t xml:space="preserve"> of </w:t>
      </w:r>
      <w:r w:rsidR="00AD488B">
        <w:rPr>
          <w:color w:val="000000" w:themeColor="text1"/>
          <w:u w:color="000000" w:themeColor="text1"/>
        </w:rPr>
        <w:t>Spartanburg</w:t>
      </w:r>
      <w:r w:rsidR="00ED3033" w:rsidRPr="008D22FE">
        <w:rPr>
          <w:color w:val="000000" w:themeColor="text1"/>
          <w:u w:color="000000" w:themeColor="text1"/>
        </w:rPr>
        <w:t xml:space="preserve"> County on the occasion of her </w:t>
      </w:r>
      <w:r w:rsidR="001548D7">
        <w:rPr>
          <w:color w:val="000000" w:themeColor="text1"/>
          <w:u w:color="000000" w:themeColor="text1"/>
        </w:rPr>
        <w:t>ninetie</w:t>
      </w:r>
      <w:r w:rsidR="00ED3033"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 w:rsidR="00ED3033">
        <w:rPr>
          <w:color w:val="000000" w:themeColor="text1"/>
          <w:u w:color="000000" w:themeColor="text1"/>
        </w:rPr>
        <w:t xml:space="preserve">many years of </w:t>
      </w:r>
      <w:r w:rsidR="00ED303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D3033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BA8" w:rsidRDefault="00ED3033" w:rsidP="00ED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Ruby </w:t>
      </w:r>
      <w:r w:rsidR="00AD488B">
        <w:rPr>
          <w:color w:val="000000" w:themeColor="text1"/>
          <w:u w:color="000000" w:themeColor="text1"/>
        </w:rPr>
        <w:t xml:space="preserve">Ivey </w:t>
      </w:r>
      <w:r>
        <w:rPr>
          <w:color w:val="000000" w:themeColor="text1"/>
          <w:u w:color="000000" w:themeColor="text1"/>
        </w:rPr>
        <w:t>Henderson.</w:t>
      </w:r>
    </w:p>
    <w:p w:rsidR="001C6D5A" w:rsidRDefault="001548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704D" w:rsidRDefault="006D704D" w:rsidP="006D704D">
      <w:pPr>
        <w:suppressAutoHyphens/>
      </w:pPr>
    </w:p>
    <w:sectPr w:rsidR="006D704D" w:rsidSect="006D70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CB1" w:rsidRDefault="003B4CB1" w:rsidP="009F0C77">
      <w:r>
        <w:separator/>
      </w:r>
    </w:p>
  </w:endnote>
  <w:endnote w:type="continuationSeparator" w:id="0">
    <w:p w:rsidR="003B4CB1" w:rsidRDefault="003B4C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0ACBF4-EB49-40C6-B6AB-6061EE497C80}"/>
    <w:embedBold r:id="rId2" w:fontKey="{4E96D258-73C3-4756-B7BC-6EFF109014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43759B-7617-4059-A06A-B8110E5C58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F3213E-E9BC-4690-965F-6FAE5F47E4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75F9B9-39AF-4FB4-B4A9-EBDB86D1A2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D5A" w:rsidRPr="006D704D" w:rsidRDefault="006D704D" w:rsidP="006D70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CB1" w:rsidRDefault="003B4CB1" w:rsidP="009F0C77">
      <w:r>
        <w:separator/>
      </w:r>
    </w:p>
  </w:footnote>
  <w:footnote w:type="continuationSeparator" w:id="0">
    <w:p w:rsidR="003B4CB1" w:rsidRDefault="003B4C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7VR15"/>
    <w:docVar w:name="CoverBillType" w:val="r"/>
    <w:docVar w:name="docpath" w:val="L:\Council\bills\GM\24277VR15.DOCX"/>
    <w:docVar w:name="dvBillNumber" w:val="37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0BA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8D7"/>
    <w:rsid w:val="001C6D5A"/>
    <w:rsid w:val="001D08F2"/>
    <w:rsid w:val="001D525B"/>
    <w:rsid w:val="001D7F4F"/>
    <w:rsid w:val="00205238"/>
    <w:rsid w:val="0021696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C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DC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BA8"/>
    <w:rsid w:val="006D704D"/>
    <w:rsid w:val="00734F00"/>
    <w:rsid w:val="007A70AE"/>
    <w:rsid w:val="007E06E8"/>
    <w:rsid w:val="007E081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88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303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0304BE-3F95-4F4B-8474-DCC9AFE9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8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8D87E-BE2E-419A-BD2D-B3E43BEC0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436</Words>
  <Characters>2304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3783 Text of Previous Version (Mar. 5, 2015) - South Carolina Legislature Online</dc:title>
  <dc:creator>%USERNAME%</dc:creator>
  <cp:lastModifiedBy>N Cumfer</cp:lastModifiedBy>
  <cp:revision>2</cp:revision>
  <cp:lastPrinted>2015-02-26T18:39:00Z</cp:lastPrinted>
  <dcterms:created xsi:type="dcterms:W3CDTF">2015-03-05T15:57:00Z</dcterms:created>
  <dcterms:modified xsi:type="dcterms:W3CDTF">2015-03-05T15:57:00Z</dcterms:modified>
</cp:coreProperties>
</file>