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8C2" w:rsidRDefault="00E308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0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D04" w:rsidRDefault="00C904A1" w:rsidP="00FB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B5D04">
        <w:t xml:space="preserve">EXTEND THE PRIVILEGE OF THE FLOOR OF THE SOUTH CAROLINA HOUSE OF REPRESENTATIVES TO THE </w:t>
      </w:r>
      <w:r w:rsidR="005722FA">
        <w:t>ROCK HILL</w:t>
      </w:r>
      <w:r w:rsidR="00FB5D04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5722FA">
        <w:t>5</w:t>
      </w:r>
      <w:r w:rsidR="00FB5D04">
        <w:t xml:space="preserve"> CLASS AA</w:t>
      </w:r>
      <w:r w:rsidR="005722FA">
        <w:t>A</w:t>
      </w:r>
      <w:r w:rsidR="00FB5D04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090" w:rsidRDefault="009D4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4090" w:rsidRDefault="009D4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099" w:rsidRDefault="009D4090" w:rsidP="001C0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5D04">
        <w:t xml:space="preserve"> </w:t>
      </w:r>
      <w:r w:rsidR="001C0099">
        <w:t xml:space="preserve">the privilege of the floor of the South Carolina House of Representatives be extended to the </w:t>
      </w:r>
      <w:r w:rsidR="004F52E4">
        <w:t>Rock Hill</w:t>
      </w:r>
      <w:r w:rsidR="001C0099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4F52E4">
        <w:t>5</w:t>
      </w:r>
      <w:r w:rsidR="001C0099">
        <w:t xml:space="preserve"> Class </w:t>
      </w:r>
      <w:r w:rsidR="004F52E4">
        <w:t>A</w:t>
      </w:r>
      <w:r w:rsidR="001C0099">
        <w:t>AAA State Championship title.</w:t>
      </w:r>
    </w:p>
    <w:p w:rsidR="00FF5829" w:rsidRDefault="00990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8C2" w:rsidRDefault="00E308C2" w:rsidP="00E308C2">
      <w:pPr>
        <w:suppressAutoHyphens/>
      </w:pPr>
    </w:p>
    <w:sectPr w:rsidR="00E308C2" w:rsidSect="00E308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090" w:rsidRDefault="009D4090" w:rsidP="009F0C77">
      <w:r>
        <w:separator/>
      </w:r>
    </w:p>
  </w:endnote>
  <w:endnote w:type="continuationSeparator" w:id="0">
    <w:p w:rsidR="009D4090" w:rsidRDefault="009D40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0BFFEA-4E8A-441D-9C98-C33A6F181102}"/>
    <w:embedBold r:id="rId2" w:fontKey="{92D5BAAE-FC9D-466A-860B-1C99211C8D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FEA12D-A6DC-40DD-83A5-BE9133C07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76ECC8-DB55-4540-8BE1-03A31ED668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A01" w:rsidRPr="00E308C2" w:rsidRDefault="00E308C2" w:rsidP="00E30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090" w:rsidRDefault="009D4090" w:rsidP="009F0C77">
      <w:r>
        <w:separator/>
      </w:r>
    </w:p>
  </w:footnote>
  <w:footnote w:type="continuationSeparator" w:id="0">
    <w:p w:rsidR="009D4090" w:rsidRDefault="009D40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2AHB15"/>
    <w:docVar w:name="CoverBillType" w:val="r"/>
    <w:docVar w:name="docpath" w:val="L:\Council\bills\RM\1162AHB15.DOCX"/>
    <w:docVar w:name="dvBillNumber" w:val="38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409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009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73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2E4"/>
    <w:rsid w:val="005273C6"/>
    <w:rsid w:val="00530A69"/>
    <w:rsid w:val="00545593"/>
    <w:rsid w:val="005722FA"/>
    <w:rsid w:val="00577C6C"/>
    <w:rsid w:val="005C2FE2"/>
    <w:rsid w:val="005E2BC9"/>
    <w:rsid w:val="00605102"/>
    <w:rsid w:val="006215AA"/>
    <w:rsid w:val="006913C9"/>
    <w:rsid w:val="0069470D"/>
    <w:rsid w:val="00734F00"/>
    <w:rsid w:val="00743A01"/>
    <w:rsid w:val="007A70AE"/>
    <w:rsid w:val="008362E8"/>
    <w:rsid w:val="008A1768"/>
    <w:rsid w:val="008F0F33"/>
    <w:rsid w:val="008F4429"/>
    <w:rsid w:val="0094021A"/>
    <w:rsid w:val="00990A48"/>
    <w:rsid w:val="009B44AF"/>
    <w:rsid w:val="009C6A0B"/>
    <w:rsid w:val="009D409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20FE"/>
    <w:rsid w:val="00C74E9D"/>
    <w:rsid w:val="00C82FD3"/>
    <w:rsid w:val="00C904A1"/>
    <w:rsid w:val="00C92819"/>
    <w:rsid w:val="00CC6B7B"/>
    <w:rsid w:val="00CD2089"/>
    <w:rsid w:val="00D73A67"/>
    <w:rsid w:val="00D970A9"/>
    <w:rsid w:val="00DF3845"/>
    <w:rsid w:val="00E308C2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5D04"/>
    <w:rsid w:val="00FF2AE4"/>
    <w:rsid w:val="00FF582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768AE-C570-4009-BC89-2780BA89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D0B22-3002-4EE6-89D3-872887373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132</Words>
  <Characters>660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3801 Text of Previous Version (Mar. 5, 2015) - South Carolina Legislature Online</dc:title>
  <dc:creator>McDowell</dc:creator>
  <cp:lastModifiedBy>N Cumfer</cp:lastModifiedBy>
  <cp:revision>2</cp:revision>
  <dcterms:created xsi:type="dcterms:W3CDTF">2015-03-05T16:46:00Z</dcterms:created>
  <dcterms:modified xsi:type="dcterms:W3CDTF">2015-03-05T16:46:00Z</dcterms:modified>
</cp:coreProperties>
</file>