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4853" w:rsidRDefault="00A848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4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1292C">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C59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MAJOR KEVIN FALLAW UPON THE OCCASION OF HIS RETIREMENT AFTER TWENTY</w:t>
      </w:r>
      <w:r w:rsidR="00CC4CB1">
        <w:noBreakHyphen/>
      </w:r>
      <w:r>
        <w:t xml:space="preserve">FIVE YEARS OF OUTSTANDING SERVICE WITH THE CITY OF GREENWOOD POLICE DEPARTMENT AND </w:t>
      </w:r>
      <w:r w:rsidR="004739A7">
        <w:t xml:space="preserve">TO </w:t>
      </w:r>
      <w:r>
        <w:t>WISH HIM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C59F2" w:rsidRDefault="0091292C" w:rsidP="002C5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C59F2">
        <w:t>it is altogether fitting and proper that the members of the General Assembly of the State of South Carolina should pause in their deliberations to express their gratitude to Major Kevin Fallaw for his significant contributions to law enforcement in our State; and</w:t>
      </w:r>
    </w:p>
    <w:p w:rsidR="002C59F2" w:rsidRDefault="002C59F2" w:rsidP="002C5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9F2" w:rsidRDefault="002C59F2" w:rsidP="002C5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May 1968, Kevin is the son of Archie and JoNell Fallaw</w:t>
      </w:r>
      <w:r w:rsidR="004739A7">
        <w:t xml:space="preserve">. </w:t>
      </w:r>
      <w:r>
        <w:t xml:space="preserve"> </w:t>
      </w:r>
      <w:r w:rsidR="004739A7">
        <w:t>H</w:t>
      </w:r>
      <w:r>
        <w:t>e has a twin brother</w:t>
      </w:r>
      <w:r w:rsidR="003274B4">
        <w:t>,</w:t>
      </w:r>
      <w:r w:rsidR="00173762">
        <w:t xml:space="preserve"> Ken</w:t>
      </w:r>
      <w:r w:rsidR="00CC4CB1">
        <w:t>neth</w:t>
      </w:r>
      <w:r w:rsidR="00173762">
        <w:t>, as well as a sister, Kim Willis, and four other brothers: Steve, Tim</w:t>
      </w:r>
      <w:r w:rsidR="003274B4">
        <w:t>my</w:t>
      </w:r>
      <w:r w:rsidR="00173762">
        <w:t>, Tony, and Tommy; and</w:t>
      </w:r>
    </w:p>
    <w:p w:rsidR="002C59F2" w:rsidRDefault="002C59F2" w:rsidP="002C5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9F2" w:rsidRDefault="00173762" w:rsidP="002C5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w:t>
      </w:r>
      <w:r w:rsidR="002C59F2">
        <w:t xml:space="preserve">graduated from </w:t>
      </w:r>
      <w:r>
        <w:t>Greenwood High School</w:t>
      </w:r>
      <w:r w:rsidR="002C59F2">
        <w:t xml:space="preserve"> in </w:t>
      </w:r>
      <w:r>
        <w:t>1986 and attended Anderson College where he played baseball until he suffered an injury</w:t>
      </w:r>
      <w:r w:rsidR="002C59F2">
        <w:t>; and</w:t>
      </w:r>
    </w:p>
    <w:p w:rsidR="002C59F2" w:rsidRDefault="002C59F2" w:rsidP="002C5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147" w:rsidRDefault="00173762" w:rsidP="002C5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16332">
        <w:t xml:space="preserve">pursuing his ambition to serve in law enforcement, </w:t>
      </w:r>
      <w:r w:rsidR="00E10147">
        <w:t>Kevin Fallaw</w:t>
      </w:r>
      <w:r>
        <w:t xml:space="preserve"> joined the City of Greenwood Police Department in 1989</w:t>
      </w:r>
      <w:r w:rsidR="00F16332">
        <w:t xml:space="preserve"> and </w:t>
      </w:r>
      <w:r>
        <w:t xml:space="preserve">graduated from the South Carolina Criminal Justice Academy </w:t>
      </w:r>
      <w:r w:rsidR="00F16332">
        <w:t xml:space="preserve">the following year. </w:t>
      </w:r>
      <w:r w:rsidR="00E10147">
        <w:t>Major Fallaw served the majorit</w:t>
      </w:r>
      <w:r w:rsidR="003274B4">
        <w:t>y</w:t>
      </w:r>
      <w:r w:rsidR="00E10147">
        <w:t xml:space="preserve"> of his law enforcement career as the head of the Detectives Division for the City of </w:t>
      </w:r>
      <w:r w:rsidR="003274B4">
        <w:t>Greenwood</w:t>
      </w:r>
      <w:r w:rsidR="00E10147">
        <w:t xml:space="preserve"> and is currently in charge of the Administrative Division; and</w:t>
      </w:r>
    </w:p>
    <w:p w:rsidR="00E10147" w:rsidRDefault="00E10147" w:rsidP="002C5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147" w:rsidRDefault="00E10147" w:rsidP="002C5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154AC">
        <w:t>al</w:t>
      </w:r>
      <w:r w:rsidR="00B90C67">
        <w:t>though he’s known as Major Falla</w:t>
      </w:r>
      <w:r w:rsidR="00B154AC">
        <w:t>w on the police force</w:t>
      </w:r>
      <w:r w:rsidR="00B90C67">
        <w:t>, he’s also knows as Coach Falla</w:t>
      </w:r>
      <w:r w:rsidR="00B154AC">
        <w:t xml:space="preserve">w in some circles because of his service as </w:t>
      </w:r>
      <w:r>
        <w:t>a volunteer coach for the area little league organization</w:t>
      </w:r>
      <w:r w:rsidR="00B154AC">
        <w:t xml:space="preserve">. </w:t>
      </w:r>
      <w:r w:rsidR="00B90C67">
        <w:lastRenderedPageBreak/>
        <w:t>Coach Falla</w:t>
      </w:r>
      <w:r w:rsidR="00B154AC">
        <w:t>w</w:t>
      </w:r>
      <w:r>
        <w:t xml:space="preserve"> served as the president of </w:t>
      </w:r>
      <w:r w:rsidR="003274B4">
        <w:t xml:space="preserve">the </w:t>
      </w:r>
      <w:r>
        <w:t xml:space="preserve">Greenwood Abbeville Little League when his team won the state championship two years consecutively.  </w:t>
      </w:r>
      <w:r w:rsidR="00B154AC">
        <w:t>A lover of sports, he</w:t>
      </w:r>
      <w:r>
        <w:t xml:space="preserve"> also volunteers at Emerald High School</w:t>
      </w:r>
      <w:r w:rsidR="003274B4">
        <w:t>,</w:t>
      </w:r>
      <w:r>
        <w:t xml:space="preserve"> maintaining the baseball field; and</w:t>
      </w:r>
    </w:p>
    <w:p w:rsidR="00173762" w:rsidRDefault="00173762" w:rsidP="002C5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9F2" w:rsidRDefault="002C59F2" w:rsidP="002C5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10147">
        <w:t xml:space="preserve">a member of Tranquil United Methodist Church, </w:t>
      </w:r>
      <w:r w:rsidR="003274B4">
        <w:t>Kevin Fallaw</w:t>
      </w:r>
      <w:r w:rsidR="00E10147">
        <w:t xml:space="preserve"> is the proud father of three fine children: Ev</w:t>
      </w:r>
      <w:r w:rsidR="003274B4">
        <w:t>a</w:t>
      </w:r>
      <w:r w:rsidR="00E10147">
        <w:t xml:space="preserve">n, Meagan, and Hamp Fallaw.  </w:t>
      </w:r>
      <w:r w:rsidR="003274B4">
        <w:t>He and his beloved wife, Laurie, have been married for twenty</w:t>
      </w:r>
      <w:r w:rsidR="00CC4CB1">
        <w:noBreakHyphen/>
      </w:r>
      <w:r w:rsidR="003274B4">
        <w:t xml:space="preserve">one years, and </w:t>
      </w:r>
      <w:r w:rsidR="00B154AC">
        <w:t>are</w:t>
      </w:r>
      <w:r w:rsidR="003274B4">
        <w:t xml:space="preserve"> blessed with the love of four adoring grandchildren</w:t>
      </w:r>
      <w:r w:rsidR="00B154AC">
        <w:t>: Bailey, Gage, Luke and Jax</w:t>
      </w:r>
      <w:r>
        <w:t>; and</w:t>
      </w:r>
    </w:p>
    <w:p w:rsidR="002C59F2" w:rsidRDefault="002C59F2" w:rsidP="002C5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92C" w:rsidRDefault="002C59F2" w:rsidP="002C5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South Carolina </w:t>
      </w:r>
      <w:r>
        <w:t>General Assembly</w:t>
      </w:r>
      <w:r>
        <w:rPr>
          <w:color w:val="000000" w:themeColor="text1"/>
          <w:u w:color="000000" w:themeColor="text1"/>
        </w:rPr>
        <w:t xml:space="preserve"> </w:t>
      </w:r>
      <w:r w:rsidR="003274B4">
        <w:rPr>
          <w:color w:val="000000" w:themeColor="text1"/>
          <w:u w:color="000000" w:themeColor="text1"/>
        </w:rPr>
        <w:t>deeply appreciate</w:t>
      </w:r>
      <w:r>
        <w:rPr>
          <w:color w:val="000000" w:themeColor="text1"/>
          <w:u w:color="000000" w:themeColor="text1"/>
        </w:rPr>
        <w:t xml:space="preserve"> the </w:t>
      </w:r>
      <w:r w:rsidR="00B154AC">
        <w:rPr>
          <w:color w:val="000000" w:themeColor="text1"/>
          <w:u w:color="000000" w:themeColor="text1"/>
        </w:rPr>
        <w:t>steadfast</w:t>
      </w:r>
      <w:r>
        <w:rPr>
          <w:color w:val="000000" w:themeColor="text1"/>
          <w:u w:color="000000" w:themeColor="text1"/>
        </w:rPr>
        <w:t xml:space="preserve"> dedication </w:t>
      </w:r>
      <w:r w:rsidR="00B154AC">
        <w:rPr>
          <w:color w:val="000000" w:themeColor="text1"/>
          <w:u w:color="000000" w:themeColor="text1"/>
        </w:rPr>
        <w:t>of</w:t>
      </w:r>
      <w:r>
        <w:rPr>
          <w:color w:val="000000" w:themeColor="text1"/>
          <w:u w:color="000000" w:themeColor="text1"/>
        </w:rPr>
        <w:t xml:space="preserve"> </w:t>
      </w:r>
      <w:r w:rsidR="003274B4">
        <w:rPr>
          <w:color w:val="000000" w:themeColor="text1"/>
          <w:u w:color="000000" w:themeColor="text1"/>
        </w:rPr>
        <w:t>Kevin Fallaw</w:t>
      </w:r>
      <w:r>
        <w:rPr>
          <w:color w:val="000000" w:themeColor="text1"/>
          <w:u w:color="000000" w:themeColor="text1"/>
        </w:rPr>
        <w:t xml:space="preserve"> to </w:t>
      </w:r>
      <w:r w:rsidR="003274B4">
        <w:t xml:space="preserve">the City of Greenwood Police Department </w:t>
      </w:r>
      <w:r w:rsidR="00B154AC">
        <w:t xml:space="preserve">and the safety of the citizens of Greenwood for the past twenty-five years, </w:t>
      </w:r>
      <w:r>
        <w:rPr>
          <w:color w:val="000000" w:themeColor="text1"/>
          <w:u w:color="000000" w:themeColor="text1"/>
        </w:rPr>
        <w:t>and wish him many years of enjoyment in his well</w:t>
      </w:r>
      <w:r w:rsidR="00CC4CB1">
        <w:rPr>
          <w:color w:val="000000" w:themeColor="text1"/>
          <w:u w:color="000000" w:themeColor="text1"/>
        </w:rPr>
        <w:noBreakHyphen/>
      </w:r>
      <w:r>
        <w:rPr>
          <w:color w:val="000000" w:themeColor="text1"/>
          <w:u w:color="000000" w:themeColor="text1"/>
        </w:rPr>
        <w:t>earned retirement</w:t>
      </w:r>
      <w:r w:rsidR="0091292C">
        <w:t xml:space="preserve">.  Now, therefore, </w:t>
      </w:r>
    </w:p>
    <w:p w:rsidR="0091292C" w:rsidRDefault="009129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92C" w:rsidRDefault="009129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1292C" w:rsidRDefault="009129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9F2" w:rsidRDefault="0091292C" w:rsidP="002C5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C59F2">
        <w:t xml:space="preserve"> the members of the General Assembly of the State of South Carolina, by this resolution, recognize and honor Major Kevin Fallaw upon the occasion of his retirement after twenty</w:t>
      </w:r>
      <w:r w:rsidR="00CC4CB1">
        <w:noBreakHyphen/>
      </w:r>
      <w:r w:rsidR="002C59F2">
        <w:t>five years of outstanding service with the City of Greenwood Police Department and wish him continued success and happiness in all his future endeavors.</w:t>
      </w:r>
    </w:p>
    <w:p w:rsidR="002C59F2" w:rsidRDefault="002C59F2" w:rsidP="002C5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92C" w:rsidRDefault="002C59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Major Kevin Fallaw</w:t>
      </w:r>
      <w:r w:rsidR="003274B4">
        <w:t>.</w:t>
      </w:r>
    </w:p>
    <w:p w:rsidR="008E2F2A" w:rsidRDefault="00CC4CB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4853" w:rsidRDefault="00A84853" w:rsidP="00A84853">
      <w:pPr>
        <w:suppressAutoHyphens/>
      </w:pPr>
    </w:p>
    <w:sectPr w:rsidR="00A84853" w:rsidSect="00A8485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6332" w:rsidRDefault="00F16332" w:rsidP="009F0C77">
      <w:r>
        <w:separator/>
      </w:r>
    </w:p>
  </w:endnote>
  <w:endnote w:type="continuationSeparator" w:id="0">
    <w:p w:rsidR="00F16332" w:rsidRDefault="00F163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8E05B8C-B89F-482C-B920-C9467B696E4F}"/>
    <w:embedBold r:id="rId2" w:fontKey="{F78D8BC9-8BAB-472B-B0FD-B4F6603F4CE1}"/>
  </w:font>
  <w:font w:name="Calibri">
    <w:panose1 w:val="020F0502020204030204"/>
    <w:charset w:val="00"/>
    <w:family w:val="swiss"/>
    <w:pitch w:val="variable"/>
    <w:sig w:usb0="E10002FF" w:usb1="4000ACFF" w:usb2="00000009" w:usb3="00000000" w:csb0="0000019F" w:csb1="00000000"/>
    <w:embedRegular r:id="rId3" w:fontKey="{396E5F05-AB60-4624-9AE2-5A17894F093E}"/>
  </w:font>
  <w:font w:name="Segoe UI">
    <w:panose1 w:val="020B0502040204020203"/>
    <w:charset w:val="00"/>
    <w:family w:val="swiss"/>
    <w:pitch w:val="variable"/>
    <w:sig w:usb0="E10022FF" w:usb1="C000E47F" w:usb2="00000029" w:usb3="00000000" w:csb0="000001DF" w:csb1="00000000"/>
    <w:embedRegular r:id="rId4" w:fontKey="{FD0DDFFC-C54D-42D3-BE68-1E7BBA08E2CA}"/>
  </w:font>
  <w:font w:name="Cambria">
    <w:panose1 w:val="02040503050406030204"/>
    <w:charset w:val="00"/>
    <w:family w:val="roman"/>
    <w:pitch w:val="variable"/>
    <w:sig w:usb0="E00002FF" w:usb1="400004FF" w:usb2="00000000" w:usb3="00000000" w:csb0="0000019F" w:csb1="00000000"/>
    <w:embedRegular r:id="rId5" w:fontKey="{119E50DB-B881-4480-9DCF-2AE343A393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1B3E" w:rsidRPr="00A84853" w:rsidRDefault="00A84853" w:rsidP="00A84853">
    <w:pPr>
      <w:pStyle w:val="Footer"/>
      <w:tabs>
        <w:tab w:val="clear" w:pos="4680"/>
        <w:tab w:val="clear" w:pos="9360"/>
        <w:tab w:val="center" w:pos="2995"/>
      </w:tabs>
      <w:spacing w:before="120"/>
    </w:pPr>
    <w:r>
      <w:t>[3826]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6332" w:rsidRDefault="00F16332" w:rsidP="009F0C77">
      <w:r>
        <w:separator/>
      </w:r>
    </w:p>
  </w:footnote>
  <w:footnote w:type="continuationSeparator" w:id="0">
    <w:p w:rsidR="00F16332" w:rsidRDefault="00F163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311AB15"/>
    <w:docVar w:name="CoverBillType" w:val="c"/>
    <w:docVar w:name="docpath" w:val="L:\Council\bills\GM\24311AB15.DOCX"/>
    <w:docVar w:name="dvBillNumber" w:val="3826"/>
    <w:docVar w:name="dvBillNumberPrefix" w:val="H. "/>
    <w:docVar w:name="dvOriginalBody" w:val="House"/>
    <w:docVar w:name="dvSteno" w:val="GM"/>
    <w:docVar w:name="NameofBody" w:val="h"/>
    <w:docVar w:name="vgroup2" w:val="Council"/>
  </w:docVars>
  <w:rsids>
    <w:rsidRoot w:val="0091292C"/>
    <w:rsid w:val="00011869"/>
    <w:rsid w:val="00015CD6"/>
    <w:rsid w:val="00061B3E"/>
    <w:rsid w:val="000E1785"/>
    <w:rsid w:val="000F40FA"/>
    <w:rsid w:val="0010776B"/>
    <w:rsid w:val="00133E66"/>
    <w:rsid w:val="001435A3"/>
    <w:rsid w:val="00146ED3"/>
    <w:rsid w:val="00151044"/>
    <w:rsid w:val="00173762"/>
    <w:rsid w:val="001D08F2"/>
    <w:rsid w:val="001D525B"/>
    <w:rsid w:val="001D7F4F"/>
    <w:rsid w:val="00205238"/>
    <w:rsid w:val="002321B6"/>
    <w:rsid w:val="00250967"/>
    <w:rsid w:val="002543C8"/>
    <w:rsid w:val="0025541D"/>
    <w:rsid w:val="00284AAE"/>
    <w:rsid w:val="002C59F2"/>
    <w:rsid w:val="002E5912"/>
    <w:rsid w:val="00301B21"/>
    <w:rsid w:val="00325348"/>
    <w:rsid w:val="0032732C"/>
    <w:rsid w:val="003274B4"/>
    <w:rsid w:val="00336AD0"/>
    <w:rsid w:val="0037079A"/>
    <w:rsid w:val="003C4DAB"/>
    <w:rsid w:val="003C7898"/>
    <w:rsid w:val="003D01E8"/>
    <w:rsid w:val="003E5288"/>
    <w:rsid w:val="003F6D79"/>
    <w:rsid w:val="0041760A"/>
    <w:rsid w:val="00417C01"/>
    <w:rsid w:val="004403BD"/>
    <w:rsid w:val="00461441"/>
    <w:rsid w:val="004739A7"/>
    <w:rsid w:val="004809EE"/>
    <w:rsid w:val="004E7D54"/>
    <w:rsid w:val="005273C6"/>
    <w:rsid w:val="00530A69"/>
    <w:rsid w:val="00545593"/>
    <w:rsid w:val="00577C6C"/>
    <w:rsid w:val="005C2FE2"/>
    <w:rsid w:val="005E2BC9"/>
    <w:rsid w:val="00601048"/>
    <w:rsid w:val="00605102"/>
    <w:rsid w:val="006215AA"/>
    <w:rsid w:val="006913C9"/>
    <w:rsid w:val="0069470D"/>
    <w:rsid w:val="00734F00"/>
    <w:rsid w:val="007A70AE"/>
    <w:rsid w:val="008362E8"/>
    <w:rsid w:val="008A1768"/>
    <w:rsid w:val="008E2F2A"/>
    <w:rsid w:val="008F0F33"/>
    <w:rsid w:val="008F4429"/>
    <w:rsid w:val="0091292C"/>
    <w:rsid w:val="0094021A"/>
    <w:rsid w:val="009B44AF"/>
    <w:rsid w:val="009C6A0B"/>
    <w:rsid w:val="009F0C77"/>
    <w:rsid w:val="009F4DD1"/>
    <w:rsid w:val="00A41684"/>
    <w:rsid w:val="00A64E80"/>
    <w:rsid w:val="00A72BCD"/>
    <w:rsid w:val="00A741D9"/>
    <w:rsid w:val="00A833AB"/>
    <w:rsid w:val="00A84853"/>
    <w:rsid w:val="00A9741D"/>
    <w:rsid w:val="00AD4B17"/>
    <w:rsid w:val="00B154AC"/>
    <w:rsid w:val="00B412D4"/>
    <w:rsid w:val="00B90C67"/>
    <w:rsid w:val="00BE3C22"/>
    <w:rsid w:val="00C0345E"/>
    <w:rsid w:val="00C3483A"/>
    <w:rsid w:val="00C74E9D"/>
    <w:rsid w:val="00C82FD3"/>
    <w:rsid w:val="00C92819"/>
    <w:rsid w:val="00CC4CB1"/>
    <w:rsid w:val="00CC6B7B"/>
    <w:rsid w:val="00CD2089"/>
    <w:rsid w:val="00D73A67"/>
    <w:rsid w:val="00D970A9"/>
    <w:rsid w:val="00DF3845"/>
    <w:rsid w:val="00E10147"/>
    <w:rsid w:val="00E41911"/>
    <w:rsid w:val="00E92EEF"/>
    <w:rsid w:val="00EF2368"/>
    <w:rsid w:val="00F16332"/>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908235-3C7A-4BE4-B1ED-59BADC594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274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74B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856B3B-FD94-4075-BE3A-73D554794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A83BE370.dotm</Template>
  <TotalTime>0</TotalTime>
  <Pages>2</Pages>
  <Words>465</Words>
  <Characters>2403</Characters>
  <Application>Microsoft Office Word</Application>
  <DocSecurity>0</DocSecurity>
  <Lines>72</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3826 Text of Previous Version (Mar. 17, 2015) - South Carolina Legislature Online</dc:title>
  <dc:creator>%USERNAME%</dc:creator>
  <cp:lastModifiedBy>N Cumfer</cp:lastModifiedBy>
  <cp:revision>2</cp:revision>
  <cp:lastPrinted>2015-03-12T13:56:00Z</cp:lastPrinted>
  <dcterms:created xsi:type="dcterms:W3CDTF">2015-03-17T17:48:00Z</dcterms:created>
  <dcterms:modified xsi:type="dcterms:W3CDTF">2015-03-17T17:48:00Z</dcterms:modified>
</cp:coreProperties>
</file>