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19B" w:rsidRDefault="00E271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42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474CE">
        <w:rPr>
          <w:color w:val="000000" w:themeColor="text1"/>
          <w:u w:color="000000" w:themeColor="text1"/>
        </w:rPr>
        <w:t>TO AMEND THE CODE OF LAWS OF SOUTH CAROLINA, 1976, SO AS TO ENACT THE “SOUTH CAROLINA FOUNDING PRINCIPLES ACT”</w:t>
      </w:r>
      <w:r>
        <w:rPr>
          <w:color w:val="000000" w:themeColor="text1"/>
          <w:u w:color="000000" w:themeColor="text1"/>
        </w:rPr>
        <w:t xml:space="preserve"> </w:t>
      </w:r>
      <w:r w:rsidRPr="00C474CE">
        <w:rPr>
          <w:color w:val="000000" w:themeColor="text1"/>
          <w:u w:color="000000" w:themeColor="text1"/>
        </w:rPr>
        <w:t>BY ADDING SECTION 59</w:t>
      </w:r>
      <w:r w:rsidR="00E0176F">
        <w:rPr>
          <w:color w:val="000000" w:themeColor="text1"/>
          <w:u w:color="000000" w:themeColor="text1"/>
        </w:rPr>
        <w:noBreakHyphen/>
      </w:r>
      <w:r w:rsidRPr="00C474CE">
        <w:rPr>
          <w:color w:val="000000" w:themeColor="text1"/>
          <w:u w:color="000000" w:themeColor="text1"/>
        </w:rPr>
        <w:t>29</w:t>
      </w:r>
      <w:r w:rsidR="00E0176F">
        <w:rPr>
          <w:color w:val="000000" w:themeColor="text1"/>
          <w:u w:color="000000" w:themeColor="text1"/>
        </w:rPr>
        <w:noBreakHyphen/>
      </w:r>
      <w:r>
        <w:rPr>
          <w:color w:val="000000" w:themeColor="text1"/>
          <w:u w:color="000000" w:themeColor="text1"/>
        </w:rPr>
        <w:t xml:space="preserve">155 </w:t>
      </w:r>
      <w:r w:rsidR="009246AB">
        <w:rPr>
          <w:color w:val="000000" w:themeColor="text1"/>
          <w:u w:color="000000" w:themeColor="text1"/>
        </w:rPr>
        <w:t xml:space="preserve">SO AS </w:t>
      </w:r>
      <w:r>
        <w:rPr>
          <w:color w:val="000000" w:themeColor="text1"/>
          <w:u w:color="000000" w:themeColor="text1"/>
        </w:rPr>
        <w:t>TO REQUIRE THE</w:t>
      </w:r>
      <w:r w:rsidR="008B5213">
        <w:rPr>
          <w:color w:val="000000" w:themeColor="text1"/>
          <w:u w:color="000000" w:themeColor="text1"/>
        </w:rPr>
        <w:t xml:space="preserve"> COMPLETION </w:t>
      </w:r>
      <w:r w:rsidRPr="00C474CE">
        <w:rPr>
          <w:color w:val="000000" w:themeColor="text1"/>
          <w:u w:color="000000" w:themeColor="text1"/>
        </w:rPr>
        <w:t>OF A SEPARATE, FULL SEMESTER COURSE</w:t>
      </w:r>
      <w:r w:rsidR="008B5213">
        <w:rPr>
          <w:color w:val="000000" w:themeColor="text1"/>
          <w:u w:color="000000" w:themeColor="text1"/>
        </w:rPr>
        <w:t xml:space="preserve"> </w:t>
      </w:r>
      <w:r w:rsidRPr="00C474CE">
        <w:rPr>
          <w:color w:val="000000" w:themeColor="text1"/>
          <w:u w:color="000000" w:themeColor="text1"/>
        </w:rPr>
        <w:t xml:space="preserve">CONSISTING ONLY OF INSTRUCTION IN </w:t>
      </w:r>
      <w:r>
        <w:rPr>
          <w:color w:val="000000" w:themeColor="text1"/>
          <w:u w:color="000000" w:themeColor="text1"/>
        </w:rPr>
        <w:t>CERTAIN</w:t>
      </w:r>
      <w:r w:rsidRPr="00C474CE">
        <w:rPr>
          <w:color w:val="000000" w:themeColor="text1"/>
          <w:u w:color="000000" w:themeColor="text1"/>
        </w:rPr>
        <w:t xml:space="preserve"> FOUNDING PRINCIPLES OF THE UNITED STATES OF AMERICA</w:t>
      </w:r>
      <w:r>
        <w:rPr>
          <w:color w:val="000000" w:themeColor="text1"/>
          <w:u w:color="000000" w:themeColor="text1"/>
        </w:rPr>
        <w:t xml:space="preserve">, </w:t>
      </w:r>
      <w:r w:rsidR="008B5213">
        <w:rPr>
          <w:color w:val="000000" w:themeColor="text1"/>
          <w:u w:color="000000" w:themeColor="text1"/>
        </w:rPr>
        <w:t xml:space="preserve">TO REQUIRE A PASSING GRADE IN THE COURSE AND ON THE NATURALIZATION TEST FOR UNITED STATES CITIZENSHIP AS A CONDITION FOR GRADUATION FROM HIGH SCHOOL, </w:t>
      </w:r>
      <w:r>
        <w:rPr>
          <w:color w:val="000000" w:themeColor="text1"/>
          <w:u w:color="000000" w:themeColor="text1"/>
        </w:rPr>
        <w:t xml:space="preserve">AND TO PROVIDE RELATED REQUIREMENTS OF THE STATE BOARD OF EDUCATION AND THE LOCAL SCHOOL </w:t>
      </w:r>
      <w:r w:rsidRPr="00344738">
        <w:t>DISTRICTS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United States of America is currently celebrating the 239</w:t>
      </w:r>
      <w:r w:rsidRPr="00344738">
        <w:t>th</w:t>
      </w:r>
      <w:r w:rsidRPr="00C474CE">
        <w:t xml:space="preserve"> year of its independence and the 228</w:t>
      </w:r>
      <w:r w:rsidRPr="00344738">
        <w:t>th</w:t>
      </w:r>
      <w:r w:rsidRPr="00C474CE">
        <w:t xml:space="preserve"> year of its people living free under the United States Constitution, the greatest governing principles ever written;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it is the obligation and responsibility of every United States citizen to understand the importance of the Declaration of Independence, the Constitution, the Federalist Papers, and other documents that set forth and explain the principles of federalism, a governing system whereby the states and the federal government share responsibility for governing, and understand the rights of the people to private property, due process, and other inalienable rights;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DC6A08">
        <w:t>T</w:t>
      </w:r>
      <w:r w:rsidRPr="00C474CE">
        <w:t xml:space="preserve">enth </w:t>
      </w:r>
      <w:r w:rsidR="00DC6A08">
        <w:t>A</w:t>
      </w:r>
      <w:r w:rsidRPr="00C474CE">
        <w:t>mendment to the United States Constitution provides that “[t]he powers not delegated to the United States by the Constitution, nor prohibited by it to the States, are reserved to the State respectively, or to the people”;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preservation of our great nation depends on strict adherence to the Tenth Amendment and other principles that protect the states and the people from overzealous acts of all branches of the federal government;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preeminent legal scholars and jurists, including Justice Sandra Day O</w:t>
      </w:r>
      <w:r w:rsidR="00E0176F" w:rsidRPr="00E0176F">
        <w:t>’</w:t>
      </w:r>
      <w:r w:rsidRPr="00C474CE">
        <w:t>Connor</w:t>
      </w:r>
      <w:r>
        <w:t>,</w:t>
      </w:r>
      <w:r w:rsidRPr="00C474CE">
        <w:t xml:space="preserve"> have observed that “Congress will nibble away at state sovereignty</w:t>
      </w:r>
      <w:r w:rsidR="00EB17E8">
        <w:t>,</w:t>
      </w:r>
      <w:r w:rsidRPr="00C474CE">
        <w:t xml:space="preserve"> bit by bit</w:t>
      </w:r>
      <w:r w:rsidR="00EB17E8">
        <w:t>,</w:t>
      </w:r>
      <w:r w:rsidRPr="00C474CE">
        <w:t xml:space="preserve"> until someday essentially nothing is left but a gutted shell”;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understanding the proper role and the limitations of government have been a recurring issue for our courts throughout the history of our nation;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every state has constitutional requirements for the education of the children of the state;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states recognize the importance of complying with its constitutional mandate of education by enacting laws that require graduating students to have a working knowledge of this county</w:t>
      </w:r>
      <w:r w:rsidR="00E0176F" w:rsidRPr="00E0176F">
        <w:t>’</w:t>
      </w:r>
      <w:r w:rsidRPr="00C474CE">
        <w:t xml:space="preserve">s </w:t>
      </w:r>
      <w:r w:rsidR="00EB17E8">
        <w:t>F</w:t>
      </w:r>
      <w:r>
        <w:t>o</w:t>
      </w:r>
      <w:r w:rsidRPr="00C474CE">
        <w:t xml:space="preserve">unding </w:t>
      </w:r>
      <w:r w:rsidR="00EB17E8">
        <w:t>P</w:t>
      </w:r>
      <w:r w:rsidRPr="00C474CE">
        <w:t>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as stated by Patrick Henry, “No free government, or the blessings of liberty, can be preserved to any people [but] by a frequent recurrence to fundamental principles”;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w:t>
      </w:r>
      <w:r>
        <w:t xml:space="preserve"> educating our children on the </w:t>
      </w:r>
      <w:r w:rsidR="00EB17E8">
        <w:t>F</w:t>
      </w:r>
      <w:r w:rsidRPr="00C474CE">
        <w:t xml:space="preserve">ounding </w:t>
      </w:r>
      <w:r w:rsidR="00EB17E8">
        <w:t>P</w:t>
      </w:r>
      <w:r w:rsidRPr="00C474CE">
        <w:t xml:space="preserve">rinciples of our nation is crucial to the continuance of our free </w:t>
      </w:r>
      <w:r w:rsidR="001A3E1A">
        <w:t>R</w:t>
      </w:r>
      <w:r w:rsidRPr="00C474CE">
        <w:t>epublic. Now, therefore,</w:t>
      </w:r>
    </w:p>
    <w:p w:rsidR="00344738" w:rsidRDefault="00344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344738" w:rsidRDefault="008C4292"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4738" w:rsidRPr="00344738">
        <w:t>This act is known and may be cited as the “South Carolina Founding Principles Act”.</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SECTION</w:t>
      </w:r>
      <w:r w:rsidRPr="00344738">
        <w:tab/>
        <w:t>2.</w:t>
      </w:r>
      <w:r w:rsidRPr="00344738">
        <w:tab/>
      </w:r>
      <w:r w:rsidR="00EB17E8">
        <w:t xml:space="preserve">Article 1, </w:t>
      </w:r>
      <w:r w:rsidRPr="00344738">
        <w:t>Chapter 29, Title 59 of</w:t>
      </w:r>
      <w:r w:rsidR="0081114F">
        <w:t xml:space="preserve"> </w:t>
      </w:r>
      <w:r w:rsidRPr="00344738">
        <w:t>the 1976 Code is amended by adding:</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t>“Section 59</w:t>
      </w:r>
      <w:r w:rsidR="00E0176F">
        <w:noBreakHyphen/>
      </w:r>
      <w:r w:rsidRPr="00344738">
        <w:t>29</w:t>
      </w:r>
      <w:r w:rsidR="00E0176F">
        <w:noBreakHyphen/>
      </w:r>
      <w:r w:rsidRPr="00344738">
        <w:t>155.</w:t>
      </w:r>
      <w:r>
        <w:tab/>
      </w:r>
      <w:r w:rsidRPr="00344738">
        <w:t>(A)</w:t>
      </w:r>
      <w:r w:rsidRPr="00344738">
        <w:tab/>
        <w:t xml:space="preserve">Local school districts shall require during the high school years the teaching of a separate, full semester </w:t>
      </w:r>
      <w:r w:rsidRPr="00344738">
        <w:lastRenderedPageBreak/>
        <w:t xml:space="preserve">course, consisting only of instruction in at least the following </w:t>
      </w:r>
      <w:r w:rsidR="0021262B">
        <w:t>F</w:t>
      </w:r>
      <w:r>
        <w:t xml:space="preserve">ounding </w:t>
      </w:r>
      <w:r w:rsidR="0021262B">
        <w:t>P</w:t>
      </w:r>
      <w:r w:rsidRPr="00344738">
        <w:t>rinciples of the United States of America:</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t>(1)</w:t>
      </w:r>
      <w:r>
        <w:tab/>
        <w:t>America</w:t>
      </w:r>
      <w:r w:rsidR="00E0176F" w:rsidRPr="00E0176F">
        <w:t>’</w:t>
      </w:r>
      <w:r>
        <w:t xml:space="preserve">s </w:t>
      </w:r>
      <w:r w:rsidR="0021262B">
        <w:t>F</w:t>
      </w:r>
      <w:r w:rsidRPr="00344738">
        <w:t xml:space="preserve">ounding </w:t>
      </w:r>
      <w:r w:rsidR="0021262B">
        <w:t>P</w:t>
      </w:r>
      <w:r w:rsidRPr="00344738">
        <w:t>hilosophy, to at least include the concepts of:</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(a)</w:t>
      </w:r>
      <w:r w:rsidRPr="00344738">
        <w:tab/>
      </w:r>
      <w:r w:rsidR="008B5213">
        <w:t xml:space="preserve">a </w:t>
      </w:r>
      <w:r w:rsidRPr="00344738">
        <w:t>creator</w:t>
      </w:r>
      <w:r w:rsidR="00E0176F">
        <w:noBreakHyphen/>
      </w:r>
      <w:r w:rsidRPr="00344738">
        <w:t>endowed inalienable rights of the people;</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(b)</w:t>
      </w:r>
      <w:r w:rsidRPr="00344738">
        <w:tab/>
      </w:r>
      <w:r w:rsidR="008B5213">
        <w:t xml:space="preserve">the </w:t>
      </w:r>
      <w:r w:rsidRPr="00344738">
        <w:t>government having the purpose of protecting the unalienable rights of the people and to protect people from violence and fraud;</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(c)</w:t>
      </w:r>
      <w:r w:rsidRPr="00344738">
        <w:tab/>
      </w:r>
      <w:r w:rsidR="008B5213">
        <w:t xml:space="preserve">the </w:t>
      </w:r>
      <w:r w:rsidRPr="00344738">
        <w:t>structure of government and the role of the separation of powers with checks and balances; and</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(d)</w:t>
      </w:r>
      <w:r w:rsidRPr="00344738">
        <w:tab/>
      </w:r>
      <w:r w:rsidR="008B5213">
        <w:t>the r</w:t>
      </w:r>
      <w:r w:rsidRPr="00344738">
        <w:t xml:space="preserve">ule of </w:t>
      </w:r>
      <w:r w:rsidR="008B5213">
        <w:t>l</w:t>
      </w:r>
      <w:r w:rsidRPr="00344738">
        <w:t>aw, with frequent and free elections in a representative government governed by majority vote within a constitutional framework; and</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America</w:t>
      </w:r>
      <w:r w:rsidR="00E0176F" w:rsidRPr="00E0176F">
        <w:t>’</w:t>
      </w:r>
      <w:r>
        <w:t xml:space="preserve">s </w:t>
      </w:r>
      <w:r w:rsidR="0021262B">
        <w:t>F</w:t>
      </w:r>
      <w:r w:rsidRPr="00344738">
        <w:t xml:space="preserve">ounding </w:t>
      </w:r>
      <w:r w:rsidR="0021262B">
        <w:t>P</w:t>
      </w:r>
      <w:r w:rsidRPr="00344738">
        <w:t>rinciples, to include at least:</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r>
      <w:r>
        <w:t>(a)</w:t>
      </w:r>
      <w:r w:rsidRPr="00344738">
        <w:tab/>
        <w:t xml:space="preserve">federalism, meaning to have the government as close to the people as possible, limited federal government, and strong state and local government;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(b)</w:t>
      </w:r>
      <w:r w:rsidRPr="00344738">
        <w:tab/>
        <w:t xml:space="preserve">the freedoms of speech, press, religion, peaceful assembly, and redress of grievances guaranteed by the Bill of Rights to the United States Constitution;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344738">
        <w:tab/>
      </w:r>
      <w:r w:rsidR="008B5213">
        <w:t xml:space="preserve">the </w:t>
      </w:r>
      <w:r w:rsidRPr="00344738">
        <w:t>rights to private property and freedom of individual enterprise;</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(d)</w:t>
      </w:r>
      <w:r w:rsidRPr="00344738">
        <w:tab/>
      </w:r>
      <w:r w:rsidR="008B5213">
        <w:t xml:space="preserve">the </w:t>
      </w:r>
      <w:r w:rsidRPr="00344738">
        <w:t xml:space="preserve">presumption of innocence of any crime until proven guilty, with the right to habeas corpus and </w:t>
      </w:r>
      <w:r w:rsidR="008B5213">
        <w:t xml:space="preserve">the right to protection </w:t>
      </w:r>
      <w:r w:rsidRPr="00344738">
        <w:t xml:space="preserve">against unreasonable searches, seizures, or cruel and unusual punishment;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(e)</w:t>
      </w:r>
      <w:r w:rsidRPr="00344738">
        <w:tab/>
      </w:r>
      <w:r w:rsidR="008B5213">
        <w:t xml:space="preserve">the </w:t>
      </w:r>
      <w:r w:rsidRPr="00344738">
        <w:t xml:space="preserve">right to a speedy trial by a jury of peers, and grand jury indictment of capital crimes before a person can be held accountable;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(f)</w:t>
      </w:r>
      <w:r w:rsidRPr="00344738">
        <w:tab/>
        <w:t>having a virtuous and moral people, educated in the philosophy and principles of government, to freedom and democracy;</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(g)</w:t>
      </w:r>
      <w:r w:rsidRPr="00344738">
        <w:tab/>
      </w:r>
      <w:r w:rsidR="008B5213">
        <w:t xml:space="preserve">exercising </w:t>
      </w:r>
      <w:r w:rsidRPr="00344738">
        <w:t xml:space="preserve">economy in spending, constitutional limitations on governmental power to tax and spend, and prompt payment of public debt;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(h)</w:t>
      </w:r>
      <w:r w:rsidRPr="00344738">
        <w:tab/>
      </w:r>
      <w:r w:rsidR="008B5213">
        <w:t xml:space="preserve">having </w:t>
      </w:r>
      <w:r w:rsidRPr="00344738">
        <w:t>money with intrinsic value;</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(i)</w:t>
      </w:r>
      <w:r w:rsidRPr="00344738">
        <w:tab/>
      </w:r>
      <w:r w:rsidRPr="00344738">
        <w:tab/>
      </w:r>
      <w:r w:rsidR="008B5213">
        <w:t xml:space="preserve">the </w:t>
      </w:r>
      <w:r w:rsidRPr="00344738">
        <w:t xml:space="preserve">right of people to keep and bear arms, strong defense capability, and supremacy of civil authority over military;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(j)</w:t>
      </w:r>
      <w:r w:rsidRPr="00344738">
        <w:tab/>
      </w:r>
      <w:r w:rsidRPr="00344738">
        <w:tab/>
        <w:t>peace, commerce, and honest friendship with all nations, entangling alliances with none; and</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 xml:space="preserve">eternal vigilance by </w:t>
      </w:r>
      <w:r w:rsidR="00E0176F" w:rsidRPr="00E0176F">
        <w:t>‘</w:t>
      </w:r>
      <w:r w:rsidRPr="00344738">
        <w:t>We the People</w:t>
      </w:r>
      <w:r w:rsidR="00E0176F" w:rsidRPr="00E0176F">
        <w:t>’</w:t>
      </w:r>
      <w:r w:rsidRPr="00344738">
        <w:t>.</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lastRenderedPageBreak/>
        <w:tab/>
        <w:t>(B)</w:t>
      </w:r>
      <w:r w:rsidRPr="00344738">
        <w:tab/>
        <w:t>A passing grade in the course and in the naturalization test for United States citizenship are required for graduation from high school.</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t>(C)</w:t>
      </w:r>
      <w:r w:rsidRPr="00344738">
        <w:tab/>
        <w:t>The Department of Education shall require that any high school level curriculum</w:t>
      </w:r>
      <w:r w:rsidR="00E0176F">
        <w:noBreakHyphen/>
      </w:r>
      <w:r w:rsidRPr="00344738">
        <w:t>based tests which include the constitutional principles of our country developed and administered statewide beginning with the 2015</w:t>
      </w:r>
      <w:r w:rsidR="00E0176F">
        <w:noBreakHyphen/>
      </w:r>
      <w:r w:rsidRPr="00344738">
        <w:t>2016 school year include questions related to the philosophical foundations of our form of government and the principles underlying the Declaration of Independence, the United States Constitution and its amendments, and the most important of the Federalist Papers.</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t>(D)</w:t>
      </w:r>
      <w:r w:rsidRPr="00344738">
        <w:tab/>
        <w:t xml:space="preserve">The Department of Education and the local school districts, as appropriate, shall provide or cause to be provided curriculum content for the instruction required in subsection (A) </w:t>
      </w:r>
      <w:r w:rsidR="00E12427">
        <w:t xml:space="preserve">and the teacher training </w:t>
      </w:r>
      <w:r w:rsidRPr="00344738">
        <w:t xml:space="preserve">to ensure that the intent and provisions of this section are carried out.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t>(E)</w:t>
      </w:r>
      <w:r w:rsidRPr="00344738">
        <w:tab/>
        <w:t>The Department of Education shall submit a biennial report by October fifteenth of each odd</w:t>
      </w:r>
      <w:r w:rsidR="00E0176F">
        <w:noBreakHyphen/>
      </w:r>
      <w:r w:rsidRPr="00344738">
        <w:t>numbered year to the House Education and Public Works Committee and the Senate Education Committee covering the implementation of this section.”</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292"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SECTION</w:t>
      </w:r>
      <w:r>
        <w:tab/>
        <w:t>3</w:t>
      </w:r>
      <w:r w:rsidRPr="00344738">
        <w:t>.</w:t>
      </w:r>
      <w:r>
        <w:tab/>
      </w:r>
      <w:r w:rsidRPr="00344738">
        <w:t>This act takes effect upon approval by the Governor and applies beginning with the 2015</w:t>
      </w:r>
      <w:r w:rsidR="00E0176F">
        <w:noBreakHyphen/>
      </w:r>
      <w:r w:rsidRPr="00344738">
        <w:t>2016 school yea</w:t>
      </w:r>
      <w:r w:rsidRPr="00C474CE">
        <w:t>r.</w:t>
      </w:r>
    </w:p>
    <w:p w:rsidR="00913EE9" w:rsidRDefault="00E017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719B" w:rsidRDefault="00E2719B" w:rsidP="00E2719B">
      <w:pPr>
        <w:suppressAutoHyphens/>
      </w:pPr>
    </w:p>
    <w:sectPr w:rsidR="00E2719B" w:rsidSect="00E271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62B" w:rsidRDefault="0021262B" w:rsidP="009F0C77">
      <w:r>
        <w:separator/>
      </w:r>
    </w:p>
  </w:endnote>
  <w:endnote w:type="continuationSeparator" w:id="0">
    <w:p w:rsidR="0021262B" w:rsidRDefault="002126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BDEB66-3C66-42BB-AC21-A852212678E0}"/>
    <w:embedBold r:id="rId2" w:fontKey="{09A86E9D-87AD-45F0-A75D-E07B47A5F756}"/>
  </w:font>
  <w:font w:name="Calibri">
    <w:panose1 w:val="020F0502020204030204"/>
    <w:charset w:val="00"/>
    <w:family w:val="swiss"/>
    <w:pitch w:val="variable"/>
    <w:sig w:usb0="E10002FF" w:usb1="4000ACFF" w:usb2="00000009" w:usb3="00000000" w:csb0="0000019F" w:csb1="00000000"/>
    <w:embedRegular r:id="rId3" w:fontKey="{157005C6-DD1B-4058-BB42-EE4D6F311A5C}"/>
  </w:font>
  <w:font w:name="Cambria">
    <w:panose1 w:val="02040503050406030204"/>
    <w:charset w:val="00"/>
    <w:family w:val="roman"/>
    <w:pitch w:val="variable"/>
    <w:sig w:usb0="E00002FF" w:usb1="400004FF" w:usb2="00000000" w:usb3="00000000" w:csb0="0000019F" w:csb1="00000000"/>
    <w:embedRegular r:id="rId4" w:fontKey="{446FB52C-3B52-4A65-8C89-443E615B39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EE9" w:rsidRPr="00E2719B" w:rsidRDefault="00E2719B" w:rsidP="00E2719B">
    <w:pPr>
      <w:pStyle w:val="Footer"/>
      <w:tabs>
        <w:tab w:val="clear" w:pos="4680"/>
        <w:tab w:val="clear" w:pos="9360"/>
        <w:tab w:val="center" w:pos="2995"/>
      </w:tabs>
      <w:spacing w:before="120"/>
    </w:pPr>
    <w:r>
      <w:t>[3848]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62B" w:rsidRDefault="0021262B" w:rsidP="009F0C77">
      <w:r>
        <w:separator/>
      </w:r>
    </w:p>
  </w:footnote>
  <w:footnote w:type="continuationSeparator" w:id="0">
    <w:p w:rsidR="0021262B" w:rsidRDefault="002126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7AB15"/>
    <w:docVar w:name="CoverBillType" w:val="b"/>
    <w:docVar w:name="docpath" w:val="L:\Council\bills\AGM\18547AB15.DOCX"/>
    <w:docVar w:name="dvBillNumber" w:val="3848"/>
    <w:docVar w:name="dvBillNumberPrefix" w:val="H. "/>
    <w:docVar w:name="dvOriginalBody" w:val="House"/>
    <w:docVar w:name="dvSteno" w:val="AGM"/>
    <w:docVar w:name="NameofBody" w:val="h"/>
    <w:docVar w:name="vgroup2" w:val="Council"/>
  </w:docVars>
  <w:rsids>
    <w:rsidRoot w:val="008C4292"/>
    <w:rsid w:val="00011869"/>
    <w:rsid w:val="00015CD6"/>
    <w:rsid w:val="000E1785"/>
    <w:rsid w:val="000F40FA"/>
    <w:rsid w:val="0010776B"/>
    <w:rsid w:val="00133E66"/>
    <w:rsid w:val="001435A3"/>
    <w:rsid w:val="00146ED3"/>
    <w:rsid w:val="00151044"/>
    <w:rsid w:val="001A3E1A"/>
    <w:rsid w:val="001D08F2"/>
    <w:rsid w:val="001D525B"/>
    <w:rsid w:val="001D7F4F"/>
    <w:rsid w:val="00205238"/>
    <w:rsid w:val="002056C2"/>
    <w:rsid w:val="0021262B"/>
    <w:rsid w:val="002321B6"/>
    <w:rsid w:val="00250967"/>
    <w:rsid w:val="002543C8"/>
    <w:rsid w:val="0025541D"/>
    <w:rsid w:val="00284AAE"/>
    <w:rsid w:val="002E5912"/>
    <w:rsid w:val="00301B21"/>
    <w:rsid w:val="00325348"/>
    <w:rsid w:val="0032732C"/>
    <w:rsid w:val="00336AD0"/>
    <w:rsid w:val="00344738"/>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C68B1"/>
    <w:rsid w:val="005E2BC9"/>
    <w:rsid w:val="00605102"/>
    <w:rsid w:val="006215AA"/>
    <w:rsid w:val="006913C9"/>
    <w:rsid w:val="0069470D"/>
    <w:rsid w:val="00734F00"/>
    <w:rsid w:val="007A70AE"/>
    <w:rsid w:val="007E2357"/>
    <w:rsid w:val="0081114F"/>
    <w:rsid w:val="008362E8"/>
    <w:rsid w:val="008A1768"/>
    <w:rsid w:val="008B5213"/>
    <w:rsid w:val="008C4292"/>
    <w:rsid w:val="008F0F33"/>
    <w:rsid w:val="008F4429"/>
    <w:rsid w:val="00913EE9"/>
    <w:rsid w:val="009246AB"/>
    <w:rsid w:val="0094021A"/>
    <w:rsid w:val="00956823"/>
    <w:rsid w:val="009B44AF"/>
    <w:rsid w:val="009C6A0B"/>
    <w:rsid w:val="009E008A"/>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6A08"/>
    <w:rsid w:val="00DF3845"/>
    <w:rsid w:val="00E0176F"/>
    <w:rsid w:val="00E12427"/>
    <w:rsid w:val="00E25B04"/>
    <w:rsid w:val="00E2719B"/>
    <w:rsid w:val="00E41911"/>
    <w:rsid w:val="00E92EEF"/>
    <w:rsid w:val="00EB17E8"/>
    <w:rsid w:val="00EF2368"/>
    <w:rsid w:val="00F24442"/>
    <w:rsid w:val="00F36719"/>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D34C8-4B2B-4B2D-B927-A76A6928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A7403-1626-4F71-94EB-F74D4558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4</Pages>
  <Words>1001</Words>
  <Characters>5408</Characters>
  <Application>Microsoft Office Word</Application>
  <DocSecurity>0</DocSecurity>
  <Lines>149</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3848 Text of Previous Version (Mar. 17, 2015) - South Carolina Legislature Online</dc:title>
  <dc:creator>angiemorgan</dc:creator>
  <cp:lastModifiedBy>N Cumfer</cp:lastModifiedBy>
  <cp:revision>2</cp:revision>
  <cp:lastPrinted>2015-03-11T17:13:00Z</cp:lastPrinted>
  <dcterms:created xsi:type="dcterms:W3CDTF">2015-03-17T18:01:00Z</dcterms:created>
  <dcterms:modified xsi:type="dcterms:W3CDTF">2015-03-17T18:01:00Z</dcterms:modified>
</cp:coreProperties>
</file>