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B2C" w:rsidRDefault="00287B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715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E6E" w:rsidRDefault="00584E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JESSE </w:t>
      </w:r>
      <w:r w:rsidR="002B0C32">
        <w:t xml:space="preserve">D. </w:t>
      </w:r>
      <w:r>
        <w:t>BABINGTON, A FOURTH</w:t>
      </w:r>
      <w:r w:rsidR="001F0B77">
        <w:noBreakHyphen/>
      </w:r>
      <w:r>
        <w:t xml:space="preserve">YEAR ELECTRICAL APPRENTICE WITH </w:t>
      </w:r>
      <w:r w:rsidR="002B0C32">
        <w:t xml:space="preserve">THE CHARLESTON ELECTRICAL CONTRACTORS ASSOCIATION </w:t>
      </w:r>
      <w:r>
        <w:t>AND TO CONGRATULATE HIM ON RECEIVING FIRST PLACE IN THE 2015 NATIONAL CRAFT CHAMPIONSHIPS.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4E6E" w:rsidRDefault="00337151" w:rsidP="0058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4E6E">
        <w:t xml:space="preserve">the South Carolina House of Representatives </w:t>
      </w:r>
      <w:r w:rsidR="002B0C32">
        <w:t>is</w:t>
      </w:r>
      <w:r w:rsidR="00584E6E">
        <w:t xml:space="preserve"> pleased to learn that </w:t>
      </w:r>
      <w:r w:rsidR="004D4A82">
        <w:t>Jesse Babington</w:t>
      </w:r>
      <w:r w:rsidR="00584E6E">
        <w:t xml:space="preserve"> took top honors at the 2015 National Craft Championships in Fort Lauderdale, Florida; and</w:t>
      </w:r>
    </w:p>
    <w:p w:rsidR="00584E6E" w:rsidRDefault="00584E6E" w:rsidP="0058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E6E" w:rsidRDefault="00584E6E" w:rsidP="0058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person from South Carolina to win this prestigious competition, Mr. Babington was chosen from among one hundred eighty</w:t>
      </w:r>
      <w:r w:rsidR="001F0B77">
        <w:noBreakHyphen/>
      </w:r>
      <w:r>
        <w:t>seven competitors representing eleven crafts throughout the United States; and</w:t>
      </w:r>
    </w:p>
    <w:p w:rsidR="00584E6E" w:rsidRDefault="00584E6E" w:rsidP="0058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F55" w:rsidRDefault="006E2F55" w:rsidP="006E2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Lake Whale, Florida, </w:t>
      </w:r>
      <w:r w:rsidR="002B0C32">
        <w:t>he</w:t>
      </w:r>
      <w:r>
        <w:t xml:space="preserve"> left the</w:t>
      </w:r>
      <w:r w:rsidR="002B0C32">
        <w:t>re when he was two years old and</w:t>
      </w:r>
      <w:r>
        <w:t xml:space="preserve"> graduated from Fort Dorchester High School </w:t>
      </w:r>
      <w:r w:rsidR="002B0C32">
        <w:t xml:space="preserve">in North Charleston </w:t>
      </w:r>
      <w:r>
        <w:t>in 1996; and</w:t>
      </w:r>
    </w:p>
    <w:p w:rsidR="006E2F55" w:rsidRDefault="006E2F55" w:rsidP="006E2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E6E" w:rsidRDefault="00584E6E" w:rsidP="0058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Babington</w:t>
      </w:r>
      <w:r w:rsidR="002B0C32">
        <w:t xml:space="preserve">, a resident of Summerville, </w:t>
      </w:r>
      <w:r>
        <w:t>is a fourth</w:t>
      </w:r>
      <w:r w:rsidR="001F0B77">
        <w:noBreakHyphen/>
      </w:r>
      <w:r>
        <w:t xml:space="preserve">year apprentice in the Charleston Electrical Contractors Association and </w:t>
      </w:r>
      <w:r w:rsidR="006E2F55">
        <w:t>has been</w:t>
      </w:r>
      <w:r>
        <w:t xml:space="preserve"> employed </w:t>
      </w:r>
      <w:r w:rsidR="006E2F55">
        <w:t>as an electrician with</w:t>
      </w:r>
      <w:r>
        <w:t xml:space="preserve"> Watson Electrical Construction</w:t>
      </w:r>
      <w:r w:rsidR="006E2F55">
        <w:t xml:space="preserve"> since 2011</w:t>
      </w:r>
      <w:r>
        <w:t>; and</w:t>
      </w:r>
    </w:p>
    <w:p w:rsidR="00584E6E" w:rsidRDefault="00584E6E" w:rsidP="0058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F55" w:rsidRDefault="006E2F55" w:rsidP="0058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Teresa, he has been blessed with two fine children, Charlee and Griffin, and besides spending time with his family, he enjoys fishing and is an avid Nascar fan; and</w:t>
      </w:r>
    </w:p>
    <w:p w:rsidR="00584E6E" w:rsidRDefault="00584E6E" w:rsidP="0058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151" w:rsidRDefault="00584E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0C32">
        <w:t xml:space="preserve">the South Carolina House of Representatives appreciates the standard of excellence that Jesse Babington has set in his </w:t>
      </w:r>
      <w:r w:rsidR="002B0C32">
        <w:lastRenderedPageBreak/>
        <w:t>profession</w:t>
      </w:r>
      <w:r w:rsidR="001F0B77">
        <w:t>,</w:t>
      </w:r>
      <w:r w:rsidR="002B0C32">
        <w:t xml:space="preserve"> and </w:t>
      </w:r>
      <w:r w:rsidR="001F0B77">
        <w:t xml:space="preserve">the members </w:t>
      </w:r>
      <w:r w:rsidR="002B0C32">
        <w:t>congratulate him on placing first in the 2015 National Craft Championships</w:t>
      </w:r>
      <w:r w:rsidR="00337151">
        <w:t>.  Now, therefore,</w:t>
      </w:r>
    </w:p>
    <w:p w:rsidR="00337151" w:rsidRDefault="00337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151" w:rsidRDefault="00337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7151" w:rsidRDefault="00337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151" w:rsidRDefault="00337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84E6E">
        <w:t xml:space="preserve"> </w:t>
      </w:r>
      <w:r w:rsidR="002B0C32">
        <w:t xml:space="preserve">the members of the South Carolina House of Representatives, by this resolution, </w:t>
      </w:r>
      <w:r w:rsidR="00584E6E">
        <w:t xml:space="preserve">recognize and honor Jesse </w:t>
      </w:r>
      <w:r w:rsidR="002B0C32">
        <w:t xml:space="preserve">D. </w:t>
      </w:r>
      <w:r w:rsidR="00584E6E">
        <w:t>Babington, a fourth</w:t>
      </w:r>
      <w:r w:rsidR="001F0B77">
        <w:noBreakHyphen/>
      </w:r>
      <w:r w:rsidR="00584E6E">
        <w:t xml:space="preserve">year electrical apprentice with </w:t>
      </w:r>
      <w:r w:rsidR="002B0C32">
        <w:t xml:space="preserve">the Charleston Electrical Contractors Association </w:t>
      </w:r>
      <w:r w:rsidR="00584E6E">
        <w:t>and congratulate him on receiving first place in the 2015 National Craft Championships.</w:t>
      </w:r>
    </w:p>
    <w:p w:rsidR="00337151" w:rsidRDefault="00337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151" w:rsidRDefault="00337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84E6E">
        <w:t>provi</w:t>
      </w:r>
      <w:r>
        <w:t>ded to</w:t>
      </w:r>
      <w:r w:rsidR="00584E6E">
        <w:t xml:space="preserve"> Jesse </w:t>
      </w:r>
      <w:r w:rsidR="002B0C32">
        <w:t xml:space="preserve">D. </w:t>
      </w:r>
      <w:r w:rsidR="00584E6E">
        <w:t>Babington.</w:t>
      </w:r>
    </w:p>
    <w:p w:rsidR="002E218C" w:rsidRDefault="001F0B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7B2C" w:rsidRDefault="00287B2C" w:rsidP="00287B2C">
      <w:pPr>
        <w:suppressAutoHyphens/>
      </w:pPr>
    </w:p>
    <w:sectPr w:rsidR="00287B2C" w:rsidSect="00287B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C32" w:rsidRDefault="002B0C32" w:rsidP="009F0C77">
      <w:r>
        <w:separator/>
      </w:r>
    </w:p>
  </w:endnote>
  <w:endnote w:type="continuationSeparator" w:id="0">
    <w:p w:rsidR="002B0C32" w:rsidRDefault="002B0C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F25415-1671-4582-8A95-BBA54BBD70D1}"/>
    <w:embedBold r:id="rId2" w:fontKey="{AE58BB05-3FF2-461D-BC0A-B172DDD82E62}"/>
  </w:font>
  <w:font w:name="Calibri">
    <w:panose1 w:val="020F0502020204030204"/>
    <w:charset w:val="00"/>
    <w:family w:val="swiss"/>
    <w:pitch w:val="variable"/>
    <w:sig w:usb0="E10002FF" w:usb1="4000ACFF" w:usb2="00000009" w:usb3="00000000" w:csb0="0000019F" w:csb1="00000000"/>
    <w:embedRegular r:id="rId3" w:fontKey="{B865F4CB-1720-41C9-8A5E-C16AF906FEC5}"/>
  </w:font>
  <w:font w:name="Segoe UI">
    <w:panose1 w:val="020B0502040204020203"/>
    <w:charset w:val="00"/>
    <w:family w:val="swiss"/>
    <w:pitch w:val="variable"/>
    <w:sig w:usb0="E10022FF" w:usb1="C000E47F" w:usb2="00000029" w:usb3="00000000" w:csb0="000001DF" w:csb1="00000000"/>
    <w:embedRegular r:id="rId4" w:fontKey="{410D2BE9-011B-4DA3-B612-66EC75F827EB}"/>
  </w:font>
  <w:font w:name="Cambria">
    <w:panose1 w:val="02040503050406030204"/>
    <w:charset w:val="00"/>
    <w:family w:val="roman"/>
    <w:pitch w:val="variable"/>
    <w:sig w:usb0="E00002FF" w:usb1="400004FF" w:usb2="00000000" w:usb3="00000000" w:csb0="0000019F" w:csb1="00000000"/>
    <w:embedRegular r:id="rId5" w:fontKey="{6C72ACCA-EAD9-416C-BB3B-F85A147D0C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04D" w:rsidRPr="00287B2C" w:rsidRDefault="00287B2C" w:rsidP="00287B2C">
    <w:pPr>
      <w:pStyle w:val="Footer"/>
      <w:tabs>
        <w:tab w:val="clear" w:pos="4680"/>
        <w:tab w:val="clear" w:pos="9360"/>
        <w:tab w:val="center" w:pos="2995"/>
      </w:tabs>
      <w:spacing w:before="120"/>
    </w:pPr>
    <w:r>
      <w:t>[3895]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C32" w:rsidRDefault="002B0C32" w:rsidP="009F0C77">
      <w:r>
        <w:separator/>
      </w:r>
    </w:p>
  </w:footnote>
  <w:footnote w:type="continuationSeparator" w:id="0">
    <w:p w:rsidR="002B0C32" w:rsidRDefault="002B0C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16SD15"/>
    <w:docVar w:name="CoverBillType" w:val="r"/>
    <w:docVar w:name="docpath" w:val="L:\Council\bills\GM\24316SD15.DOCX"/>
    <w:docVar w:name="dvBillNumber" w:val="3895"/>
    <w:docVar w:name="dvBillNumberPrefix" w:val="H. "/>
    <w:docVar w:name="dvOriginalBody" w:val="House"/>
    <w:docVar w:name="dvSteno" w:val="GM"/>
    <w:docVar w:name="NameofBody" w:val="h"/>
    <w:docVar w:name="vgroup2" w:val="Council"/>
  </w:docVars>
  <w:rsids>
    <w:rsidRoot w:val="00337151"/>
    <w:rsid w:val="00011869"/>
    <w:rsid w:val="00015CD6"/>
    <w:rsid w:val="000E1785"/>
    <w:rsid w:val="000F40FA"/>
    <w:rsid w:val="0010776B"/>
    <w:rsid w:val="00133E66"/>
    <w:rsid w:val="001435A3"/>
    <w:rsid w:val="00146ED3"/>
    <w:rsid w:val="00151044"/>
    <w:rsid w:val="0018004D"/>
    <w:rsid w:val="001D08F2"/>
    <w:rsid w:val="001D525B"/>
    <w:rsid w:val="001D7F4F"/>
    <w:rsid w:val="001E6263"/>
    <w:rsid w:val="001F0B77"/>
    <w:rsid w:val="00205238"/>
    <w:rsid w:val="002321B6"/>
    <w:rsid w:val="00250967"/>
    <w:rsid w:val="002543C8"/>
    <w:rsid w:val="0025541D"/>
    <w:rsid w:val="00284AAE"/>
    <w:rsid w:val="00287B2C"/>
    <w:rsid w:val="002B0C32"/>
    <w:rsid w:val="002E218C"/>
    <w:rsid w:val="002E5912"/>
    <w:rsid w:val="00301B21"/>
    <w:rsid w:val="00325348"/>
    <w:rsid w:val="0032732C"/>
    <w:rsid w:val="00336AD0"/>
    <w:rsid w:val="00337151"/>
    <w:rsid w:val="0037079A"/>
    <w:rsid w:val="003C4DAB"/>
    <w:rsid w:val="003D01E8"/>
    <w:rsid w:val="003E5288"/>
    <w:rsid w:val="003F6D79"/>
    <w:rsid w:val="0041760A"/>
    <w:rsid w:val="00417C01"/>
    <w:rsid w:val="004403BD"/>
    <w:rsid w:val="00461441"/>
    <w:rsid w:val="004809EE"/>
    <w:rsid w:val="004D4A82"/>
    <w:rsid w:val="004E7D54"/>
    <w:rsid w:val="005273C6"/>
    <w:rsid w:val="00530A69"/>
    <w:rsid w:val="00545593"/>
    <w:rsid w:val="00554AE2"/>
    <w:rsid w:val="00577C6C"/>
    <w:rsid w:val="00584E6E"/>
    <w:rsid w:val="005C2FE2"/>
    <w:rsid w:val="005E2BC9"/>
    <w:rsid w:val="00605102"/>
    <w:rsid w:val="006215AA"/>
    <w:rsid w:val="006913C9"/>
    <w:rsid w:val="0069470D"/>
    <w:rsid w:val="006E2F55"/>
    <w:rsid w:val="006E3DB4"/>
    <w:rsid w:val="00734F00"/>
    <w:rsid w:val="007A70AE"/>
    <w:rsid w:val="008362E8"/>
    <w:rsid w:val="008A1768"/>
    <w:rsid w:val="008A717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3AA061-C2EB-403A-A230-3203DC579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0C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C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6AB18-8B9A-4AA5-B163-203914E63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8F5B5A25.dotm</Template>
  <TotalTime>0</TotalTime>
  <Pages>2</Pages>
  <Words>290</Words>
  <Characters>1644</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3895 Text of Previous Version (Mar. 24, 2015) - South Carolina Legislature Online</dc:title>
  <dc:creator>%USERNAME%</dc:creator>
  <cp:lastModifiedBy>N Cumfer</cp:lastModifiedBy>
  <cp:revision>2</cp:revision>
  <cp:lastPrinted>2015-03-18T12:51:00Z</cp:lastPrinted>
  <dcterms:created xsi:type="dcterms:W3CDTF">2015-03-24T17:43:00Z</dcterms:created>
  <dcterms:modified xsi:type="dcterms:W3CDTF">2015-03-24T17:43:00Z</dcterms:modified>
</cp:coreProperties>
</file>