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Pr="0058743C" w:rsidRDefault="0058743C" w:rsidP="0058743C">
      <w:pPr>
        <w:tabs>
          <w:tab w:val="right" w:pos="5933"/>
        </w:tabs>
        <w:suppressAutoHyphens/>
      </w:pPr>
      <w:r>
        <w:tab/>
      </w:r>
      <w:r>
        <w:rPr>
          <w:b/>
          <w:sz w:val="36"/>
        </w:rPr>
        <w:t>H. 3900</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58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Brannon, Cole, Forrester, Hicks and Tallon</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w:t>
      </w:r>
      <w:r w:rsidR="00F75AEC">
        <w:t>H</w:t>
      </w:r>
      <w:r>
        <w:t>.</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58743C" w:rsidRPr="0058743C" w:rsidRDefault="0058743C" w:rsidP="0058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43C" w:rsidRDefault="00587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43C" w:rsidSect="005874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64C6" w:rsidRDefault="006E64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69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Pr="00F14712"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5 BOARD OF TRUSTEES MUST BE ELECTED BEGINNING WITH THE 2015 SCHOOL DISTRICT ELECTIONS, </w:t>
      </w:r>
      <w:r w:rsidRPr="00F14712">
        <w:rPr>
          <w:rFonts w:eastAsiaTheme="minorHAnsi"/>
          <w:szCs w:val="22"/>
        </w:rPr>
        <w:t xml:space="preserve">TO DESIGNATE A MAP NUMBER ON WHICH THESE ELECTION DISTRICTS ARE DELINEATED, TO PROVIDE DEMOGRAPHIC INFORMATION PERTAINING TO THE REAPPORTIONED ELECTION DISTRICTS, AND TO PROVIDE FOR THE </w:t>
      </w:r>
      <w:r>
        <w:rPr>
          <w:rFonts w:eastAsiaTheme="minorHAnsi"/>
          <w:szCs w:val="22"/>
        </w:rPr>
        <w:t>TRUSTEES</w:t>
      </w:r>
      <w:r w:rsidRPr="00F34F81">
        <w:rPr>
          <w:rFonts w:eastAsiaTheme="minorHAnsi"/>
          <w:szCs w:val="22"/>
        </w:rPr>
        <w:t>’</w:t>
      </w:r>
      <w:r>
        <w:rPr>
          <w:rFonts w:eastAsiaTheme="minorHAnsi"/>
          <w:szCs w:val="22"/>
        </w:rPr>
        <w:t xml:space="preserve"> </w:t>
      </w:r>
      <w:r w:rsidRPr="00F14712">
        <w:rPr>
          <w:rFonts w:eastAsiaTheme="minorHAnsi"/>
          <w:szCs w:val="22"/>
        </w:rPr>
        <w:t>TERMS AN</w:t>
      </w:r>
      <w:r>
        <w:rPr>
          <w:rFonts w:eastAsiaTheme="minorHAnsi"/>
          <w:szCs w:val="22"/>
        </w:rPr>
        <w:t>D MANNER OF ELECTION</w:t>
      </w:r>
      <w:r w:rsidRPr="00F14712">
        <w:rPr>
          <w:rFonts w:eastAsiaTheme="minorHAnsi"/>
          <w:szCs w:val="22"/>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r>
      <w:r w:rsidRPr="00EA429B">
        <w:t>Notwithstanding another provision of law,</w:t>
      </w:r>
      <w:r>
        <w:t xml:space="preserve"> Spartanburg County School District 5 </w:t>
      </w:r>
      <w:r w:rsidRPr="00191150">
        <w:t xml:space="preserve">must be governed by a board of trustees of nine members, </w:t>
      </w:r>
      <w:r>
        <w:t xml:space="preserve">who must be elected </w:t>
      </w:r>
      <w:r w:rsidRPr="00191150">
        <w:t>as outlined in this section.</w:t>
      </w:r>
      <w:r>
        <w:t xml:space="preserve">  A trustee</w:t>
      </w:r>
      <w:r w:rsidRPr="00167A99">
        <w:t xml:space="preserve"> must be a resident of the election district from which </w:t>
      </w:r>
      <w:r>
        <w:t xml:space="preserve">he is </w:t>
      </w:r>
      <w:r w:rsidRPr="00167A99">
        <w:t>elected.</w:t>
      </w:r>
      <w:r>
        <w:t xml:space="preserve">  Trustees </w:t>
      </w:r>
      <w:r w:rsidRPr="00191150">
        <w:t>must be elected for four</w:t>
      </w:r>
      <w:r>
        <w:noBreakHyphen/>
      </w:r>
      <w:r w:rsidRPr="00191150">
        <w:t>year terms and until their successors are elected and qualify</w:t>
      </w:r>
      <w:r>
        <w:t xml:space="preserve">.  School District elections must be held in odd-numbered calendar </w:t>
      </w:r>
      <w:r w:rsidRPr="00006F44">
        <w:t>year</w:t>
      </w:r>
      <w:r>
        <w:t xml:space="preserve">s, </w:t>
      </w:r>
      <w:r w:rsidRPr="00006F44">
        <w:t>with four seats being contested during one election cycle and five being contested during the following cycle.</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5 Board of Trustees </w:t>
      </w:r>
      <w:r w:rsidRPr="00EA429B">
        <w:t xml:space="preserve">must be elected are as shown on the </w:t>
      </w:r>
      <w:r>
        <w:t>Spartanburg County School District 5</w:t>
      </w:r>
      <w:r w:rsidRPr="00EA429B">
        <w:t xml:space="preserve"> </w:t>
      </w:r>
      <w:r>
        <w:t>map S</w:t>
      </w:r>
      <w:r>
        <w:noBreakHyphen/>
        <w:t>83</w:t>
      </w:r>
      <w:r>
        <w:noBreakHyphen/>
        <w:t>05</w:t>
      </w:r>
      <w:r>
        <w:noBreakHyphen/>
        <w:t xml:space="preserve">15 </w:t>
      </w:r>
      <w:r w:rsidRPr="00EA429B">
        <w:t>as maintained by the Revenue and Fiscal Affairs Office.</w:t>
      </w:r>
      <w:r>
        <w:t xml:space="preserve"> </w:t>
      </w:r>
    </w:p>
    <w:p w:rsidR="00F34F81" w:rsidRPr="00802473"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 </w:t>
      </w:r>
      <w:r w:rsidRPr="00157F81">
        <w:t>The demographic information shown on this map is as follows:</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Pop</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NH_BLK</w:t>
      </w:r>
      <w:r>
        <w:rPr>
          <w:color w:val="000000" w:themeColor="text1"/>
          <w:sz w:val="16"/>
          <w:szCs w:val="16"/>
          <w:u w:color="000000" w:themeColor="text1"/>
        </w:rPr>
        <w:t xml:space="preserve"> </w:t>
      </w:r>
      <w:r w:rsidRPr="001E6FA5">
        <w:rPr>
          <w:color w:val="000000" w:themeColor="text1"/>
          <w:sz w:val="16"/>
          <w:szCs w:val="16"/>
          <w:u w:color="000000" w:themeColor="text1"/>
        </w:rPr>
        <w:tab/>
        <w:t>%NH_BLK</w:t>
      </w: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1</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4,599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53</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1.14%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1,600</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34.79%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2,480</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53.92%</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9,259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45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0.48%</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7,147</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77.19%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1,424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15.38%</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3</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28,009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97</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0.35%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22,749</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81.22%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3,085</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11.01%</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00F2"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Total</w:t>
      </w:r>
      <w:r w:rsidRPr="001E6FA5">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41,867</w:t>
      </w:r>
      <w:r w:rsidRPr="001E6FA5">
        <w:rPr>
          <w:color w:val="000000" w:themeColor="text1"/>
          <w:sz w:val="16"/>
          <w:szCs w:val="16"/>
          <w:u w:color="000000" w:themeColor="text1"/>
        </w:rPr>
        <w:tab/>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31,496</w:t>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6,989</w:t>
      </w:r>
      <w:r w:rsidRPr="001E6FA5">
        <w:rPr>
          <w:color w:val="000000" w:themeColor="text1"/>
          <w:sz w:val="16"/>
          <w:szCs w:val="16"/>
          <w:u w:color="000000" w:themeColor="text1"/>
        </w:rPr>
        <w:tab/>
      </w:r>
    </w:p>
    <w:p w:rsid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VAP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  </w:t>
      </w:r>
      <w:r w:rsidRPr="00103ED1">
        <w:rPr>
          <w:color w:val="000000" w:themeColor="text1"/>
          <w:sz w:val="16"/>
          <w:szCs w:val="16"/>
          <w:u w:color="000000" w:themeColor="text1"/>
        </w:rPr>
        <w:t>AllOth</w:t>
      </w:r>
      <w:r>
        <w:rPr>
          <w:color w:val="000000" w:themeColor="text1"/>
          <w:sz w:val="16"/>
          <w:szCs w:val="16"/>
          <w:u w:color="000000" w:themeColor="text1"/>
        </w:rPr>
        <w:tab/>
      </w:r>
      <w:r w:rsidRPr="00103ED1">
        <w:rPr>
          <w:color w:val="000000" w:themeColor="text1"/>
          <w:sz w:val="16"/>
          <w:szCs w:val="16"/>
          <w:u w:color="000000" w:themeColor="text1"/>
        </w:rPr>
        <w:t>AllOthVAP</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3,274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1,235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37.72%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1,753</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53.54%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519</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286</w:t>
      </w:r>
    </w:p>
    <w:p w:rsidR="00683819"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7,009</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5,577</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79.57%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997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14.22%</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688</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435</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Pr="00103ED1">
        <w:rPr>
          <w:color w:val="000000" w:themeColor="text1"/>
          <w:sz w:val="16"/>
          <w:szCs w:val="16"/>
          <w:u w:color="000000" w:themeColor="text1"/>
        </w:rPr>
        <w:t>20,615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17,122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83.06%</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2,105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10.21%</w:t>
      </w:r>
      <w:r w:rsidRPr="00103ED1">
        <w:rPr>
          <w:color w:val="000000" w:themeColor="text1"/>
          <w:sz w:val="16"/>
          <w:szCs w:val="16"/>
          <w:u w:color="000000" w:themeColor="text1"/>
        </w:rPr>
        <w:tab/>
      </w:r>
      <w:r>
        <w:rPr>
          <w:color w:val="000000" w:themeColor="text1"/>
          <w:sz w:val="16"/>
          <w:szCs w:val="16"/>
          <w:u w:color="000000" w:themeColor="text1"/>
        </w:rPr>
        <w:t xml:space="preserve">     </w:t>
      </w:r>
      <w:r w:rsidRPr="00103ED1">
        <w:rPr>
          <w:color w:val="000000" w:themeColor="text1"/>
          <w:sz w:val="16"/>
          <w:szCs w:val="16"/>
          <w:u w:color="000000" w:themeColor="text1"/>
        </w:rPr>
        <w:t>2</w:t>
      </w:r>
      <w:r>
        <w:rPr>
          <w:color w:val="000000" w:themeColor="text1"/>
          <w:sz w:val="16"/>
          <w:szCs w:val="16"/>
          <w:u w:color="000000" w:themeColor="text1"/>
        </w:rPr>
        <w:t>,</w:t>
      </w:r>
      <w:r w:rsidRPr="00103ED1">
        <w:rPr>
          <w:color w:val="000000" w:themeColor="text1"/>
          <w:sz w:val="16"/>
          <w:szCs w:val="16"/>
          <w:u w:color="000000" w:themeColor="text1"/>
        </w:rPr>
        <w:t>175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1,388</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30,898</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23,934</w:t>
      </w:r>
      <w:r w:rsidRPr="00103ED1">
        <w:rPr>
          <w:color w:val="000000" w:themeColor="text1"/>
          <w:sz w:val="16"/>
          <w:szCs w:val="16"/>
          <w:u w:color="000000" w:themeColor="text1"/>
        </w:rPr>
        <w:tab/>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4,855</w:t>
      </w:r>
      <w:r w:rsidRPr="00103ED1">
        <w:rPr>
          <w:color w:val="000000" w:themeColor="text1"/>
          <w:sz w:val="16"/>
          <w:szCs w:val="16"/>
          <w:u w:color="000000" w:themeColor="text1"/>
        </w:rPr>
        <w:tab/>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w:t>
      </w:r>
      <w:r>
        <w:rPr>
          <w:color w:val="000000" w:themeColor="text1"/>
          <w:sz w:val="16"/>
          <w:szCs w:val="16"/>
          <w:u w:color="000000" w:themeColor="text1"/>
        </w:rPr>
        <w:t>,</w:t>
      </w:r>
      <w:r w:rsidRPr="00103ED1">
        <w:rPr>
          <w:color w:val="000000" w:themeColor="text1"/>
          <w:sz w:val="16"/>
          <w:szCs w:val="16"/>
          <w:u w:color="000000" w:themeColor="text1"/>
        </w:rPr>
        <w:t>382</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2</w:t>
      </w:r>
      <w:r>
        <w:rPr>
          <w:color w:val="000000" w:themeColor="text1"/>
          <w:sz w:val="16"/>
          <w:szCs w:val="16"/>
          <w:u w:color="000000" w:themeColor="text1"/>
        </w:rPr>
        <w:t>,</w:t>
      </w:r>
      <w:r w:rsidRPr="00103ED1">
        <w:rPr>
          <w:color w:val="000000" w:themeColor="text1"/>
          <w:sz w:val="16"/>
          <w:szCs w:val="16"/>
          <w:u w:color="000000" w:themeColor="text1"/>
        </w:rPr>
        <w:t>109</w:t>
      </w:r>
    </w:p>
    <w:p w:rsidR="00683819" w:rsidRP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b/>
        </w:rPr>
        <w:tab/>
      </w:r>
      <w:r>
        <w:t>(D)</w:t>
      </w:r>
      <w:r>
        <w:tab/>
        <w:t>After the effective date of this act:</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 xml:space="preserve">Election District 1 for Spartanburg County School District 5 must be </w:t>
      </w:r>
      <w:r w:rsidRPr="007E3A02">
        <w:t xml:space="preserve">represented by a single trustee </w:t>
      </w:r>
      <w:r>
        <w:t xml:space="preserve">to be elected in the 2017 school district elections who </w:t>
      </w:r>
      <w:r w:rsidR="009362E4">
        <w:t>is</w:t>
      </w:r>
      <w:r>
        <w:t xml:space="preserve"> elected </w:t>
      </w:r>
      <w:r w:rsidRPr="007E3A02">
        <w:t>by the registered vot</w:t>
      </w:r>
      <w:r>
        <w:t>ers who reside within Election District 1;</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 xml:space="preserve">Election District 2 for Spartanburg County School District 5 must be </w:t>
      </w:r>
      <w:r w:rsidRPr="007E3A02">
        <w:t>represented</w:t>
      </w:r>
      <w:r>
        <w:t xml:space="preserve"> </w:t>
      </w:r>
      <w:r w:rsidRPr="006106EF">
        <w:t xml:space="preserve">by </w:t>
      </w:r>
      <w:r>
        <w:t>two</w:t>
      </w:r>
      <w:r w:rsidRPr="006106EF">
        <w:t xml:space="preserve"> trustee</w:t>
      </w:r>
      <w:r>
        <w:t>s</w:t>
      </w:r>
      <w:r w:rsidRPr="006106EF">
        <w:t xml:space="preserve"> who </w:t>
      </w:r>
      <w:r w:rsidR="009362E4">
        <w:t>are</w:t>
      </w:r>
      <w:r>
        <w:t xml:space="preserve"> </w:t>
      </w:r>
      <w:r w:rsidRPr="006106EF">
        <w:t xml:space="preserve">elected by the registered voters who </w:t>
      </w:r>
      <w:r>
        <w:t>reside</w:t>
      </w:r>
      <w:r w:rsidRPr="006106EF">
        <w:t xml:space="preserve"> within </w:t>
      </w:r>
      <w:r>
        <w:t>Election District 2.  One of these trustees must be elected in the 2015 school district elections, and the second trustee must be elected in 2017 school district elections; and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 xml:space="preserve">Election District 3 for Spartanburg County School District 5 must be </w:t>
      </w:r>
      <w:r w:rsidRPr="007E3A02">
        <w:t>represented</w:t>
      </w:r>
      <w:r>
        <w:t xml:space="preserve"> </w:t>
      </w:r>
      <w:r w:rsidRPr="006106EF">
        <w:t xml:space="preserve">by six trustees who are elected by the registered voters </w:t>
      </w:r>
      <w:r>
        <w:t>who reside in Election District 3. Three of these trustees must be elected in the 2015 school district elections, at which the three candidates receiving the highest number of votes, irrespective of whether the actual result constitutes a majority of those voting, must be declared elected.  Three additional trustees must be elected in 2017 school district elections, at which the three candidates receiving the highest number of votes, irrespective of whether the actual result constitutes a majority of those voting, must be declared elected.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Pr="006106EF"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Spartanburg County Board of Elections and Voter Registration shall conduct and supervise the elections for school district trustees in the manner governed by the election laws of this State, mutatis mutandis. </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674F" w:rsidRDefault="00F34F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6EBD" w:rsidRDefault="009B6EBD" w:rsidP="009B6EBD">
      <w:pPr>
        <w:suppressAutoHyphens/>
      </w:pPr>
    </w:p>
    <w:sectPr w:rsidR="009B6EBD" w:rsidSect="005874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819" w:rsidRDefault="00683819" w:rsidP="009F0C77">
      <w:r>
        <w:separator/>
      </w:r>
    </w:p>
  </w:endnote>
  <w:endnote w:type="continuationSeparator" w:id="0">
    <w:p w:rsidR="00683819" w:rsidRDefault="00683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247251-3F00-43D8-B440-C1F1E22162A2}"/>
    <w:embedBold r:id="rId2" w:fontKey="{7F79963D-3840-41CE-A0AE-2BDD208CD5B3}"/>
  </w:font>
  <w:font w:name="Calibri">
    <w:panose1 w:val="020F0502020204030204"/>
    <w:charset w:val="00"/>
    <w:family w:val="swiss"/>
    <w:pitch w:val="variable"/>
    <w:sig w:usb0="E10002FF" w:usb1="4000ACFF" w:usb2="00000009" w:usb3="00000000" w:csb0="0000019F" w:csb1="00000000"/>
    <w:embedRegular r:id="rId3" w:fontKey="{A948DA4F-A854-41D2-98EE-542661B01C34}"/>
  </w:font>
  <w:font w:name="Segoe UI">
    <w:panose1 w:val="020B0502040204020203"/>
    <w:charset w:val="00"/>
    <w:family w:val="swiss"/>
    <w:pitch w:val="variable"/>
    <w:sig w:usb0="E10022FF" w:usb1="C000E47F" w:usb2="00000029" w:usb3="00000000" w:csb0="000001DF" w:csb1="00000000"/>
    <w:embedRegular r:id="rId4" w:fontKey="{5554856D-0117-4CFD-89CB-0FE0EBADDAE9}"/>
  </w:font>
  <w:font w:name="Cambria">
    <w:panose1 w:val="02040503050406030204"/>
    <w:charset w:val="00"/>
    <w:family w:val="roman"/>
    <w:pitch w:val="variable"/>
    <w:sig w:usb0="E00002FF" w:usb1="400004FF" w:usb2="00000000" w:usb3="00000000" w:csb0="0000019F" w:csb1="00000000"/>
    <w:embedRegular r:id="rId5" w:fontKey="{162F7B05-02B9-4984-B44F-4D6126281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4F" w:rsidRPr="006E64C6" w:rsidRDefault="006E64C6" w:rsidP="006E64C6">
    <w:pPr>
      <w:pStyle w:val="Footer"/>
      <w:tabs>
        <w:tab w:val="clear" w:pos="4680"/>
        <w:tab w:val="clear" w:pos="9360"/>
        <w:tab w:val="center" w:pos="2995"/>
      </w:tabs>
      <w:spacing w:before="120"/>
    </w:pPr>
    <w:r>
      <w:t>[3900</w:t>
    </w:r>
    <w:r w:rsidR="0058743C">
      <w:t>-</w:t>
    </w:r>
    <w:r w:rsidR="0058743C">
      <w:fldChar w:fldCharType="begin"/>
    </w:r>
    <w:r w:rsidR="0058743C">
      <w:instrText xml:space="preserve"> PAGE  \* MERGEFORMAT </w:instrText>
    </w:r>
    <w:r w:rsidR="0058743C">
      <w:fldChar w:fldCharType="separate"/>
    </w:r>
    <w:r w:rsidR="004F308F">
      <w:rPr>
        <w:noProof/>
      </w:rPr>
      <w:t>1</w:t>
    </w:r>
    <w:r w:rsidR="0058743C">
      <w:fldChar w:fldCharType="end"/>
    </w:r>
    <w:r w:rsidR="005874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43C" w:rsidRPr="006E64C6" w:rsidRDefault="0058743C" w:rsidP="006E64C6">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sidR="009B6E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819" w:rsidRDefault="00683819" w:rsidP="009F0C77">
      <w:r>
        <w:separator/>
      </w:r>
    </w:p>
  </w:footnote>
  <w:footnote w:type="continuationSeparator" w:id="0">
    <w:p w:rsidR="00683819" w:rsidRDefault="00683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9ZW15"/>
    <w:docVar w:name="CoverBillType" w:val="b"/>
    <w:docVar w:name="docpath" w:val="L:\Council\bills\GGS\22719ZW15.DOCX"/>
    <w:docVar w:name="dvBillNumber" w:val="3900"/>
    <w:docVar w:name="dvBillNumberPrefix" w:val="H. "/>
    <w:docVar w:name="dvOriginalBody" w:val="House"/>
    <w:docVar w:name="dvSteno" w:val="GGS"/>
    <w:docVar w:name="NameofBody" w:val="h"/>
    <w:docVar w:name="vgroup2" w:val="Council"/>
  </w:docVars>
  <w:rsids>
    <w:rsidRoot w:val="00656939"/>
    <w:rsid w:val="00011869"/>
    <w:rsid w:val="00015CD6"/>
    <w:rsid w:val="00047E3D"/>
    <w:rsid w:val="000E1785"/>
    <w:rsid w:val="000F40FA"/>
    <w:rsid w:val="0010776B"/>
    <w:rsid w:val="00133E66"/>
    <w:rsid w:val="001435A3"/>
    <w:rsid w:val="00146ED3"/>
    <w:rsid w:val="00151044"/>
    <w:rsid w:val="001700F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4F308F"/>
    <w:rsid w:val="005273C6"/>
    <w:rsid w:val="00530A69"/>
    <w:rsid w:val="00545593"/>
    <w:rsid w:val="00577C6C"/>
    <w:rsid w:val="0058743C"/>
    <w:rsid w:val="00595A89"/>
    <w:rsid w:val="005C2FE2"/>
    <w:rsid w:val="005E2BC9"/>
    <w:rsid w:val="00605102"/>
    <w:rsid w:val="006215AA"/>
    <w:rsid w:val="00656939"/>
    <w:rsid w:val="00683819"/>
    <w:rsid w:val="006913C9"/>
    <w:rsid w:val="0069470D"/>
    <w:rsid w:val="006E64C6"/>
    <w:rsid w:val="00734F00"/>
    <w:rsid w:val="007A70AE"/>
    <w:rsid w:val="008362E8"/>
    <w:rsid w:val="008A1768"/>
    <w:rsid w:val="008F0F33"/>
    <w:rsid w:val="008F4429"/>
    <w:rsid w:val="009362E4"/>
    <w:rsid w:val="0093674F"/>
    <w:rsid w:val="0094021A"/>
    <w:rsid w:val="009B44AF"/>
    <w:rsid w:val="009B6EB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4F81"/>
    <w:rsid w:val="00F50AE3"/>
    <w:rsid w:val="00F67CF1"/>
    <w:rsid w:val="00F75AE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6A3CA-0AEC-4FEB-9522-312C64FF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8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54952-8F8A-4AB8-9A23-8F633E7BA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3</Pages>
  <Words>585</Words>
  <Characters>3054</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3900 Text of Previous Version (Apr. 16, 2015) - South Carolina Legislature Online</dc:title>
  <dc:creator>GloriaShackelford</dc:creator>
  <cp:lastModifiedBy>Artie Braswell</cp:lastModifiedBy>
  <cp:revision>2</cp:revision>
  <cp:lastPrinted>2015-02-06T16:24:00Z</cp:lastPrinted>
  <dcterms:created xsi:type="dcterms:W3CDTF">2015-04-16T21:24:00Z</dcterms:created>
  <dcterms:modified xsi:type="dcterms:W3CDTF">2015-04-16T21:24:00Z</dcterms:modified>
</cp:coreProperties>
</file>