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54F" w:rsidRDefault="001A6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5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Pr="00522CE0"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3535, CODE OF LAWS OF SOUTH CAROLINA, 1976, RELATING TO TAX CREDITS FOR MAKING QUALIFIED REHABILITATION EXPENDITURES FOR CERTIFIED HISTORIC STRUCTURES, SO AS TO CLARIFY THE TAXES AND LICENSE FEES AGAINST WHICH THE TAX CREDIT MAY BE TAKEN, TO PROVIDE FOR A NEW TWENTY</w:t>
      </w:r>
      <w:r>
        <w:noBreakHyphen/>
        <w:t>FIVE PERCENT TAX CREDIT, TO PROVIDE FOR THE CIRCUMSTANCES AND LIMITATIONS OF THE NEW TAX CREDIT, TO DEFINE “STATE</w:t>
      </w:r>
      <w:r>
        <w:noBreakHyphen/>
        <w:t>OWNED ABANDONED BUILDING” FOR THE PURPOSES OF THE SECTION, TO PROVIDE FOR THE TIME PERIOD DURING WHICH A TAX CREDIT MAY BE CLAIMED FOR WORK PERFORMED IN CONNECTION WITH A STATE</w:t>
      </w:r>
      <w:r>
        <w:noBreakHyphen/>
        <w:t>OWNED ABANDONED BUILDING, AND TO PROVIDE THAT THE TAX CREDIT MAY BE ASSIGNED; TO AMEND SECTION 12</w:t>
      </w:r>
      <w:r>
        <w:noBreakHyphen/>
        <w:t>67</w:t>
      </w:r>
      <w:r>
        <w:noBreakHyphen/>
        <w:t>120, RELATING TO DEFINITIONS, SO AS TO PROVIDE A DEFINITION FOR “STATE</w:t>
      </w:r>
      <w:r>
        <w:noBreakHyphen/>
        <w:t>OWNED ABANDONED BUILDING” FOR THE PURPOSES OF CHAPTER 67, TITLE 12; TO AMEND SECTION 12</w:t>
      </w:r>
      <w:r>
        <w:noBreakHyphen/>
        <w:t>67</w:t>
      </w:r>
      <w:r>
        <w:noBreakHyphen/>
        <w:t>140, RELATING TO ELIGIBILITY FOR CREDIT, SO AS TO INCLUDE INSURANCE PREMIUM TAXES AS ONE OF THE TAXES AGAINST WHICH A CREDIT CAN BE CLAIMED, TO PROVIDE FOR THE TIME PERIOD IN WHICH A TAX CREDIT MAY BE TAKEN, TO PROVIDE FOR AN EXEMPTION TO THE VALUE LIMITATIONS OF THE TAX CREDIT FOR WORK DONE IN CONNECTION WITH A STATE</w:t>
      </w:r>
      <w:r>
        <w:noBreakHyphen/>
        <w:t>OWNED ABANDONED BUILDING, AND TO REMOVE A LIMITATION RELATED TO THE AMOUNT A TAXPAYER</w:t>
      </w:r>
      <w:r w:rsidRPr="009D7C03">
        <w:t>’</w:t>
      </w:r>
      <w:r>
        <w:t>S TAX LIABILITY MAY BE REDUCED; BY ADDING SECTION 12</w:t>
      </w:r>
      <w:r>
        <w:noBreakHyphen/>
        <w:t>67</w:t>
      </w:r>
      <w:r>
        <w:noBreakHyphen/>
        <w:t>160 SO AS TO PROVIDE FOR HOW A TAXPAYER MAY APPLY TO OBTAIN CERTIFICATION OF SITE AND WHAT THE CERTIFICATION MUST INCLUDE</w:t>
      </w:r>
      <w:r w:rsidR="002413FE">
        <w:t xml:space="preserve">; AND TO PROVIDE </w:t>
      </w:r>
      <w:r w:rsidR="002413FE">
        <w:lastRenderedPageBreak/>
        <w:t>FOR THE PROVISIONS OF THIS ACT TO TERMINATE AFTER DECEMBER 31, 2019, AND PROVIDE THAT CREDIT EARNED BEFORE TERMINATION MAY CONTINUE TO BE CLAIMED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51D2" w:rsidRDefault="00145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51D2" w:rsidRDefault="00145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Default="001451D2"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7F37">
        <w:t>Section 12</w:t>
      </w:r>
      <w:r w:rsidR="00C97F37">
        <w:noBreakHyphen/>
        <w:t>6</w:t>
      </w:r>
      <w:r w:rsidR="00C97F37">
        <w:noBreakHyphen/>
        <w:t>3535 of the 1976 Code is amended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3535.</w:t>
      </w:r>
      <w:r>
        <w:rPr>
          <w:color w:val="000000"/>
        </w:rPr>
        <w:tab/>
        <w:t>(A)</w:t>
      </w:r>
      <w:r>
        <w:rPr>
          <w:color w:val="000000"/>
        </w:rPr>
        <w:tab/>
      </w:r>
      <w:r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Pr>
          <w:color w:val="000000"/>
          <w:u w:val="single"/>
        </w:rPr>
        <w:t>, including income taxes imposed pursuant to Chapter 6 and Chapter 11, corporate license fees imposed pursuant to Chapter 20, and insurance premium taxes, including retaliatory tax, imposed by Chapter 7, Title 38, or a combination of them. A claimant of a tax credit is not required to pay any retaliatory tax levied pursuant to Chapter 7, Title 38 as a result of claiming the tax credit</w:t>
      </w:r>
      <w:r w:rsidRPr="00180357">
        <w:rPr>
          <w:color w:val="000000"/>
        </w:rPr>
        <w:t xml:space="preserve">. For the purposes of this section, </w:t>
      </w:r>
      <w:r w:rsidRPr="009D7C03">
        <w:rPr>
          <w:color w:val="000000"/>
        </w:rPr>
        <w:t>‘</w:t>
      </w:r>
      <w:r w:rsidRPr="00180357">
        <w:rPr>
          <w:color w:val="000000"/>
        </w:rPr>
        <w:t>qualified rehabilitation expenditures</w:t>
      </w:r>
      <w:r w:rsidRPr="009D7C03">
        <w:rPr>
          <w:color w:val="000000"/>
        </w:rPr>
        <w:t>’</w:t>
      </w:r>
      <w:r w:rsidRPr="00180357">
        <w:rPr>
          <w:color w:val="000000"/>
        </w:rPr>
        <w:t xml:space="preserve"> and </w:t>
      </w:r>
      <w:r w:rsidRPr="009D7C03">
        <w:rPr>
          <w:color w:val="000000"/>
        </w:rPr>
        <w:t>‘</w:t>
      </w:r>
      <w:r w:rsidRPr="00180357">
        <w:rPr>
          <w:color w:val="000000"/>
        </w:rPr>
        <w:t xml:space="preserve">certified historic structure are defined as provided in the Internal Revenue Code Section 47 and the applicable treasury regulations. </w:t>
      </w:r>
      <w:r>
        <w:rPr>
          <w:color w:val="000000"/>
          <w:u w:val="single"/>
        </w:rPr>
        <w:t>Except as provided in subsection (A)(1),</w:t>
      </w:r>
      <w:r>
        <w:rPr>
          <w:color w:val="000000"/>
        </w:rPr>
        <w:t xml:space="preserve"> </w:t>
      </w:r>
      <w:r w:rsidRPr="00A74BE8">
        <w:rPr>
          <w:strike/>
          <w:color w:val="000000"/>
        </w:rPr>
        <w:t>The</w:t>
      </w:r>
      <w:r w:rsidRPr="00180357">
        <w:rPr>
          <w:color w:val="000000"/>
        </w:rPr>
        <w:t xml:space="preserve"> </w:t>
      </w:r>
      <w:r>
        <w:rPr>
          <w:color w:val="000000"/>
          <w:u w:val="single"/>
        </w:rPr>
        <w:t>the</w:t>
      </w:r>
      <w:r w:rsidRPr="00A74BE8">
        <w:rPr>
          <w:color w:val="000000"/>
        </w:rPr>
        <w:t xml:space="preserve"> </w:t>
      </w:r>
      <w:r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Pr>
          <w:color w:val="000000"/>
          <w:u w:val="single"/>
        </w:rPr>
        <w:t>A taxpayer may elect a twenty</w:t>
      </w:r>
      <w:r>
        <w:rPr>
          <w:color w:val="000000"/>
          <w:u w:val="single"/>
        </w:rPr>
        <w:noBreakHyphen/>
        <w:t>five percent tax credit in lieu of the ten percent tax credit.</w:t>
      </w:r>
    </w:p>
    <w:p w:rsidR="00C97F37" w:rsidRPr="00A74BE8"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Pr>
          <w:color w:val="000000"/>
        </w:rPr>
        <w:tab/>
      </w:r>
      <w:r>
        <w:rPr>
          <w:color w:val="000000"/>
          <w:u w:val="single"/>
        </w:rPr>
        <w:t>A taxpayer electing a twenty</w:t>
      </w:r>
      <w:r>
        <w:rPr>
          <w:color w:val="000000"/>
          <w:u w:val="single"/>
        </w:rPr>
        <w:noBreakHyphen/>
        <w:t>five percent tax credit may not claim a credit that exceeds one million dollars for each certified historic structure. The limitation provided for in this item does not apply to credits claimed for qualified rehabilitation expenditures related to any state</w:t>
      </w:r>
      <w:r>
        <w:rPr>
          <w:color w:val="000000"/>
          <w:u w:val="single"/>
        </w:rPr>
        <w:noBreakHyphen/>
        <w:t>owned abandoned building.</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180357">
        <w:rPr>
          <w:color w:val="000000"/>
        </w:rPr>
        <w:t xml:space="preserve">A taxpayer who is not eligible for a federal income tax credit under Section 47 of the Internal Revenue Code and who makes rehabilitation expenses for a certified historic residential structure located in this State is allowed to claim a credit against the tax </w:t>
      </w:r>
      <w:r w:rsidRPr="00180357">
        <w:rPr>
          <w:color w:val="000000"/>
        </w:rPr>
        <w:lastRenderedPageBreak/>
        <w:t>imposed by this chapter. The amount of the credit is twenty</w:t>
      </w:r>
      <w:r>
        <w:rPr>
          <w:color w:val="000000"/>
        </w:rPr>
        <w:noBreakHyphen/>
      </w:r>
      <w:r w:rsidRPr="00180357">
        <w:rPr>
          <w:color w:val="000000"/>
        </w:rPr>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For the purposes of subsections (B) through (F):</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7C03">
        <w:rPr>
          <w:color w:val="000000"/>
        </w:rPr>
        <w:t>‘</w:t>
      </w:r>
      <w:r w:rsidRPr="00180357">
        <w:rPr>
          <w:color w:val="000000"/>
        </w:rPr>
        <w:t>Certified historic residential structure</w:t>
      </w:r>
      <w:r w:rsidRPr="009D7C03">
        <w:rPr>
          <w:color w:val="000000"/>
        </w:rPr>
        <w:t>’</w:t>
      </w:r>
      <w:r w:rsidRPr="00180357">
        <w:rPr>
          <w:color w:val="000000"/>
        </w:rPr>
        <w:t xml:space="preserve"> means an owner</w:t>
      </w:r>
      <w:r>
        <w:rPr>
          <w:color w:val="000000"/>
        </w:rPr>
        <w:noBreakHyphen/>
      </w:r>
      <w:r w:rsidRPr="00180357">
        <w:rPr>
          <w:color w:val="000000"/>
        </w:rPr>
        <w:t>occupied residence that is: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listed individually in the National Register of Historic Places;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considered by the State Historic Preservation Officer to contribute to the historic significance of a National Register Historic District;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(c)</w:t>
      </w:r>
      <w:r>
        <w:rPr>
          <w:color w:val="000000"/>
        </w:rPr>
        <w:tab/>
      </w:r>
      <w:r w:rsidRPr="00180357">
        <w:rPr>
          <w:color w:val="000000"/>
        </w:rPr>
        <w:t>considered by the State Historic Preservation Officer to meet the criteria for individual listing in the National Register of Historic Places;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(d)</w:t>
      </w:r>
      <w:r>
        <w:rPr>
          <w:color w:val="000000"/>
        </w:rPr>
        <w:tab/>
      </w:r>
      <w:r w:rsidRPr="00180357">
        <w:rPr>
          <w:color w:val="000000"/>
        </w:rPr>
        <w:t>an outbuilding of an otherwise eligible property considered by the State Historic Preservation Officer to contribute to the historic significance of the property.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(2)</w:t>
      </w:r>
      <w:r>
        <w:rPr>
          <w:color w:val="000000"/>
        </w:rPr>
        <w:tab/>
      </w:r>
      <w:r w:rsidRPr="009D7C03">
        <w:rPr>
          <w:color w:val="000000"/>
        </w:rPr>
        <w:t>‘</w:t>
      </w:r>
      <w:r w:rsidRPr="00180357">
        <w:rPr>
          <w:color w:val="000000"/>
        </w:rPr>
        <w:t>Certified rehabilitation</w:t>
      </w:r>
      <w:r w:rsidRPr="009D7C03">
        <w:rPr>
          <w:color w:val="000000"/>
        </w:rPr>
        <w:t>’</w:t>
      </w:r>
      <w:r w:rsidRPr="00180357">
        <w:rPr>
          <w:color w:val="000000"/>
        </w:rPr>
        <w:t xml:space="preserve"> means repairs or alterations consistent with the Secretary of the Interior</w:t>
      </w:r>
      <w:r w:rsidRPr="009D7C0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Pr>
          <w:color w:val="000000"/>
        </w:rPr>
        <w:noBreakHyphen/>
      </w:r>
      <w:r w:rsidRPr="00180357">
        <w:rPr>
          <w:color w:val="000000"/>
        </w:rPr>
        <w:t>six</w:t>
      </w:r>
      <w:r>
        <w:rPr>
          <w:color w:val="000000"/>
        </w:rPr>
        <w:noBreakHyphen/>
      </w:r>
      <w:r w:rsidRPr="00180357">
        <w:rPr>
          <w:color w:val="000000"/>
        </w:rPr>
        <w:t>month period, exceed fifteen thousand dollars. A taxpayer shall not take more than one credit on the same certified historic residential structure within ten years.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w:t>
      </w:r>
      <w:r>
        <w:rPr>
          <w:color w:val="000000"/>
        </w:rPr>
        <w:t>3)</w:t>
      </w:r>
      <w:r>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w:t>
      </w:r>
      <w:r w:rsidRPr="00180357">
        <w:rPr>
          <w:color w:val="000000"/>
        </w:rPr>
        <w:lastRenderedPageBreak/>
        <w:t>historic structural systems, restoration of historic plaster, energy efficiency measures except insulation in frame walls, repairs or rehabilitation of heating, air</w:t>
      </w:r>
      <w:r>
        <w:rPr>
          <w:color w:val="000000"/>
        </w:rPr>
        <w:noBreakHyphen/>
      </w:r>
      <w:r w:rsidRPr="00180357">
        <w:rPr>
          <w:color w:val="000000"/>
        </w:rPr>
        <w:t>conditioning, or ventilating systems, repairs or rehabilitation of electrical or plumbing systems exclusive of new electrical appliances and electrical or plumbing fixtures, and architectural and engineering fees.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Pr="009D7C03">
        <w:rPr>
          <w:color w:val="000000"/>
        </w:rPr>
        <w:t>’</w:t>
      </w:r>
      <w:r w:rsidRPr="00180357">
        <w:rPr>
          <w:color w:val="000000"/>
        </w:rPr>
        <w:t>s personal labor, or the cost of personal property.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7C03">
        <w:rPr>
          <w:color w:val="000000"/>
        </w:rPr>
        <w:t>‘</w:t>
      </w:r>
      <w:r w:rsidRPr="00180357">
        <w:rPr>
          <w:color w:val="000000"/>
        </w:rPr>
        <w:t>State Historic Preservation Officer</w:t>
      </w:r>
      <w:r w:rsidRPr="009D7C03">
        <w:rPr>
          <w:color w:val="000000"/>
        </w:rPr>
        <w:t>’</w:t>
      </w:r>
      <w:r w:rsidRPr="00180357">
        <w:rPr>
          <w:color w:val="000000"/>
        </w:rPr>
        <w:t xml:space="preserve"> means the Director of the Department of Archives and History or the director</w:t>
      </w:r>
      <w:r w:rsidRPr="009D7C03">
        <w:rPr>
          <w:color w:val="000000"/>
        </w:rPr>
        <w:t>’</w:t>
      </w:r>
      <w:r w:rsidRPr="00180357">
        <w:rPr>
          <w:color w:val="000000"/>
        </w:rPr>
        <w:t>s designee who administers the historic preservation programs within the State.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7C03">
        <w:rPr>
          <w:color w:val="000000"/>
        </w:rPr>
        <w:t>‘</w:t>
      </w:r>
      <w:r w:rsidRPr="00180357">
        <w:rPr>
          <w:color w:val="000000"/>
        </w:rPr>
        <w:t>Owner</w:t>
      </w:r>
      <w:r>
        <w:rPr>
          <w:color w:val="000000"/>
        </w:rPr>
        <w:noBreakHyphen/>
      </w:r>
      <w:r w:rsidRPr="00180357">
        <w:rPr>
          <w:color w:val="000000"/>
        </w:rPr>
        <w:t>occupied residence</w:t>
      </w:r>
      <w:r w:rsidRPr="009D7C03">
        <w:rPr>
          <w:color w:val="000000"/>
        </w:rPr>
        <w:t>’</w:t>
      </w:r>
      <w:r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actively used in a trade or business;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held for the production of income;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80357">
        <w:rPr>
          <w:color w:val="000000"/>
        </w:rPr>
        <w:t>held for sales or disposition in the ordinary course of the taxpayer</w:t>
      </w:r>
      <w:r w:rsidRPr="009D7C03">
        <w:rPr>
          <w:color w:val="000000"/>
        </w:rPr>
        <w:t>’</w:t>
      </w:r>
      <w:r w:rsidRPr="00180357">
        <w:rPr>
          <w:color w:val="000000"/>
        </w:rPr>
        <w:t>s trade or business.</w:t>
      </w:r>
    </w:p>
    <w:p w:rsidR="00C97F37" w:rsidRPr="00C406FB"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9D7C03">
        <w:rPr>
          <w:color w:val="000000"/>
          <w:u w:val="single"/>
        </w:rPr>
        <w:t>‘</w:t>
      </w:r>
      <w:r>
        <w:rPr>
          <w:color w:val="000000"/>
          <w:u w:val="single"/>
        </w:rPr>
        <w:t>State</w:t>
      </w:r>
      <w:r>
        <w:rPr>
          <w:color w:val="000000"/>
          <w:u w:val="single"/>
        </w:rPr>
        <w:noBreakHyphen/>
        <w:t>owned abandoned building</w:t>
      </w:r>
      <w:r w:rsidRPr="009D7C03">
        <w:rPr>
          <w:color w:val="000000"/>
          <w:u w:val="single"/>
        </w:rPr>
        <w:t>’</w:t>
      </w:r>
      <w:r>
        <w:rPr>
          <w:color w:val="000000"/>
          <w:u w:val="single"/>
        </w:rPr>
        <w:t xml:space="preserve"> has the same meaning as provided in Section 12</w:t>
      </w:r>
      <w:r>
        <w:rPr>
          <w:color w:val="000000"/>
          <w:u w:val="single"/>
        </w:rPr>
        <w:noBreakHyphen/>
        <w:t>67</w:t>
      </w:r>
      <w:r>
        <w:rPr>
          <w:color w:val="000000"/>
          <w:u w:val="single"/>
        </w:rPr>
        <w:noBreakHyphen/>
        <w:t>120(8).</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C406FB">
        <w:rPr>
          <w:strike/>
          <w:color w:val="000000"/>
        </w:rPr>
        <w:t>The</w:t>
      </w:r>
      <w:r w:rsidRPr="00180357">
        <w:rPr>
          <w:color w:val="000000"/>
        </w:rPr>
        <w:t xml:space="preserve"> </w:t>
      </w:r>
      <w:r>
        <w:rPr>
          <w:color w:val="000000"/>
          <w:u w:val="single"/>
        </w:rPr>
        <w:t>Except for a credit claimed in connection with the rehabilitation of a state</w:t>
      </w:r>
      <w:r>
        <w:rPr>
          <w:color w:val="000000"/>
          <w:u w:val="single"/>
        </w:rPr>
        <w:noBreakHyphen/>
        <w:t>owned abandoned building, the</w:t>
      </w:r>
      <w:r w:rsidRPr="00C406FB">
        <w:rPr>
          <w:color w:val="000000"/>
        </w:rPr>
        <w:t xml:space="preserve"> </w:t>
      </w:r>
      <w:r w:rsidRPr="00180357">
        <w:rPr>
          <w:color w:val="000000"/>
        </w:rPr>
        <w:t>entire credit may not be taken for the taxable year in which the property is placed in service but must be taken in equal installments over a five</w:t>
      </w:r>
      <w:r>
        <w:rPr>
          <w:color w:val="000000"/>
        </w:rPr>
        <w:noBreakHyphen/>
      </w:r>
      <w:r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w:t>
      </w:r>
      <w:r>
        <w:rPr>
          <w:color w:val="000000"/>
          <w:u w:val="single"/>
        </w:rPr>
        <w:noBreakHyphen/>
        <w:t>owned abandoned building, the entire credit may not be taken for the taxable year in which the property is placed in service, but, rather must be taken in equal installments over a two</w:t>
      </w:r>
      <w:r>
        <w:rPr>
          <w:color w:val="000000"/>
          <w:u w:val="single"/>
        </w:rPr>
        <w:noBreakHyphen/>
        <w:t>year period beginning with the year in which the property is placed in service.</w:t>
      </w:r>
      <w:r>
        <w:rPr>
          <w:color w:val="000000"/>
        </w:rPr>
        <w:t xml:space="preserve"> </w:t>
      </w:r>
      <w:r w:rsidRPr="009D7C03">
        <w:rPr>
          <w:color w:val="000000"/>
        </w:rPr>
        <w:t>‘</w:t>
      </w:r>
      <w:r w:rsidRPr="00180357">
        <w:rPr>
          <w:color w:val="000000"/>
        </w:rPr>
        <w:t>Placed in service</w:t>
      </w:r>
      <w:r w:rsidRPr="009D7C03">
        <w:rPr>
          <w:color w:val="000000"/>
        </w:rPr>
        <w:t>’</w:t>
      </w:r>
      <w:r w:rsidRPr="00180357">
        <w:rPr>
          <w:color w:val="000000"/>
        </w:rPr>
        <w:t xml:space="preserve"> means the rehabilitation is completed and allows for the intended use. Any unused portion of any credit installment may be carried forward for the succeeding five years.</w:t>
      </w:r>
    </w:p>
    <w:p w:rsidR="00C97F37" w:rsidRPr="00C406FB"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180357">
        <w:rPr>
          <w:color w:val="000000"/>
        </w:rPr>
        <w:t xml:space="preserve">The credit earned </w:t>
      </w:r>
      <w:r>
        <w:rPr>
          <w:color w:val="000000"/>
        </w:rPr>
        <w:t xml:space="preserve">pursuant to this section by an </w:t>
      </w:r>
      <w:r w:rsidRPr="009D7C03">
        <w:rPr>
          <w:color w:val="000000"/>
        </w:rPr>
        <w:t>‘</w:t>
      </w:r>
      <w:r w:rsidRPr="00180357">
        <w:rPr>
          <w:color w:val="000000"/>
        </w:rPr>
        <w:t>S</w:t>
      </w:r>
      <w:r w:rsidRPr="009D7C03">
        <w:rPr>
          <w:color w:val="000000"/>
        </w:rPr>
        <w:t>’</w:t>
      </w:r>
      <w:r w:rsidRPr="00180357">
        <w:rPr>
          <w:color w:val="000000"/>
        </w:rPr>
        <w:t xml:space="preserve"> corporation owing corporate level income tax must be u</w:t>
      </w:r>
      <w:r>
        <w:rPr>
          <w:color w:val="000000"/>
        </w:rPr>
        <w:t>sed first at the entity level.</w:t>
      </w:r>
      <w:r w:rsidRPr="00180357">
        <w:rPr>
          <w:color w:val="000000"/>
        </w:rPr>
        <w:t xml:space="preserve"> Remaining credit passes through to each shareholder in a percentage equal to each shareholder</w:t>
      </w:r>
      <w:r w:rsidRPr="009D7C03">
        <w:rPr>
          <w:color w:val="000000"/>
        </w:rPr>
        <w:t>’</w:t>
      </w:r>
      <w:r w:rsidRPr="00180357">
        <w:rPr>
          <w:color w:val="000000"/>
        </w:rPr>
        <w:t xml:space="preserve">s percentage of stock ownership. The credit earned pursuant to this section by a general partnership, limited partnership, limited liability company, </w:t>
      </w:r>
      <w:r w:rsidRPr="00180357">
        <w:rPr>
          <w:color w:val="000000"/>
        </w:rPr>
        <w:lastRenderedPageBreak/>
        <w:t>or other</w:t>
      </w:r>
      <w:r>
        <w:rPr>
          <w:color w:val="000000"/>
        </w:rPr>
        <w:t xml:space="preserve"> </w:t>
      </w:r>
      <w:r>
        <w:rPr>
          <w:color w:val="000000"/>
          <w:u w:val="single"/>
        </w:rPr>
        <w:t>pass</w:t>
      </w:r>
      <w:r>
        <w:rPr>
          <w:color w:val="000000"/>
          <w:u w:val="single"/>
        </w:rPr>
        <w:noBreakHyphen/>
        <w:t>through</w:t>
      </w:r>
      <w:r w:rsidRPr="00180357">
        <w:rPr>
          <w:color w:val="000000"/>
        </w:rPr>
        <w:t xml:space="preserve"> entity </w:t>
      </w:r>
      <w:r w:rsidRPr="00AB67B6">
        <w:rPr>
          <w:strike/>
          <w:color w:val="000000"/>
        </w:rPr>
        <w:t>taxed a</w:t>
      </w:r>
      <w:r w:rsidRPr="00C406FB">
        <w:rPr>
          <w:strike/>
          <w:color w:val="000000"/>
        </w:rPr>
        <w:t>s a partnership</w:t>
      </w:r>
      <w:r w:rsidRPr="00180357">
        <w:rPr>
          <w:color w:val="000000"/>
        </w:rPr>
        <w:t xml:space="preserve"> must be passed through to its partners and may be allocated among partners, including without limitation, an allocation of the entire credit to one partner, in a manner agreed by the partners </w:t>
      </w:r>
      <w:r w:rsidRPr="00C406FB">
        <w:rPr>
          <w:strike/>
          <w:color w:val="000000"/>
        </w:rPr>
        <w:t>that is consistent with Subchapter K of the Internal Revenue Code</w:t>
      </w:r>
      <w:r w:rsidRPr="00180357">
        <w:rPr>
          <w:color w:val="000000"/>
        </w:rPr>
        <w:t xml:space="preserve">. As used in this item the term </w:t>
      </w:r>
      <w:r w:rsidRPr="009D7C03">
        <w:rPr>
          <w:color w:val="000000"/>
        </w:rPr>
        <w:t>‘</w:t>
      </w:r>
      <w:r w:rsidRPr="00180357">
        <w:rPr>
          <w:color w:val="000000"/>
        </w:rPr>
        <w:t>partner</w:t>
      </w:r>
      <w:r w:rsidRPr="009D7C03">
        <w:rPr>
          <w:color w:val="000000"/>
        </w:rPr>
        <w:t>’</w:t>
      </w:r>
      <w:r w:rsidRPr="00180357">
        <w:rPr>
          <w:color w:val="000000"/>
        </w:rPr>
        <w:t xml:space="preserve"> means a partner, member, or owner of an interest in the pass</w:t>
      </w:r>
      <w:r>
        <w:rPr>
          <w:color w:val="000000"/>
        </w:rPr>
        <w:noBreakHyphen/>
      </w:r>
      <w:r w:rsidRPr="00180357">
        <w:rPr>
          <w:color w:val="000000"/>
        </w:rPr>
        <w:t>through entity, as applicable.</w:t>
      </w:r>
      <w:r>
        <w:rPr>
          <w:color w:val="000000"/>
        </w:rPr>
        <w:t xml:space="preserve"> </w:t>
      </w:r>
      <w:r>
        <w:rPr>
          <w:color w:val="000000"/>
          <w:u w:val="single"/>
        </w:rPr>
        <w:t>If the taxpayer makes a pass</w:t>
      </w:r>
      <w:r>
        <w:rPr>
          <w:color w:val="000000"/>
          <w:u w:val="single"/>
        </w:rPr>
        <w:noBreakHyphen/>
        <w:t>through election under Section 50(d) of the Internal Revenue Code, the taxpayer may elect to pass the credit claimed pursuant to this section to the tenant of the eligible structure or to retain the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(D)</w:t>
      </w:r>
      <w:r>
        <w:rPr>
          <w:color w:val="000000"/>
        </w:rPr>
        <w:tab/>
      </w:r>
      <w:r w:rsidRPr="00180357">
        <w:rPr>
          <w:color w:val="000000"/>
        </w:rPr>
        <w:t>Additional work done by the taxpayer while the credit is being claimed, for a period of up to five years, must be consistent with the Secretary of the Interior</w:t>
      </w:r>
      <w:r w:rsidRPr="009D7C0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(E)</w:t>
      </w:r>
      <w:r>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180357">
        <w:rPr>
          <w:color w:val="000000"/>
        </w:rPr>
        <w:t>A taxpayer may appeal a decision of the State Historic Preservation Officer to a committee of the State Review Board appointed by the chairperson.</w:t>
      </w:r>
      <w:r>
        <w:rPr>
          <w:color w:val="000000"/>
        </w:rPr>
        <w: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67</w:t>
      </w:r>
      <w:r>
        <w:noBreakHyphen/>
        <w:t>120 of the 1976 Code, as added by Act 57 of 2013, is amended by adding an item at the end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D7C03">
        <w:t>‘</w:t>
      </w:r>
      <w:r>
        <w:t>State</w:t>
      </w:r>
      <w:r>
        <w:noBreakHyphen/>
        <w:t>owned abandoned building</w:t>
      </w:r>
      <w:r w:rsidRPr="009D7C03">
        <w:t>’</w:t>
      </w:r>
      <w:r>
        <w:t xml:space="preserve"> means an abandoned building and its ancillary service buildings or a project consisting of one or more abandoned buildings, the aggregate size of which is greater than fifty thousand square feet, that has been abandoned for more than five years, and, prior to the taxpayer</w:t>
      </w:r>
      <w:r w:rsidRPr="009D7C03">
        <w:t>’</w:t>
      </w:r>
      <w:r>
        <w:t xml:space="preserve">s acquisition of such building, was most recently owned by the State, or an agency, instrumentality, or political subdivision of the State.  For purposes </w:t>
      </w:r>
      <w:r>
        <w:lastRenderedPageBreak/>
        <w:t>of this definition, the taxpayer shall include any entity affiliated with the under common control, common ownership, or both.”</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67</w:t>
      </w:r>
      <w:r>
        <w:noBreakHyphen/>
        <w:t>140(A) and (B) of the 1976 Code, as added by Act 57 of 2013, is amended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D3AC1">
        <w:t>Subject to the terms and conditions of this chapter, a taxpayer who rehabilitates an abandoned building is eligible for either: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 including retaliatory taxes, imposed by Chapter 7, Title 38,</w:t>
      </w:r>
      <w:r w:rsidRPr="004D3AC1">
        <w:t xml:space="preserve"> or a combination </w:t>
      </w:r>
      <w:r w:rsidRPr="002B1052">
        <w:rPr>
          <w:strike/>
        </w:rPr>
        <w:t>thereof</w:t>
      </w:r>
      <w:r>
        <w:t xml:space="preserve"> </w:t>
      </w:r>
      <w:r>
        <w:rPr>
          <w:u w:val="single"/>
        </w:rPr>
        <w:t>of them</w:t>
      </w:r>
      <w:r>
        <w:t xml:space="preserve">; </w:t>
      </w:r>
      <w:r w:rsidRPr="004D3AC1">
        <w:t xml:space="preserve">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(2)</w:t>
      </w:r>
      <w:r>
        <w:tab/>
      </w:r>
      <w:r w:rsidRPr="004D3AC1">
        <w:t>a credit against real property taxes levied by local taxing entities.</w:t>
      </w:r>
    </w:p>
    <w:p w:rsidR="00C97F37" w:rsidRPr="00F85C21"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45170">
        <w:t>(B)</w:t>
      </w:r>
      <w:r w:rsidRPr="00F85C21">
        <w:tab/>
      </w:r>
      <w:r>
        <w:rPr>
          <w:u w:val="single"/>
        </w:rPr>
        <w:t>A claimant of a tax credit is not required to pay any retaliatory tax levied pursuant to Chapter 7, Title 38 as a result of claiming the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D3AC1">
        <w:t>If the taxpayer elects to receive the credit pursuant to subsection (A)(1), the following provisions apply: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D3AC1">
        <w:t>The amount of the credit is equal to twenty</w:t>
      </w:r>
      <w:r>
        <w:noBreakHyphen/>
      </w:r>
      <w:r w:rsidRPr="004D3AC1">
        <w:t>five percent of the actual rehabilitation expenses incurred at the building site if the actual rehabilitation expenses incurred in rehabilitating the building site are between eighty percent and one hundred twenty</w:t>
      </w:r>
      <w:r>
        <w:noBreakHyphen/>
      </w:r>
      <w:r w:rsidRPr="004D3AC1">
        <w:t>five percent of the estimated rehabilitation expenses set forth in the Notice of Intent to Rehabilitate. If the actual rehabilitation expenses exceed one hundred twenty</w:t>
      </w:r>
      <w:r>
        <w:noBreakHyphen/>
      </w:r>
      <w:r w:rsidRPr="004D3AC1">
        <w:t>five percent of the estimated expenses set forth in the Notice of Intent to Rehabilitate, the taxpayer qualifies for the credit based on one hundred twenty</w:t>
      </w:r>
      <w:r>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2B1052">
        <w:rPr>
          <w:strike/>
        </w:rPr>
        <w:t>The</w:t>
      </w:r>
      <w:r w:rsidRPr="004D3AC1">
        <w:t xml:space="preserve"> </w:t>
      </w:r>
      <w:r>
        <w:rPr>
          <w:u w:val="single"/>
        </w:rPr>
        <w:t>Except for a credit claimed in connection with the rehabilitation of a state</w:t>
      </w:r>
      <w:r>
        <w:rPr>
          <w:u w:val="single"/>
        </w:rPr>
        <w:noBreakHyphen/>
        <w:t>owned abandoned building, the</w:t>
      </w:r>
      <w:r>
        <w:t xml:space="preserve"> </w:t>
      </w:r>
      <w:r w:rsidRPr="004D3AC1">
        <w:t xml:space="preserve">entire credit is earned in the taxable year in which the applicable phase or portion </w:t>
      </w:r>
      <w:r w:rsidRPr="004D3AC1">
        <w:lastRenderedPageBreak/>
        <w:t>of the building site is placed in service but must be taken in equal installments over a five</w:t>
      </w:r>
      <w:r>
        <w:noBreakHyphen/>
      </w:r>
      <w:r w:rsidRPr="004D3AC1">
        <w:t xml:space="preserve">year period beginning with the tax year in which the applicable phase or portion of the building site is placed in service. </w:t>
      </w:r>
      <w:r>
        <w:rPr>
          <w:u w:val="single"/>
        </w:rPr>
        <w:t>If the credit is earned in connection with the rehabilitation of a state</w:t>
      </w:r>
      <w:r>
        <w:rPr>
          <w:u w:val="single"/>
        </w:rPr>
        <w:noBreakHyphen/>
        <w:t>owned abandoned building, the entire credit is earned in the taxable year in which the applicable phase or portion of the building site is placed in service but must be claimed in equal installments over a two</w:t>
      </w:r>
      <w:r>
        <w:rPr>
          <w:u w:val="single"/>
        </w:rPr>
        <w:noBreakHyphen/>
        <w:t>year period beginning with the tax year in which the applicable phase or portion of the building site is placed in service.</w:t>
      </w:r>
      <w:r>
        <w:t xml:space="preserve"> </w:t>
      </w:r>
      <w:r w:rsidRPr="004D3AC1">
        <w:t>Unused credit may be carried forward for the succeeding five years.</w:t>
      </w:r>
    </w:p>
    <w:p w:rsidR="00C97F37" w:rsidRPr="002B1052"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With respect to any state</w:t>
      </w:r>
      <w:r>
        <w:rPr>
          <w:u w:val="single"/>
        </w:rPr>
        <w:noBreakHyphen/>
        <w:t>owned abandoned building, the limitation provided in this subsection must be one million dollars instead of five hundred thousand dollars.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5170">
        <w:t>(5)</w:t>
      </w:r>
      <w:r>
        <w:tab/>
      </w:r>
      <w:r w:rsidRPr="002B1052">
        <w:rPr>
          <w:strike/>
        </w:rPr>
        <w:t>The credit allowed by this subsection is limited in use to fifty percent of either: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(a)</w:t>
      </w:r>
      <w:r>
        <w:tab/>
      </w:r>
      <w:r w:rsidRPr="002B1052">
        <w:rPr>
          <w:strike/>
        </w:rPr>
        <w:t>the taxpayer</w:t>
      </w:r>
      <w:r w:rsidRPr="009D7C0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(b)</w:t>
      </w:r>
      <w:r>
        <w:tab/>
      </w:r>
      <w:r w:rsidRPr="002B1052">
        <w:rPr>
          <w:strike/>
        </w:rPr>
        <w:t>the taxpayer</w:t>
      </w:r>
      <w:r w:rsidRPr="009D7C03">
        <w:rPr>
          <w:strike/>
        </w:rPr>
        <w:t>’</w:t>
      </w:r>
      <w:r w:rsidRPr="002B1052">
        <w:rPr>
          <w:strike/>
        </w:rPr>
        <w:t>s corporate license fees for the taxable year if the taxpayer claims the credit allowed by this section as a credit against license fees imposed pursuant to Chapter 20.</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(6)</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Pr="004D3AC1">
        <w:t>To the extent that the taxpayer transfers the credit, the taxpayer shall notify the department of the transfer in the manner the department prescribes.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(7)</w:t>
      </w:r>
      <w:r>
        <w:rPr>
          <w:u w:val="single"/>
        </w:rPr>
        <w:t>(6)</w:t>
      </w:r>
      <w:r w:rsidRPr="002B1052">
        <w:tab/>
      </w:r>
      <w:r w:rsidRPr="004D3AC1">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67, Title 12 of the 1976 Code is amended by adding:</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67</w:t>
      </w:r>
      <w:r>
        <w:noBreakHyphen/>
        <w:t>160.</w:t>
      </w:r>
      <w:r>
        <w:tab/>
        <w:t>(A)</w:t>
      </w:r>
      <w:r>
        <w:tab/>
        <w:t>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abandoned building site was an abandoned building as defined in Section 12</w:t>
      </w:r>
      <w:r>
        <w:noBreakHyphen/>
        <w:t>67</w:t>
      </w:r>
      <w:r>
        <w:noBreakHyphen/>
        <w:t>120(1); and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abandoned building site is consistent with Section 12</w:t>
      </w:r>
      <w:r>
        <w:noBreakHyphen/>
        <w:t>67</w:t>
      </w:r>
      <w:r>
        <w:noBreakHyphen/>
        <w:t>120(2).</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taxpayer may apply to the municipality or county in which the state</w:t>
      </w:r>
      <w:r>
        <w:noBreakHyphen/>
        <w:t>owned abandoned building is located for a certification of the state</w:t>
      </w:r>
      <w:r>
        <w:noBreakHyphen/>
        <w:t>owned abandoned building site made by ordinance or binding resolution of the governing body of the municipality or county.  The certification must include findings that the: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w:t>
      </w:r>
      <w:r>
        <w:noBreakHyphen/>
        <w:t>owned abandoned building site was a state</w:t>
      </w:r>
      <w:r>
        <w:noBreakHyphen/>
        <w:t>owned abandoned building as defined in Section 12</w:t>
      </w:r>
      <w:r>
        <w:noBreakHyphen/>
        <w:t>67</w:t>
      </w:r>
      <w:r>
        <w:noBreakHyphen/>
        <w:t>120(8); and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state</w:t>
      </w:r>
      <w:r>
        <w:noBreakHyphen/>
        <w:t>owned abandoned building site is consistent with Section 12</w:t>
      </w:r>
      <w:r>
        <w:noBreakHyphen/>
        <w:t>67</w:t>
      </w:r>
      <w:r>
        <w:noBreakHyphen/>
        <w:t>120(8).</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5D8" w:rsidRDefault="00FD55D8"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5.</w:t>
      </w:r>
      <w:r>
        <w:tab/>
        <w:t>The provisions of this act terminate after December 31, 2019, however, any credit earned before the termination may continue to be claimed.</w:t>
      </w:r>
    </w:p>
    <w:p w:rsidR="00FD55D8" w:rsidRDefault="00FD55D8"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51D2"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5D8">
        <w:t>6</w:t>
      </w:r>
      <w:r>
        <w:t>.</w:t>
      </w:r>
      <w:r>
        <w:tab/>
        <w:t>This act takes effect upon approval by the Governor.</w:t>
      </w:r>
    </w:p>
    <w:p w:rsidR="00154A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A654F" w:rsidRDefault="001A654F" w:rsidP="001A654F">
      <w:pPr>
        <w:suppressAutoHyphens/>
      </w:pPr>
    </w:p>
    <w:sectPr w:rsidR="001A654F" w:rsidSect="001A65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1D2" w:rsidRDefault="001451D2" w:rsidP="009F0C77">
      <w:r>
        <w:separator/>
      </w:r>
    </w:p>
  </w:endnote>
  <w:endnote w:type="continuationSeparator" w:id="0">
    <w:p w:rsidR="001451D2" w:rsidRDefault="00145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1B0DAD-9808-4A6C-8BD9-E064ECDC1705}"/>
    <w:embedBold r:id="rId2" w:fontKey="{63B662DB-1452-4C27-8C0A-B9974842841C}"/>
  </w:font>
  <w:font w:name="Calibri">
    <w:panose1 w:val="020F0502020204030204"/>
    <w:charset w:val="00"/>
    <w:family w:val="swiss"/>
    <w:pitch w:val="variable"/>
    <w:sig w:usb0="E10002FF" w:usb1="4000ACFF" w:usb2="00000009" w:usb3="00000000" w:csb0="0000019F" w:csb1="00000000"/>
    <w:embedRegular r:id="rId3" w:fontKey="{EB735229-5766-44C1-90A6-C0833BA6ED52}"/>
  </w:font>
  <w:font w:name="Segoe UI">
    <w:panose1 w:val="020B0502040204020203"/>
    <w:charset w:val="00"/>
    <w:family w:val="swiss"/>
    <w:pitch w:val="variable"/>
    <w:sig w:usb0="E10022FF" w:usb1="C000E47F" w:usb2="00000029" w:usb3="00000000" w:csb0="000001DF" w:csb1="00000000"/>
    <w:embedRegular r:id="rId4" w:fontKey="{33C1FEFC-2A5C-4156-B39B-E1A6E1601F32}"/>
  </w:font>
  <w:font w:name="Cambria">
    <w:panose1 w:val="02040503050406030204"/>
    <w:charset w:val="00"/>
    <w:family w:val="roman"/>
    <w:pitch w:val="variable"/>
    <w:sig w:usb0="E00002FF" w:usb1="400004FF" w:usb2="00000000" w:usb3="00000000" w:csb0="0000019F" w:csb1="00000000"/>
    <w:embedRegular r:id="rId5" w:fontKey="{971F2448-AED1-4182-86A9-06E838516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A8E" w:rsidRPr="001A654F" w:rsidRDefault="001A654F" w:rsidP="001A654F">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1D2" w:rsidRDefault="001451D2" w:rsidP="009F0C77">
      <w:r>
        <w:separator/>
      </w:r>
    </w:p>
  </w:footnote>
  <w:footnote w:type="continuationSeparator" w:id="0">
    <w:p w:rsidR="001451D2" w:rsidRDefault="00145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9SA15"/>
    <w:docVar w:name="CoverBillType" w:val="b"/>
    <w:docVar w:name="docpath" w:val="L:\Council\bills\DKA\3079SA15.DOCX"/>
    <w:docVar w:name="dvBillNumber" w:val="3908"/>
    <w:docVar w:name="dvBillNumberPrefix" w:val="H. "/>
    <w:docVar w:name="dvOriginalBody" w:val="House"/>
    <w:docVar w:name="dvSteno" w:val="DKA"/>
    <w:docVar w:name="NameofBody" w:val="h"/>
    <w:docVar w:name="vgroup2" w:val="Council"/>
  </w:docVars>
  <w:rsids>
    <w:rsidRoot w:val="001451D2"/>
    <w:rsid w:val="00011869"/>
    <w:rsid w:val="00015CD6"/>
    <w:rsid w:val="000E1785"/>
    <w:rsid w:val="000F40FA"/>
    <w:rsid w:val="0010776B"/>
    <w:rsid w:val="00133E66"/>
    <w:rsid w:val="001435A3"/>
    <w:rsid w:val="001451D2"/>
    <w:rsid w:val="00146ED3"/>
    <w:rsid w:val="00151044"/>
    <w:rsid w:val="00154A8E"/>
    <w:rsid w:val="001A654F"/>
    <w:rsid w:val="001D08F2"/>
    <w:rsid w:val="001D525B"/>
    <w:rsid w:val="001D7F4F"/>
    <w:rsid w:val="00205238"/>
    <w:rsid w:val="002321B6"/>
    <w:rsid w:val="002413FE"/>
    <w:rsid w:val="00244075"/>
    <w:rsid w:val="00250967"/>
    <w:rsid w:val="002543C8"/>
    <w:rsid w:val="0025541D"/>
    <w:rsid w:val="00284AAE"/>
    <w:rsid w:val="002E5912"/>
    <w:rsid w:val="00301B21"/>
    <w:rsid w:val="00325348"/>
    <w:rsid w:val="0032732C"/>
    <w:rsid w:val="00336AD0"/>
    <w:rsid w:val="0037079A"/>
    <w:rsid w:val="003A5488"/>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A28"/>
    <w:rsid w:val="00B412D4"/>
    <w:rsid w:val="00BE3C22"/>
    <w:rsid w:val="00C0345E"/>
    <w:rsid w:val="00C3483A"/>
    <w:rsid w:val="00C74E9D"/>
    <w:rsid w:val="00C82FD3"/>
    <w:rsid w:val="00C92819"/>
    <w:rsid w:val="00C97F37"/>
    <w:rsid w:val="00CC6B7B"/>
    <w:rsid w:val="00CD2089"/>
    <w:rsid w:val="00D73A67"/>
    <w:rsid w:val="00D970A9"/>
    <w:rsid w:val="00DF3845"/>
    <w:rsid w:val="00E41911"/>
    <w:rsid w:val="00E92EEF"/>
    <w:rsid w:val="00EF2368"/>
    <w:rsid w:val="00F24442"/>
    <w:rsid w:val="00F50AE3"/>
    <w:rsid w:val="00F656BA"/>
    <w:rsid w:val="00F67CF1"/>
    <w:rsid w:val="00F840F0"/>
    <w:rsid w:val="00F96FAA"/>
    <w:rsid w:val="00FB0D0D"/>
    <w:rsid w:val="00FB43B4"/>
    <w:rsid w:val="00FD55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80D8B-3A09-4D4E-A260-28D59E20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3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BAD79-BC1D-481C-8D32-A564629C9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9</Pages>
  <Words>2988</Words>
  <Characters>15843</Characters>
  <Application>Microsoft Office Word</Application>
  <DocSecurity>0</DocSecurity>
  <Lines>346</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3908 Text of Previous Version (Mar. 25, 2015) - South Carolina Legislature Online</dc:title>
  <dc:creator>sharonpair</dc:creator>
  <cp:lastModifiedBy>N Cumfer</cp:lastModifiedBy>
  <cp:revision>2</cp:revision>
  <cp:lastPrinted>2015-03-06T18:59:00Z</cp:lastPrinted>
  <dcterms:created xsi:type="dcterms:W3CDTF">2015-03-25T15:41:00Z</dcterms:created>
  <dcterms:modified xsi:type="dcterms:W3CDTF">2015-03-25T15:41:00Z</dcterms:modified>
</cp:coreProperties>
</file>