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ED0" w:rsidRDefault="00790E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E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76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CFE" w:rsidRDefault="00155CFE" w:rsidP="00155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63</w:t>
      </w:r>
      <w:r>
        <w:noBreakHyphen/>
        <w:t>13</w:t>
      </w:r>
      <w:r>
        <w:noBreakHyphen/>
        <w:t>95 SO AS TO PROVIDE THAT BOTH PUBLICLY OPERATED CHILD DAYCARE CENTERS AND AFTERCARE FACILITIES MUST HAVE ACTIVE VIDEO CAMERAS INSTALLED OUTSIDE THEIR BUILDINGS TO RECORD ACTIVITIES THAT OCCUR ALONG THE BUILDINGS</w:t>
      </w:r>
      <w:r w:rsidRPr="00155CFE">
        <w:t>’</w:t>
      </w:r>
      <w:r>
        <w:t xml:space="preserve"> PERIMETERS WHILE CHILDREN ARE PRESENT.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767B" w:rsidRDefault="005D7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767B" w:rsidRDefault="005D7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CFE" w:rsidRDefault="005D767B" w:rsidP="00155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55CFE">
        <w:t>Article 1, Chapter 13, Title 63 of the 1976 Code is amended by adding:</w:t>
      </w:r>
    </w:p>
    <w:p w:rsidR="00155CFE" w:rsidRDefault="00155CFE" w:rsidP="00155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67B" w:rsidRDefault="00155CFE" w:rsidP="00155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noBreakHyphen/>
        <w:t>13</w:t>
      </w:r>
      <w:r>
        <w:noBreakHyphen/>
        <w:t>95.</w:t>
      </w:r>
      <w:r>
        <w:tab/>
        <w:t>All publicly operated child daycare centers and child aftercare facilities must have active video cameras installed outside their buildings.  These video cameras must record all activities that occur along the buildings</w:t>
      </w:r>
      <w:r w:rsidRPr="00155CFE">
        <w:t>’</w:t>
      </w:r>
      <w:r>
        <w:t xml:space="preserve"> perimeters while children are present.”</w:t>
      </w:r>
    </w:p>
    <w:p w:rsidR="005D767B" w:rsidRDefault="005D7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67B" w:rsidRDefault="005D7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5CFE">
        <w:t>2</w:t>
      </w:r>
      <w:r>
        <w:t>.</w:t>
      </w:r>
      <w:r>
        <w:tab/>
        <w:t>This act takes effect upon approval by the Governor.</w:t>
      </w:r>
    </w:p>
    <w:p w:rsidR="000374A2" w:rsidRDefault="00155C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0ED0" w:rsidRDefault="00790ED0" w:rsidP="00790ED0">
      <w:pPr>
        <w:suppressAutoHyphens/>
      </w:pPr>
    </w:p>
    <w:sectPr w:rsidR="00790ED0" w:rsidSect="00790E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67B" w:rsidRDefault="005D767B" w:rsidP="009F0C77">
      <w:r>
        <w:separator/>
      </w:r>
    </w:p>
  </w:endnote>
  <w:endnote w:type="continuationSeparator" w:id="0">
    <w:p w:rsidR="005D767B" w:rsidRDefault="005D76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456906-1B79-4AC2-949E-935DA5C14C7B}"/>
    <w:embedBold r:id="rId2" w:fontKey="{4A38AEDA-43F6-4280-B5CD-9FCC6E8362B1}"/>
  </w:font>
  <w:font w:name="Calibri">
    <w:panose1 w:val="020F0502020204030204"/>
    <w:charset w:val="00"/>
    <w:family w:val="swiss"/>
    <w:pitch w:val="variable"/>
    <w:sig w:usb0="E10002FF" w:usb1="4000ACFF" w:usb2="00000009" w:usb3="00000000" w:csb0="0000019F" w:csb1="00000000"/>
    <w:embedRegular r:id="rId3" w:fontKey="{A511A608-6868-4A9D-92F4-FFD50E2D24F0}"/>
  </w:font>
  <w:font w:name="Cambria">
    <w:panose1 w:val="02040503050406030204"/>
    <w:charset w:val="00"/>
    <w:family w:val="roman"/>
    <w:pitch w:val="variable"/>
    <w:sig w:usb0="E00002FF" w:usb1="400004FF" w:usb2="00000000" w:usb3="00000000" w:csb0="0000019F" w:csb1="00000000"/>
    <w:embedRegular r:id="rId4" w:fontKey="{8DE15EF1-470F-4F2E-906A-3C9FAFAC75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4A2" w:rsidRPr="00790ED0" w:rsidRDefault="00790ED0" w:rsidP="00790ED0">
    <w:pPr>
      <w:pStyle w:val="Footer"/>
      <w:tabs>
        <w:tab w:val="clear" w:pos="4680"/>
        <w:tab w:val="clear" w:pos="9360"/>
        <w:tab w:val="center" w:pos="2995"/>
      </w:tabs>
      <w:spacing w:before="120"/>
    </w:pPr>
    <w:r>
      <w:t>[4017]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67B" w:rsidRDefault="005D767B" w:rsidP="009F0C77">
      <w:r>
        <w:separator/>
      </w:r>
    </w:p>
  </w:footnote>
  <w:footnote w:type="continuationSeparator" w:id="0">
    <w:p w:rsidR="005D767B" w:rsidRDefault="005D76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12CM15"/>
    <w:docVar w:name="CoverBillType" w:val="b"/>
    <w:docVar w:name="docpath" w:val="L:\Council\bills\SWB\5312CM15.DOCX"/>
    <w:docVar w:name="dvBillNumber" w:val="4017"/>
    <w:docVar w:name="dvBillNumberPrefix" w:val="H. "/>
    <w:docVar w:name="dvOriginalBody" w:val="House"/>
    <w:docVar w:name="dvSteno" w:val="SWB"/>
    <w:docVar w:name="NameofBody" w:val="h"/>
    <w:docVar w:name="vgroup2" w:val="Council"/>
  </w:docVars>
  <w:rsids>
    <w:rsidRoot w:val="005D767B"/>
    <w:rsid w:val="00011869"/>
    <w:rsid w:val="00015CD6"/>
    <w:rsid w:val="000374A2"/>
    <w:rsid w:val="000E1785"/>
    <w:rsid w:val="000F40FA"/>
    <w:rsid w:val="0010776B"/>
    <w:rsid w:val="00133E66"/>
    <w:rsid w:val="001435A3"/>
    <w:rsid w:val="00146ED3"/>
    <w:rsid w:val="00151044"/>
    <w:rsid w:val="00155CF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D767B"/>
    <w:rsid w:val="005E2BC9"/>
    <w:rsid w:val="00605102"/>
    <w:rsid w:val="006215AA"/>
    <w:rsid w:val="006913C9"/>
    <w:rsid w:val="0069470D"/>
    <w:rsid w:val="00734F00"/>
    <w:rsid w:val="00790ED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16E2C"/>
    <w:rsid w:val="00E216DD"/>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23F3A2-9852-467F-A776-3BE01C25C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0EB64-401B-4A19-A468-3E8D4E446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E04F117D.dotm</Template>
  <TotalTime>0</TotalTime>
  <Pages>1</Pages>
  <Words>132</Words>
  <Characters>709</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4017 Text of Previous Version (Apr. 21, 2015) - South Carolina Legislature Online</dc:title>
  <dc:creator>SandyBarden</dc:creator>
  <cp:lastModifiedBy>N Cumfer</cp:lastModifiedBy>
  <cp:revision>2</cp:revision>
  <cp:lastPrinted>2015-04-15T16:57:00Z</cp:lastPrinted>
  <dcterms:created xsi:type="dcterms:W3CDTF">2015-04-21T16:29:00Z</dcterms:created>
  <dcterms:modified xsi:type="dcterms:W3CDTF">2015-04-21T16:29:00Z</dcterms:modified>
</cp:coreProperties>
</file>