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CAC" w:rsidRDefault="005A2C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6D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NOT QUALIFY A CONTRACTOR OR CONTRACTING FIRM TO PARTICIPATE IN DEPARTMENT OF TRANSPORTATION CONTRACTS AS A PRIME CONTRACTOR OR A SUBCONTRACTOR IF THE FIRM IS OWNED BY A TRUST THAT BENEFITS A PERSON OR FIRM WHO HAS BEEN DISQUALIFIED FOR BIDDING ON DEPARTMENT CONTRACTS OR A DISQUALIFIED PERSON</w:t>
      </w:r>
      <w:r w:rsidR="004F0A9E" w:rsidRPr="004F0A9E">
        <w:t>’</w:t>
      </w:r>
      <w:r>
        <w:t>S FAMILY, OR IF THE DISQUALIFIED PERSON OR FIRM PROVIDES FINANCIAL SUPPORT OR LOANS TO THE CONTRACTOR OR CONTRACTING FIRM.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3F1D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F1D">
        <w:t xml:space="preserve">it is estimated that the State of South Carolina needs </w:t>
      </w:r>
      <w:r w:rsidR="004B70AC">
        <w:t>significant</w:t>
      </w:r>
      <w:r w:rsidR="00093F1D">
        <w:t xml:space="preserve"> additional dollars annually to make necessary improvements to our system of roads, and bridges; and</w:t>
      </w: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General Assembly is debating whether to increase the state</w:t>
      </w:r>
      <w:r w:rsidR="004F0A9E" w:rsidRPr="004F0A9E">
        <w:t>’</w:t>
      </w:r>
      <w:r>
        <w:t xml:space="preserve">s gasoline tax to accomplish this goal which would require our motorists to make </w:t>
      </w:r>
      <w:r w:rsidR="00464346">
        <w:t>a</w:t>
      </w:r>
      <w:r w:rsidR="004B70AC">
        <w:t>n increased contribution</w:t>
      </w:r>
      <w:r>
        <w:t xml:space="preserve"> to support transportation needs of this state; and</w:t>
      </w: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imperative that firms that contract with our Department of Transportation exemplify the highest integrity throughout the bidding process</w:t>
      </w:r>
      <w:r w:rsidR="00464346">
        <w:t>,</w:t>
      </w:r>
      <w:r>
        <w:t xml:space="preserve"> as well as </w:t>
      </w:r>
      <w:r w:rsidR="00464346">
        <w:t xml:space="preserve">throughout </w:t>
      </w:r>
      <w:r>
        <w:t>the process of fulfilling the terms of any contract awarded to a successful bidding firm; and</w:t>
      </w: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also is imperative that any contractor or contracting firm must be disqualified from participating in a Department of Transportation contract if the firm is owned, in whole or in part, by a trust that benefits a person or firm who has been disqualified for </w:t>
      </w:r>
      <w:r>
        <w:lastRenderedPageBreak/>
        <w:t>bidding on department contracts or a disqualified person</w:t>
      </w:r>
      <w:r w:rsidR="004F0A9E" w:rsidRPr="004F0A9E">
        <w:t>’</w:t>
      </w:r>
      <w:r>
        <w:t>s family; and</w:t>
      </w:r>
    </w:p>
    <w:p w:rsidR="00093F1D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15" w:rsidRDefault="00093F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furthermore, it is imperative that any contractor or contracting firm must be disqualified from participating in a Department of Transportation contract if the disqualified person or firm provides financial support or loans to the contractor or contracting firm</w:t>
      </w:r>
      <w:r w:rsidR="00AE6D15">
        <w:t>.  Now, therefore,</w:t>
      </w: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F0A9E">
        <w:t xml:space="preserve"> the Department of Transportation not qualify a contractor or contracting firm to participate in Department of Transportation contracts as a prime contractor or a subcontractor if the firm is owned by a trust that benefits a person or firm who has been disqualified for bidding on department contracts or a disqualified person</w:t>
      </w:r>
      <w:r w:rsidR="004F0A9E" w:rsidRPr="004F0A9E">
        <w:t>’</w:t>
      </w:r>
      <w:r w:rsidR="004F0A9E">
        <w:t>s family, or if the disqualified person or firm provides financial support or loans to the contractor or contracting firm.</w:t>
      </w: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15" w:rsidRDefault="00AE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F0A9E">
        <w:t xml:space="preserve"> the Department of Transportation.</w:t>
      </w:r>
    </w:p>
    <w:p w:rsidR="00BB6497" w:rsidRDefault="004F0A9E" w:rsidP="00180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2CAC" w:rsidRDefault="005A2CAC" w:rsidP="005A2CAC">
      <w:pPr>
        <w:suppressAutoHyphens/>
      </w:pPr>
    </w:p>
    <w:sectPr w:rsidR="005A2CAC" w:rsidSect="005A2C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F1D" w:rsidRDefault="00093F1D" w:rsidP="009F0C77">
      <w:r>
        <w:separator/>
      </w:r>
    </w:p>
  </w:endnote>
  <w:endnote w:type="continuationSeparator" w:id="0">
    <w:p w:rsidR="00093F1D" w:rsidRDefault="00093F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7CAAF6-740D-42E0-BF57-C72CFB1BD32C}"/>
    <w:embedBold r:id="rId2" w:fontKey="{F7A80BCE-5738-412B-A8F3-9E7CC436F2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DCFCFD-E031-4E88-804B-59D93E402A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3A6030-3B3A-463E-840A-C34384D733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8B5550-ECCF-4858-88C3-874C2CB3F6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497" w:rsidRPr="005A2CAC" w:rsidRDefault="005A2CAC" w:rsidP="005A2C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F1D" w:rsidRDefault="00093F1D" w:rsidP="009F0C77">
      <w:r>
        <w:separator/>
      </w:r>
    </w:p>
  </w:footnote>
  <w:footnote w:type="continuationSeparator" w:id="0">
    <w:p w:rsidR="00093F1D" w:rsidRDefault="00093F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20CM15"/>
    <w:docVar w:name="CoverBillType" w:val="r"/>
    <w:docVar w:name="docpath" w:val="L:\Council\bills\SWB\5320CM15.DOCX"/>
    <w:docVar w:name="dvBillNumber" w:val="410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E6D15"/>
    <w:rsid w:val="00011869"/>
    <w:rsid w:val="00015CD6"/>
    <w:rsid w:val="00093F1D"/>
    <w:rsid w:val="000E1785"/>
    <w:rsid w:val="000F40FA"/>
    <w:rsid w:val="0010776B"/>
    <w:rsid w:val="00133E66"/>
    <w:rsid w:val="001435A3"/>
    <w:rsid w:val="00146ED3"/>
    <w:rsid w:val="00151044"/>
    <w:rsid w:val="001804D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2F0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346"/>
    <w:rsid w:val="004809EE"/>
    <w:rsid w:val="004B70AC"/>
    <w:rsid w:val="004E7D54"/>
    <w:rsid w:val="004F0A9E"/>
    <w:rsid w:val="004F3616"/>
    <w:rsid w:val="005273C6"/>
    <w:rsid w:val="00530A69"/>
    <w:rsid w:val="00545593"/>
    <w:rsid w:val="00577C6C"/>
    <w:rsid w:val="005A2CAC"/>
    <w:rsid w:val="005C2FE2"/>
    <w:rsid w:val="005E2BC9"/>
    <w:rsid w:val="00605102"/>
    <w:rsid w:val="006215AA"/>
    <w:rsid w:val="00647A87"/>
    <w:rsid w:val="00671ED4"/>
    <w:rsid w:val="006913C9"/>
    <w:rsid w:val="0069470D"/>
    <w:rsid w:val="00734F00"/>
    <w:rsid w:val="007A70AE"/>
    <w:rsid w:val="008327DC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981"/>
    <w:rsid w:val="00AB74A1"/>
    <w:rsid w:val="00AD4B17"/>
    <w:rsid w:val="00AE6D15"/>
    <w:rsid w:val="00B22AAB"/>
    <w:rsid w:val="00B412D4"/>
    <w:rsid w:val="00BB649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  <w:rsid w:val="00F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173C3A-D4AD-4B42-9ED7-E881373E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A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A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90544-C52A-4860-9402-FCD426E99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4F73A090.dotm</Template>
  <TotalTime>0</TotalTime>
  <Pages>2</Pages>
  <Words>376</Words>
  <Characters>2029</Characters>
  <Application>Microsoft Office Word</Application>
  <DocSecurity>0</DocSecurity>
  <Lines>63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4103 Text of Previous Version (Apr. 30, 2015) - South Carolina Legislature Online</dc:title>
  <dc:creator>SandyBarden</dc:creator>
  <cp:lastModifiedBy>N Cumfer</cp:lastModifiedBy>
  <cp:revision>2</cp:revision>
  <cp:lastPrinted>2015-04-24T15:56:00Z</cp:lastPrinted>
  <dcterms:created xsi:type="dcterms:W3CDTF">2015-04-30T16:16:00Z</dcterms:created>
  <dcterms:modified xsi:type="dcterms:W3CDTF">2015-04-30T16:16:00Z</dcterms:modified>
</cp:coreProperties>
</file>