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449"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4768" w:rsidRP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2015</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768" w:rsidRPr="00F24768" w:rsidRDefault="00F24768" w:rsidP="00F24768">
      <w:pPr>
        <w:tabs>
          <w:tab w:val="right" w:pos="5933"/>
        </w:tabs>
        <w:suppressAutoHyphens/>
      </w:pPr>
      <w:r>
        <w:tab/>
      </w:r>
      <w:r>
        <w:rPr>
          <w:b/>
          <w:sz w:val="36"/>
        </w:rPr>
        <w:t>H. 4106</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768" w:rsidRDefault="00F24768" w:rsidP="00F2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44B1">
        <w:t>Reps. Long, Lucas, Norrell and Yow</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5/19/15--S.</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F24768" w:rsidRPr="00F24768" w:rsidRDefault="00F24768" w:rsidP="00F2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4768" w:rsidSect="007E7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6A3" w:rsidRDefault="009F66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1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182D54">
        <w:noBreakHyphen/>
      </w:r>
      <w:r>
        <w:t>7</w:t>
      </w:r>
      <w:r w:rsidR="00182D54">
        <w:noBreakHyphen/>
      </w:r>
      <w:r>
        <w:t>350, AS AMENDED, CODE OF LAWS OF SOUTH CAROLINA, 1976, RELATING TO THE DESIGNATION OF VOTING PRECINCTS IN LANCASTER COUNTY, SO AS TO DELETE TWO PRECINCTS, ADD NINE PRECINCTS, AND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1B3B" w:rsidRDefault="003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B3B" w:rsidRDefault="003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182D54">
        <w:noBreakHyphen/>
      </w:r>
      <w:r>
        <w:t>7</w:t>
      </w:r>
      <w:r w:rsidR="00182D54">
        <w:noBreakHyphen/>
      </w:r>
      <w:r>
        <w:t>350 of the 1976 Code, as last amended by Act 156 of 2012, is further amended to read:</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82D54">
        <w:noBreakHyphen/>
      </w:r>
      <w:r>
        <w:t>7</w:t>
      </w:r>
      <w:r w:rsidR="00182D54">
        <w:noBreakHyphen/>
      </w:r>
      <w:r>
        <w:t>350.</w:t>
      </w:r>
      <w:r>
        <w:tab/>
      </w:r>
      <w:r w:rsidRPr="00D04484">
        <w:t>(A)</w:t>
      </w:r>
      <w:r>
        <w:tab/>
      </w:r>
      <w:r w:rsidRPr="009964C7">
        <w:t>In Lancaster County there are the following voting precincts: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Antioch</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Belaire Number 2</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Black Horse Run</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Camp Creek</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Carmel</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Chesterfield Avenue</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Douglas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Dwight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Elgin</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Erwin Farm</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Gold Hill</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Gooch</w:t>
      </w:r>
      <w:r w:rsidR="00182D54" w:rsidRPr="00182D54">
        <w:t>’</w:t>
      </w:r>
      <w:r w:rsidRPr="009964C7">
        <w:t>s Cross Road</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Harrisburg</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Heath Springs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Hyde Park</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Jacksonham</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Kershaw North</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Kershaw South</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Lake House</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Lancaster East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Lancaster West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Lynwood Drive</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Midway</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Osceola</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Pleasant Hill</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Pleasant Valley</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3985">
        <w:rPr>
          <w:strike/>
        </w:rPr>
        <w:t>Pleasant Valley Number 2</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Possum Hollow</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Rich Hill</w:t>
      </w:r>
    </w:p>
    <w:p w:rsidR="00AF2654" w:rsidRPr="00C153BA"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River Road</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Riverside</w:t>
      </w:r>
    </w:p>
    <w:p w:rsidR="00AF2654" w:rsidRPr="00C153BA"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Shelley Mullis</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Spring Hill</w:t>
      </w:r>
    </w:p>
    <w:p w:rsidR="00AF2654" w:rsidRPr="003F3DCB"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The Lodge</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Unity</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University</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Van Wyck</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3985">
        <w:rPr>
          <w:strike/>
        </w:rPr>
        <w:t>Wylie Park.</w:t>
      </w:r>
    </w:p>
    <w:p w:rsidR="00AF2654" w:rsidRPr="005C429C"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b/>
        <w:t>(B)</w:t>
      </w:r>
      <w:r>
        <w:tab/>
      </w:r>
      <w:r w:rsidRPr="009964C7">
        <w:t xml:space="preserve">The precinct lines defining the above precincts are as shown on maps filed with the clerk of court of the county and also on file with the State Election Commission as provided and maintained by the </w:t>
      </w:r>
      <w:r w:rsidRPr="005C429C">
        <w:rPr>
          <w:strike/>
        </w:rPr>
        <w:t>Office of Research and Statistics of the</w:t>
      </w:r>
      <w:r w:rsidRPr="009964C7">
        <w:t xml:space="preserve"> Revenue and Fiscal Affairs Office designated as document </w:t>
      </w:r>
      <w:r w:rsidRPr="009E3985">
        <w:rPr>
          <w:strike/>
        </w:rPr>
        <w:t>P</w:t>
      </w:r>
      <w:r w:rsidR="00182D54">
        <w:rPr>
          <w:strike/>
        </w:rPr>
        <w:noBreakHyphen/>
      </w:r>
      <w:r w:rsidRPr="009E3985">
        <w:rPr>
          <w:strike/>
        </w:rPr>
        <w:t>57</w:t>
      </w:r>
      <w:r w:rsidR="00182D54">
        <w:rPr>
          <w:strike/>
        </w:rPr>
        <w:noBreakHyphen/>
      </w:r>
      <w:r w:rsidRPr="009E3985">
        <w:rPr>
          <w:strike/>
        </w:rPr>
        <w:t>12</w:t>
      </w:r>
      <w:r w:rsidR="00920C56">
        <w:t xml:space="preserve"> </w:t>
      </w:r>
      <w:r>
        <w:rPr>
          <w:u w:val="single"/>
        </w:rPr>
        <w:t>P</w:t>
      </w:r>
      <w:r w:rsidR="00182D54">
        <w:rPr>
          <w:u w:val="single"/>
        </w:rPr>
        <w:noBreakHyphen/>
      </w:r>
      <w:r>
        <w:rPr>
          <w:u w:val="single"/>
        </w:rPr>
        <w:t>57</w:t>
      </w:r>
      <w:r w:rsidR="00182D54">
        <w:rPr>
          <w:u w:val="single"/>
        </w:rPr>
        <w:noBreakHyphen/>
      </w:r>
      <w:r>
        <w:rPr>
          <w:u w:val="single"/>
        </w:rPr>
        <w:t>15</w:t>
      </w:r>
      <w:r>
        <w:t>.</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b/>
        <w:t>(C)</w:t>
      </w:r>
      <w:r>
        <w:tab/>
      </w:r>
      <w:r w:rsidRPr="009964C7">
        <w:t>The polling places for the precincts provided in this section must be established by the Board of Voter Registration and Elections of Lancaster County subject to approval by a majority of the Lancaster County Legislative Delegation.</w:t>
      </w:r>
      <w:r>
        <w:t>”</w:t>
      </w:r>
      <w:r>
        <w:tab/>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1B73CE" w:rsidRDefault="00182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5B7" w:rsidRDefault="005B25B7" w:rsidP="005B25B7">
      <w:pPr>
        <w:suppressAutoHyphens/>
      </w:pPr>
    </w:p>
    <w:sectPr w:rsidR="005B25B7" w:rsidSect="007E7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654" w:rsidRDefault="00AF2654" w:rsidP="009F0C77">
      <w:r>
        <w:separator/>
      </w:r>
    </w:p>
  </w:endnote>
  <w:endnote w:type="continuationSeparator" w:id="0">
    <w:p w:rsidR="00AF2654" w:rsidRDefault="00AF26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A431E2-9FA4-48CD-A6F0-DB55C72EE17E}"/>
    <w:embedBold r:id="rId2" w:fontKey="{447C42D8-ED2B-4935-BA12-4568F6960E5D}"/>
  </w:font>
  <w:font w:name="Calibri">
    <w:panose1 w:val="020F0502020204030204"/>
    <w:charset w:val="00"/>
    <w:family w:val="swiss"/>
    <w:pitch w:val="variable"/>
    <w:sig w:usb0="E10002FF" w:usb1="4000ACFF" w:usb2="00000009" w:usb3="00000000" w:csb0="0000019F" w:csb1="00000000"/>
    <w:embedRegular r:id="rId3" w:fontKey="{02188A2F-8A94-4765-9D50-F4E06E301A41}"/>
  </w:font>
  <w:font w:name="Segoe UI">
    <w:panose1 w:val="020B0502040204020203"/>
    <w:charset w:val="00"/>
    <w:family w:val="swiss"/>
    <w:pitch w:val="variable"/>
    <w:sig w:usb0="E10022FF" w:usb1="C000E47F" w:usb2="00000029" w:usb3="00000000" w:csb0="000001DF" w:csb1="00000000"/>
    <w:embedRegular r:id="rId4" w:fontKey="{60437791-84CF-4CFB-B6AF-A3F68A403AFA}"/>
  </w:font>
  <w:font w:name="Cambria">
    <w:panose1 w:val="02040503050406030204"/>
    <w:charset w:val="00"/>
    <w:family w:val="roman"/>
    <w:pitch w:val="variable"/>
    <w:sig w:usb0="E00002FF" w:usb1="400004FF" w:usb2="00000000" w:usb3="00000000" w:csb0="0000019F" w:csb1="00000000"/>
    <w:embedRegular r:id="rId5" w:fontKey="{FC8100CF-6124-4F7E-BB7E-446E68DC0C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3CE" w:rsidRPr="009F66A3" w:rsidRDefault="009F66A3" w:rsidP="009F66A3">
    <w:pPr>
      <w:pStyle w:val="Footer"/>
      <w:tabs>
        <w:tab w:val="clear" w:pos="4680"/>
        <w:tab w:val="clear" w:pos="9360"/>
        <w:tab w:val="center" w:pos="2995"/>
      </w:tabs>
      <w:spacing w:before="120"/>
    </w:pPr>
    <w:r>
      <w:t>[4106</w:t>
    </w:r>
    <w:r w:rsidR="007E7449">
      <w:t>-</w:t>
    </w:r>
    <w:r w:rsidR="007E7449">
      <w:fldChar w:fldCharType="begin"/>
    </w:r>
    <w:r w:rsidR="007E7449">
      <w:instrText xml:space="preserve"> PAGE  \* MERGEFORMAT </w:instrText>
    </w:r>
    <w:r w:rsidR="007E7449">
      <w:fldChar w:fldCharType="separate"/>
    </w:r>
    <w:r w:rsidR="00594F8C">
      <w:rPr>
        <w:noProof/>
      </w:rPr>
      <w:t>1</w:t>
    </w:r>
    <w:r w:rsidR="007E7449">
      <w:fldChar w:fldCharType="end"/>
    </w:r>
    <w:r w:rsidR="007E74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49" w:rsidRPr="009F66A3" w:rsidRDefault="007E7449" w:rsidP="009F66A3">
    <w:pPr>
      <w:pStyle w:val="Footer"/>
      <w:tabs>
        <w:tab w:val="clear" w:pos="4680"/>
        <w:tab w:val="clear" w:pos="9360"/>
        <w:tab w:val="center" w:pos="2995"/>
      </w:tabs>
      <w:spacing w:before="120"/>
    </w:pPr>
    <w:r>
      <w:t>[4106]</w:t>
    </w:r>
    <w:r>
      <w:tab/>
    </w:r>
    <w:r>
      <w:fldChar w:fldCharType="begin"/>
    </w:r>
    <w:r>
      <w:instrText xml:space="preserve"> PAGE  \* MERGEFORMAT </w:instrText>
    </w:r>
    <w:r>
      <w:fldChar w:fldCharType="separate"/>
    </w:r>
    <w:r w:rsidR="005B25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654" w:rsidRDefault="00AF2654" w:rsidP="009F0C77">
      <w:r>
        <w:separator/>
      </w:r>
    </w:p>
  </w:footnote>
  <w:footnote w:type="continuationSeparator" w:id="0">
    <w:p w:rsidR="00AF2654" w:rsidRDefault="00AF26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4ZW15"/>
    <w:docVar w:name="CoverBillType" w:val="b"/>
    <w:docVar w:name="docpath" w:val="L:\Council\bills\GGS\22764ZW15.DOCX"/>
    <w:docVar w:name="dvBillNumber" w:val="4106"/>
    <w:docVar w:name="dvBillNumberPrefix" w:val="H. "/>
    <w:docVar w:name="dvOriginalBody" w:val="House"/>
    <w:docVar w:name="dvSteno" w:val="GGS"/>
    <w:docVar w:name="NameofBody" w:val="h"/>
    <w:docVar w:name="vgroup2" w:val="Council"/>
  </w:docVars>
  <w:rsids>
    <w:rsidRoot w:val="00351B3B"/>
    <w:rsid w:val="00011869"/>
    <w:rsid w:val="00015CD6"/>
    <w:rsid w:val="000E1785"/>
    <w:rsid w:val="000F40FA"/>
    <w:rsid w:val="0010776B"/>
    <w:rsid w:val="00133E66"/>
    <w:rsid w:val="001435A3"/>
    <w:rsid w:val="00146ED3"/>
    <w:rsid w:val="00151044"/>
    <w:rsid w:val="00182D54"/>
    <w:rsid w:val="001B73CE"/>
    <w:rsid w:val="001D08F2"/>
    <w:rsid w:val="001D525B"/>
    <w:rsid w:val="001D7F4F"/>
    <w:rsid w:val="00205238"/>
    <w:rsid w:val="002321B6"/>
    <w:rsid w:val="00250967"/>
    <w:rsid w:val="002543C8"/>
    <w:rsid w:val="0025541D"/>
    <w:rsid w:val="00284AAE"/>
    <w:rsid w:val="002E5912"/>
    <w:rsid w:val="00301B21"/>
    <w:rsid w:val="00325348"/>
    <w:rsid w:val="0032732C"/>
    <w:rsid w:val="003306E0"/>
    <w:rsid w:val="00336AD0"/>
    <w:rsid w:val="00351B3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4F8C"/>
    <w:rsid w:val="005B25B7"/>
    <w:rsid w:val="005C2FE2"/>
    <w:rsid w:val="005E2BC9"/>
    <w:rsid w:val="00605102"/>
    <w:rsid w:val="006215AA"/>
    <w:rsid w:val="00667A37"/>
    <w:rsid w:val="006913C9"/>
    <w:rsid w:val="0069470D"/>
    <w:rsid w:val="00734F00"/>
    <w:rsid w:val="00781535"/>
    <w:rsid w:val="007A70AE"/>
    <w:rsid w:val="007E7449"/>
    <w:rsid w:val="008362E8"/>
    <w:rsid w:val="008A1768"/>
    <w:rsid w:val="008F0F33"/>
    <w:rsid w:val="008F4429"/>
    <w:rsid w:val="00920C56"/>
    <w:rsid w:val="0094021A"/>
    <w:rsid w:val="009B44AF"/>
    <w:rsid w:val="009C6A0B"/>
    <w:rsid w:val="009D27A9"/>
    <w:rsid w:val="009F0C77"/>
    <w:rsid w:val="009F4DD1"/>
    <w:rsid w:val="009F66A3"/>
    <w:rsid w:val="00A41684"/>
    <w:rsid w:val="00A64E80"/>
    <w:rsid w:val="00A72BCD"/>
    <w:rsid w:val="00A741D9"/>
    <w:rsid w:val="00A833AB"/>
    <w:rsid w:val="00A9741D"/>
    <w:rsid w:val="00AD4B17"/>
    <w:rsid w:val="00AF265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24768"/>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5A83B-67B6-41E1-A2DA-EC924B0E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6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C6185-463C-4022-BA3E-77138044A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B1A31CAA.dotm</Template>
  <TotalTime>0</TotalTime>
  <Pages>3</Pages>
  <Words>308</Words>
  <Characters>1572</Characters>
  <Application>Microsoft Office Word</Application>
  <DocSecurity>0</DocSecurity>
  <Lines>92</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4106 Text of Previous Version (May 19, 2015) - South Carolina Legislature Online</dc:title>
  <dc:creator>GloriaShackelford</dc:creator>
  <cp:lastModifiedBy>Miriam Cook</cp:lastModifiedBy>
  <cp:revision>2</cp:revision>
  <cp:lastPrinted>2015-04-29T19:35:00Z</cp:lastPrinted>
  <dcterms:created xsi:type="dcterms:W3CDTF">2015-05-19T22:11:00Z</dcterms:created>
  <dcterms:modified xsi:type="dcterms:W3CDTF">2015-05-19T22:11:00Z</dcterms:modified>
</cp:coreProperties>
</file>