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3B4" w:rsidRDefault="001B43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67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5FE" w:rsidRDefault="000F314C" w:rsidP="002C3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C35FE">
        <w:t xml:space="preserve">RECOGNIZE AND HONOR </w:t>
      </w:r>
      <w:r w:rsidR="00D71673">
        <w:t xml:space="preserve">THE REVEREND EDDIE C. THOMAS, JR., PRESIDENT OF THE GOOD SAMARITAN ORGANIZATION, </w:t>
      </w:r>
      <w:r w:rsidR="002C35FE">
        <w:t xml:space="preserve">FOR </w:t>
      </w:r>
      <w:r w:rsidR="002C35FE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D71673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2C35FE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6051D">
        <w:rPr>
          <w:rFonts w:eastAsiaTheme="minorHAnsi"/>
          <w:color w:val="000000" w:themeColor="text1"/>
          <w:szCs w:val="22"/>
          <w:u w:color="000000" w:themeColor="text1"/>
        </w:rPr>
        <w:t xml:space="preserve">TWENTY YEARS OF </w:t>
      </w:r>
      <w:r w:rsidR="002C35FE"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2C35F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>THROUGH</w:t>
      </w:r>
      <w:r w:rsidR="00A6051D">
        <w:rPr>
          <w:rFonts w:eastAsiaTheme="minorHAnsi"/>
          <w:color w:val="000000" w:themeColor="text1"/>
          <w:szCs w:val="22"/>
          <w:u w:color="000000" w:themeColor="text1"/>
        </w:rPr>
        <w:t xml:space="preserve"> THAT 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>FINE INSTITUTION</w:t>
      </w:r>
      <w:r w:rsidR="00A6051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C35FE">
        <w:rPr>
          <w:rFonts w:eastAsiaTheme="minorHAnsi"/>
          <w:color w:val="000000" w:themeColor="text1"/>
          <w:szCs w:val="22"/>
          <w:u w:color="000000" w:themeColor="text1"/>
        </w:rPr>
        <w:t>AND TO WISH H</w:t>
      </w:r>
      <w:r w:rsidR="00D71673">
        <w:rPr>
          <w:rFonts w:eastAsiaTheme="minorHAnsi"/>
          <w:color w:val="000000" w:themeColor="text1"/>
          <w:szCs w:val="22"/>
          <w:u w:color="000000" w:themeColor="text1"/>
        </w:rPr>
        <w:t xml:space="preserve">IM </w:t>
      </w:r>
      <w:r w:rsidR="002C35FE">
        <w:rPr>
          <w:rFonts w:eastAsiaTheme="minorHAnsi"/>
          <w:color w:val="000000" w:themeColor="text1"/>
          <w:szCs w:val="22"/>
          <w:u w:color="000000" w:themeColor="text1"/>
        </w:rPr>
        <w:t>WELL AS HE CONTINUES TO SERVE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1F8" w:rsidRPr="005E7F00" w:rsidRDefault="00F2670A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E71F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CE71F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E71F8">
        <w:rPr>
          <w:color w:val="000000" w:themeColor="text1"/>
        </w:rPr>
        <w:t>South Carolina House of Representatives</w:t>
      </w:r>
      <w:r w:rsidR="00CE71F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E71F8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CE71F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E71F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CE71F8" w:rsidRPr="005E7F00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30682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630682">
        <w:t>he Reverend Eddie C. Thomas, Jr., president of the Good Samaritan Organization</w:t>
      </w:r>
      <w:r w:rsidR="00A82D57">
        <w:t xml:space="preserve"> in Bishopville</w:t>
      </w:r>
      <w:r w:rsidR="00630682">
        <w:t xml:space="preserve">,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514EF" w:rsidRDefault="003514EF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532BD">
        <w:rPr>
          <w:rFonts w:eastAsiaTheme="minorHAnsi"/>
          <w:color w:val="000000" w:themeColor="text1"/>
          <w:szCs w:val="22"/>
          <w:u w:color="000000" w:themeColor="text1"/>
        </w:rPr>
        <w:t xml:space="preserve">for twenty years, </w:t>
      </w:r>
      <w:r w:rsidR="00F532BD">
        <w:rPr>
          <w:color w:val="000000" w:themeColor="text1"/>
        </w:rPr>
        <w:t xml:space="preserve">Reverend Thomas, assisted by his </w:t>
      </w:r>
      <w:r w:rsidR="00DD6A88">
        <w:rPr>
          <w:color w:val="000000" w:themeColor="text1"/>
        </w:rPr>
        <w:t>lovely</w:t>
      </w:r>
      <w:r w:rsidR="00F532BD">
        <w:rPr>
          <w:color w:val="000000" w:themeColor="text1"/>
        </w:rPr>
        <w:t xml:space="preserve"> </w:t>
      </w:r>
      <w:r w:rsidR="008600BB">
        <w:rPr>
          <w:color w:val="000000" w:themeColor="text1"/>
        </w:rPr>
        <w:t xml:space="preserve">wife and </w:t>
      </w:r>
      <w:r w:rsidR="00F532BD">
        <w:rPr>
          <w:color w:val="000000" w:themeColor="text1"/>
        </w:rPr>
        <w:t>helpm</w:t>
      </w:r>
      <w:r w:rsidR="006E104A">
        <w:rPr>
          <w:color w:val="000000" w:themeColor="text1"/>
        </w:rPr>
        <w:t>ate</w:t>
      </w:r>
      <w:r w:rsidR="00F532BD">
        <w:rPr>
          <w:color w:val="000000" w:themeColor="text1"/>
        </w:rPr>
        <w:t xml:space="preserve">, Corine, </w:t>
      </w:r>
      <w:r w:rsidR="008600BB">
        <w:rPr>
          <w:color w:val="000000" w:themeColor="text1"/>
        </w:rPr>
        <w:t xml:space="preserve">has sought to </w:t>
      </w:r>
      <w:r w:rsidR="00C827B9">
        <w:rPr>
          <w:color w:val="000000" w:themeColor="text1"/>
        </w:rPr>
        <w:t xml:space="preserve">help </w:t>
      </w:r>
      <w:r w:rsidR="008600BB">
        <w:rPr>
          <w:color w:val="000000" w:themeColor="text1"/>
        </w:rPr>
        <w:t xml:space="preserve">meet the needs of </w:t>
      </w:r>
      <w:r w:rsidR="00C827B9">
        <w:rPr>
          <w:color w:val="000000" w:themeColor="text1"/>
        </w:rPr>
        <w:t xml:space="preserve">community members who have </w:t>
      </w:r>
      <w:r w:rsidR="009B120F">
        <w:rPr>
          <w:color w:val="000000" w:themeColor="text1"/>
        </w:rPr>
        <w:t xml:space="preserve">suffered the loss of </w:t>
      </w:r>
      <w:r w:rsidR="00C827B9">
        <w:rPr>
          <w:color w:val="000000" w:themeColor="text1"/>
        </w:rPr>
        <w:t xml:space="preserve">homes or jobs, who </w:t>
      </w:r>
      <w:r w:rsidR="00204A32">
        <w:rPr>
          <w:color w:val="000000" w:themeColor="text1"/>
        </w:rPr>
        <w:t xml:space="preserve">live with a shortage of </w:t>
      </w:r>
      <w:r w:rsidR="00C827B9">
        <w:rPr>
          <w:color w:val="000000" w:themeColor="text1"/>
        </w:rPr>
        <w:t xml:space="preserve">food, who lack school supplies, or who are </w:t>
      </w:r>
      <w:r w:rsidR="00204A32">
        <w:rPr>
          <w:color w:val="000000" w:themeColor="text1"/>
        </w:rPr>
        <w:t>dealing</w:t>
      </w:r>
      <w:r w:rsidR="00C827B9">
        <w:rPr>
          <w:color w:val="000000" w:themeColor="text1"/>
        </w:rPr>
        <w:t xml:space="preserve"> with some other </w:t>
      </w:r>
      <w:r w:rsidR="0069138D">
        <w:rPr>
          <w:color w:val="000000" w:themeColor="text1"/>
        </w:rPr>
        <w:t>situation</w:t>
      </w:r>
      <w:r w:rsidR="00C827B9">
        <w:rPr>
          <w:color w:val="000000" w:themeColor="text1"/>
        </w:rPr>
        <w:t xml:space="preserve"> requiring assistance from caring friends. Working through the Good Samaritan Organization</w:t>
      </w:r>
      <w:r w:rsidR="00EE301C">
        <w:rPr>
          <w:color w:val="000000" w:themeColor="text1"/>
        </w:rPr>
        <w:t>, Reverend Thomas has brought help and hope to many</w:t>
      </w:r>
      <w:r w:rsidR="00CE17DD">
        <w:rPr>
          <w:color w:val="000000" w:themeColor="text1"/>
        </w:rPr>
        <w:t xml:space="preserve"> who face </w:t>
      </w:r>
      <w:r w:rsidR="009B120F">
        <w:rPr>
          <w:color w:val="000000" w:themeColor="text1"/>
        </w:rPr>
        <w:t xml:space="preserve">such </w:t>
      </w:r>
      <w:r w:rsidR="0069138D">
        <w:rPr>
          <w:color w:val="000000" w:themeColor="text1"/>
        </w:rPr>
        <w:t>life challenges</w:t>
      </w:r>
      <w:r w:rsidR="00C827B9">
        <w:rPr>
          <w:color w:val="000000" w:themeColor="text1"/>
        </w:rPr>
        <w:t>; and</w:t>
      </w:r>
    </w:p>
    <w:p w:rsidR="00C827B9" w:rsidRDefault="00C827B9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C0157" w:rsidRDefault="00C827B9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AF0001">
        <w:rPr>
          <w:color w:val="000000" w:themeColor="text1"/>
        </w:rPr>
        <w:t>believing firmly that they are indeed their brother</w:t>
      </w:r>
      <w:r w:rsidR="006C6886" w:rsidRPr="006C6886">
        <w:rPr>
          <w:color w:val="000000" w:themeColor="text1"/>
        </w:rPr>
        <w:t>’</w:t>
      </w:r>
      <w:r w:rsidR="00AF0001">
        <w:rPr>
          <w:color w:val="000000" w:themeColor="text1"/>
        </w:rPr>
        <w:t xml:space="preserve">s keeper, </w:t>
      </w:r>
      <w:r w:rsidR="00FC0157">
        <w:rPr>
          <w:color w:val="000000" w:themeColor="text1"/>
        </w:rPr>
        <w:t>Reverend Thomas and his co</w:t>
      </w:r>
      <w:r w:rsidR="006C6886">
        <w:rPr>
          <w:color w:val="000000" w:themeColor="text1"/>
        </w:rPr>
        <w:noBreakHyphen/>
      </w:r>
      <w:r w:rsidR="00FC0157">
        <w:rPr>
          <w:color w:val="000000" w:themeColor="text1"/>
        </w:rPr>
        <w:t xml:space="preserve">workers at </w:t>
      </w:r>
      <w:r w:rsidR="009F18E6">
        <w:rPr>
          <w:color w:val="000000" w:themeColor="text1"/>
        </w:rPr>
        <w:t xml:space="preserve">the Good Samaritan Organization </w:t>
      </w:r>
      <w:r w:rsidR="008B31A3">
        <w:rPr>
          <w:color w:val="000000" w:themeColor="text1"/>
        </w:rPr>
        <w:t xml:space="preserve">refuse to </w:t>
      </w:r>
      <w:r w:rsidR="009F18E6">
        <w:rPr>
          <w:color w:val="000000" w:themeColor="text1"/>
        </w:rPr>
        <w:t xml:space="preserve">limit </w:t>
      </w:r>
      <w:r w:rsidR="00FC0157">
        <w:rPr>
          <w:color w:val="000000" w:themeColor="text1"/>
        </w:rPr>
        <w:t>their</w:t>
      </w:r>
      <w:r w:rsidR="009F18E6">
        <w:rPr>
          <w:color w:val="000000" w:themeColor="text1"/>
        </w:rPr>
        <w:t xml:space="preserve"> ministry to just their own neighborhoods; they serve </w:t>
      </w:r>
      <w:r w:rsidR="008B31A3">
        <w:rPr>
          <w:color w:val="000000" w:themeColor="text1"/>
        </w:rPr>
        <w:t>a broad area, including L</w:t>
      </w:r>
      <w:r w:rsidR="009F18E6">
        <w:rPr>
          <w:color w:val="000000" w:themeColor="text1"/>
        </w:rPr>
        <w:t>ee, Sumter, Darlington, Kershaw, Horry, Chesterfield, and Florence</w:t>
      </w:r>
      <w:r w:rsidR="008B31A3">
        <w:rPr>
          <w:color w:val="000000" w:themeColor="text1"/>
        </w:rPr>
        <w:t xml:space="preserve"> counties and beyond</w:t>
      </w:r>
      <w:r w:rsidR="00FC0157">
        <w:rPr>
          <w:color w:val="000000" w:themeColor="text1"/>
        </w:rPr>
        <w:t>; and</w:t>
      </w:r>
    </w:p>
    <w:p w:rsidR="003514EF" w:rsidRDefault="003514EF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0636" w:rsidRDefault="00F70636" w:rsidP="00F70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Reverend </w:t>
      </w:r>
      <w:r w:rsidR="00F532BD">
        <w:rPr>
          <w:color w:val="000000" w:themeColor="text1"/>
        </w:rPr>
        <w:t xml:space="preserve">and Mrs. </w:t>
      </w:r>
      <w:r>
        <w:rPr>
          <w:color w:val="000000" w:themeColor="text1"/>
        </w:rPr>
        <w:t xml:space="preserve">Thomas for their twenty years of </w:t>
      </w:r>
      <w:r w:rsidR="00637FD6">
        <w:rPr>
          <w:color w:val="000000" w:themeColor="text1"/>
        </w:rPr>
        <w:t xml:space="preserve">selfless </w:t>
      </w:r>
      <w:r>
        <w:rPr>
          <w:color w:val="000000" w:themeColor="text1"/>
        </w:rPr>
        <w:t xml:space="preserve">service through </w:t>
      </w:r>
      <w:r w:rsidR="00195914">
        <w:rPr>
          <w:color w:val="000000" w:themeColor="text1"/>
        </w:rPr>
        <w:t xml:space="preserve">the </w:t>
      </w:r>
      <w:r>
        <w:rPr>
          <w:color w:val="000000" w:themeColor="text1"/>
        </w:rPr>
        <w:t>Good Samaritan</w:t>
      </w:r>
      <w:r w:rsidR="00195914">
        <w:rPr>
          <w:color w:val="000000" w:themeColor="text1"/>
        </w:rPr>
        <w:t xml:space="preserve"> Organization</w:t>
      </w:r>
      <w:r>
        <w:rPr>
          <w:color w:val="000000" w:themeColor="text1"/>
        </w:rPr>
        <w:t xml:space="preserve">, </w:t>
      </w:r>
      <w:r w:rsidR="00195914">
        <w:rPr>
          <w:color w:val="000000" w:themeColor="text1"/>
        </w:rPr>
        <w:t xml:space="preserve">their </w:t>
      </w:r>
      <w:r>
        <w:rPr>
          <w:color w:val="000000" w:themeColor="text1"/>
        </w:rPr>
        <w:t>friends and family will host a celebrat</w:t>
      </w:r>
      <w:r w:rsidR="00195914">
        <w:rPr>
          <w:color w:val="000000" w:themeColor="text1"/>
        </w:rPr>
        <w:t>ory event</w:t>
      </w:r>
      <w:r>
        <w:rPr>
          <w:color w:val="000000" w:themeColor="text1"/>
        </w:rPr>
        <w:t xml:space="preserve"> on </w:t>
      </w:r>
      <w:r w:rsidR="00195914">
        <w:rPr>
          <w:color w:val="000000" w:themeColor="text1"/>
        </w:rPr>
        <w:t xml:space="preserve">Saturday, </w:t>
      </w:r>
      <w:r>
        <w:rPr>
          <w:color w:val="000000" w:themeColor="text1"/>
        </w:rPr>
        <w:t>May 1</w:t>
      </w:r>
      <w:r w:rsidR="00430B56">
        <w:rPr>
          <w:color w:val="000000" w:themeColor="text1"/>
        </w:rPr>
        <w:t>6</w:t>
      </w:r>
      <w:r>
        <w:rPr>
          <w:color w:val="000000" w:themeColor="text1"/>
        </w:rPr>
        <w:t>, 201</w:t>
      </w:r>
      <w:r w:rsidR="00430B56">
        <w:rPr>
          <w:color w:val="000000" w:themeColor="text1"/>
        </w:rPr>
        <w:t>5</w:t>
      </w:r>
      <w:r w:rsidR="00195914">
        <w:rPr>
          <w:color w:val="000000" w:themeColor="text1"/>
        </w:rPr>
        <w:t>, at which donations will be accepted to</w:t>
      </w:r>
      <w:r w:rsidR="002B0937">
        <w:rPr>
          <w:color w:val="000000" w:themeColor="text1"/>
        </w:rPr>
        <w:t>ward</w:t>
      </w:r>
      <w:r w:rsidR="00195914">
        <w:rPr>
          <w:color w:val="000000" w:themeColor="text1"/>
        </w:rPr>
        <w:t xml:space="preserve"> fund</w:t>
      </w:r>
      <w:r w:rsidR="002B0937">
        <w:rPr>
          <w:color w:val="000000" w:themeColor="text1"/>
        </w:rPr>
        <w:t>ing</w:t>
      </w:r>
      <w:r w:rsidR="00195914">
        <w:rPr>
          <w:color w:val="000000" w:themeColor="text1"/>
        </w:rPr>
        <w:t xml:space="preserve"> the Christmas Give</w:t>
      </w:r>
      <w:r w:rsidR="006C6886">
        <w:rPr>
          <w:color w:val="000000" w:themeColor="text1"/>
        </w:rPr>
        <w:noBreakHyphen/>
      </w:r>
      <w:r w:rsidR="00195914">
        <w:rPr>
          <w:color w:val="000000" w:themeColor="text1"/>
        </w:rPr>
        <w:t>Away annually sponsored by Good Samaritan</w:t>
      </w:r>
      <w:r>
        <w:rPr>
          <w:color w:val="000000" w:themeColor="text1"/>
        </w:rPr>
        <w:t>; and</w:t>
      </w:r>
    </w:p>
    <w:p w:rsidR="003514EF" w:rsidRDefault="003514EF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E71F8" w:rsidRPr="005E7F00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630682">
        <w:t>Reverend Eddie C. Thomas, Jr.,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F66" w:rsidRDefault="00CE71F8" w:rsidP="00636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026FF">
        <w:t xml:space="preserve">recognize and honor the Reverend Eddie C. Thomas, Jr., president of the Good Samaritan Organization, </w:t>
      </w:r>
      <w:r w:rsidR="00636F66">
        <w:t xml:space="preserve">for </w:t>
      </w:r>
      <w:r w:rsidR="00636F66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36F66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 xml:space="preserve">twenty years of </w:t>
      </w:r>
      <w:r w:rsidR="00636F66"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636F66">
        <w:rPr>
          <w:rFonts w:eastAsiaTheme="minorHAnsi"/>
          <w:color w:val="000000" w:themeColor="text1"/>
          <w:szCs w:val="22"/>
          <w:u w:color="000000" w:themeColor="text1"/>
        </w:rPr>
        <w:t xml:space="preserve"> through that fine institution and wish him well as he continues to serve the people of South Carolina.</w:t>
      </w:r>
    </w:p>
    <w:p w:rsidR="00C026FF" w:rsidRDefault="00C026FF" w:rsidP="00C0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E71F8" w:rsidRDefault="00CE71F8" w:rsidP="00CE7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30682">
        <w:t>Reverend Eddie C. Thomas, Jr.</w:t>
      </w:r>
    </w:p>
    <w:p w:rsidR="0054595F" w:rsidRDefault="006C68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43B4" w:rsidRDefault="001B43B4" w:rsidP="001B43B4">
      <w:pPr>
        <w:suppressAutoHyphens/>
      </w:pPr>
    </w:p>
    <w:sectPr w:rsidR="001B43B4" w:rsidSect="001B43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8E6" w:rsidRDefault="009F18E6" w:rsidP="009F0C77">
      <w:r>
        <w:separator/>
      </w:r>
    </w:p>
  </w:endnote>
  <w:endnote w:type="continuationSeparator" w:id="0">
    <w:p w:rsidR="009F18E6" w:rsidRDefault="009F18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ABBCE0-7B51-42AB-80E9-27AFAAAE2E42}"/>
    <w:embedBold r:id="rId2" w:fontKey="{F0DD8542-25D0-4F32-AF6F-E0E6B0FAA5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C70791-07DA-4AE0-B849-AF8AE01F2E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4F1E6E-41CB-49CF-9658-0E89D8CC9A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95F" w:rsidRPr="001B43B4" w:rsidRDefault="001B43B4" w:rsidP="001B43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8E6" w:rsidRDefault="009F18E6" w:rsidP="009F0C77">
      <w:r>
        <w:separator/>
      </w:r>
    </w:p>
  </w:footnote>
  <w:footnote w:type="continuationSeparator" w:id="0">
    <w:p w:rsidR="009F18E6" w:rsidRDefault="009F18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6SA15"/>
    <w:docVar w:name="CoverBillType" w:val="r"/>
    <w:docVar w:name="docpath" w:val="L:\Council\bills\RM\1276SA15.DOCX"/>
    <w:docVar w:name="dvBillNumber" w:val="41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2670A"/>
    <w:rsid w:val="00011869"/>
    <w:rsid w:val="00015CD6"/>
    <w:rsid w:val="000E1785"/>
    <w:rsid w:val="000F314C"/>
    <w:rsid w:val="000F40FA"/>
    <w:rsid w:val="0010776B"/>
    <w:rsid w:val="00133E66"/>
    <w:rsid w:val="001435A3"/>
    <w:rsid w:val="00146ED3"/>
    <w:rsid w:val="00151044"/>
    <w:rsid w:val="00195914"/>
    <w:rsid w:val="001B43B4"/>
    <w:rsid w:val="001D08F2"/>
    <w:rsid w:val="001D525B"/>
    <w:rsid w:val="001D7F4F"/>
    <w:rsid w:val="00204A32"/>
    <w:rsid w:val="00205238"/>
    <w:rsid w:val="002321B6"/>
    <w:rsid w:val="00250967"/>
    <w:rsid w:val="002543C8"/>
    <w:rsid w:val="0025541D"/>
    <w:rsid w:val="00284AAE"/>
    <w:rsid w:val="002B0937"/>
    <w:rsid w:val="002C35FE"/>
    <w:rsid w:val="002E5912"/>
    <w:rsid w:val="00301B21"/>
    <w:rsid w:val="00325348"/>
    <w:rsid w:val="0032732C"/>
    <w:rsid w:val="00336AD0"/>
    <w:rsid w:val="003514EF"/>
    <w:rsid w:val="0037079A"/>
    <w:rsid w:val="003C4DAB"/>
    <w:rsid w:val="003D01E8"/>
    <w:rsid w:val="003E5288"/>
    <w:rsid w:val="003F6D79"/>
    <w:rsid w:val="0041760A"/>
    <w:rsid w:val="00417C01"/>
    <w:rsid w:val="00430B56"/>
    <w:rsid w:val="004403BD"/>
    <w:rsid w:val="00461441"/>
    <w:rsid w:val="004809EE"/>
    <w:rsid w:val="004E7D54"/>
    <w:rsid w:val="005273C6"/>
    <w:rsid w:val="00530A69"/>
    <w:rsid w:val="00545593"/>
    <w:rsid w:val="0054595F"/>
    <w:rsid w:val="00577C6C"/>
    <w:rsid w:val="005C2FE2"/>
    <w:rsid w:val="005E2BC9"/>
    <w:rsid w:val="00605102"/>
    <w:rsid w:val="006215AA"/>
    <w:rsid w:val="00630682"/>
    <w:rsid w:val="00636F66"/>
    <w:rsid w:val="00637FD6"/>
    <w:rsid w:val="0069138D"/>
    <w:rsid w:val="006913C9"/>
    <w:rsid w:val="0069470D"/>
    <w:rsid w:val="006C6886"/>
    <w:rsid w:val="006E104A"/>
    <w:rsid w:val="00722BF5"/>
    <w:rsid w:val="00734F00"/>
    <w:rsid w:val="0077389A"/>
    <w:rsid w:val="007A70AE"/>
    <w:rsid w:val="007F5557"/>
    <w:rsid w:val="008362E8"/>
    <w:rsid w:val="008600BB"/>
    <w:rsid w:val="008A1768"/>
    <w:rsid w:val="008B31A3"/>
    <w:rsid w:val="008F0F33"/>
    <w:rsid w:val="008F4429"/>
    <w:rsid w:val="00934ED4"/>
    <w:rsid w:val="0094021A"/>
    <w:rsid w:val="009B120F"/>
    <w:rsid w:val="009B44AF"/>
    <w:rsid w:val="009C6A0B"/>
    <w:rsid w:val="009F0C77"/>
    <w:rsid w:val="009F18E6"/>
    <w:rsid w:val="009F4DD1"/>
    <w:rsid w:val="00A41684"/>
    <w:rsid w:val="00A6051D"/>
    <w:rsid w:val="00A64E80"/>
    <w:rsid w:val="00A72BCD"/>
    <w:rsid w:val="00A741D9"/>
    <w:rsid w:val="00A82D57"/>
    <w:rsid w:val="00A833AB"/>
    <w:rsid w:val="00A9741D"/>
    <w:rsid w:val="00AC6C12"/>
    <w:rsid w:val="00AD4B17"/>
    <w:rsid w:val="00AF0001"/>
    <w:rsid w:val="00B412D4"/>
    <w:rsid w:val="00BE20C1"/>
    <w:rsid w:val="00BE3C22"/>
    <w:rsid w:val="00C026FF"/>
    <w:rsid w:val="00C0345E"/>
    <w:rsid w:val="00C20688"/>
    <w:rsid w:val="00C3483A"/>
    <w:rsid w:val="00C70B24"/>
    <w:rsid w:val="00C74E9D"/>
    <w:rsid w:val="00C827B9"/>
    <w:rsid w:val="00C82FD3"/>
    <w:rsid w:val="00C92819"/>
    <w:rsid w:val="00CC6B7B"/>
    <w:rsid w:val="00CD2089"/>
    <w:rsid w:val="00CE17DD"/>
    <w:rsid w:val="00CE71F8"/>
    <w:rsid w:val="00CF1D6A"/>
    <w:rsid w:val="00D71673"/>
    <w:rsid w:val="00D73A67"/>
    <w:rsid w:val="00D970A9"/>
    <w:rsid w:val="00DC0F4A"/>
    <w:rsid w:val="00DD6A88"/>
    <w:rsid w:val="00DF3845"/>
    <w:rsid w:val="00E00128"/>
    <w:rsid w:val="00E41911"/>
    <w:rsid w:val="00E92EEF"/>
    <w:rsid w:val="00EE301C"/>
    <w:rsid w:val="00EF2368"/>
    <w:rsid w:val="00F24442"/>
    <w:rsid w:val="00F2670A"/>
    <w:rsid w:val="00F50AE3"/>
    <w:rsid w:val="00F532BD"/>
    <w:rsid w:val="00F656BA"/>
    <w:rsid w:val="00F67CF1"/>
    <w:rsid w:val="00F70636"/>
    <w:rsid w:val="00F840F0"/>
    <w:rsid w:val="00FB0D0D"/>
    <w:rsid w:val="00FB43B4"/>
    <w:rsid w:val="00FC015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1AEE3A-8EDF-4847-B5B4-833A999C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4E2AE-E49E-426F-8C66-3D53695D8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894EBB8C.dotm</Template>
  <TotalTime>0</TotalTime>
  <Pages>2</Pages>
  <Words>425</Words>
  <Characters>2255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4180 Text of Previous Version (May 14, 2015) - South Carolina Legislature Online</dc:title>
  <dc:creator>McDowell</dc:creator>
  <cp:lastModifiedBy>N Cumfer</cp:lastModifiedBy>
  <cp:revision>2</cp:revision>
  <cp:lastPrinted>2015-05-13T20:08:00Z</cp:lastPrinted>
  <dcterms:created xsi:type="dcterms:W3CDTF">2015-05-14T14:49:00Z</dcterms:created>
  <dcterms:modified xsi:type="dcterms:W3CDTF">2015-05-14T14:49:00Z</dcterms:modified>
</cp:coreProperties>
</file>