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B2" w:rsidRDefault="00FF6A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89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63F0" w:rsidRDefault="00A7318F" w:rsidP="00F26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263F0">
        <w:t xml:space="preserve">EXTEND THE PRIVILEGE OF THE FLOOR OF THE HOUSE OF REPRESENTATIVES TO THE A.C. FLORA HIGH SCHOOL </w:t>
      </w:r>
      <w:r w:rsidR="00630F42">
        <w:t>SOCCER</w:t>
      </w:r>
      <w:r w:rsidR="00741982">
        <w:t>, TENNIS, AND GOLF</w:t>
      </w:r>
      <w:r w:rsidR="00F263F0">
        <w:t xml:space="preserve"> TEAM</w:t>
      </w:r>
      <w:r w:rsidR="00741982">
        <w:t>S</w:t>
      </w:r>
      <w:r w:rsidR="00F263F0">
        <w:t>, COACH</w:t>
      </w:r>
      <w:r w:rsidR="00630F42">
        <w:t>ES</w:t>
      </w:r>
      <w:r w:rsidR="00F263F0">
        <w:t xml:space="preserve">, AND OTHER SCHOOL OFFICIALS, AT A DATE AND TIME TO BE DETERMINED BY THE SPEAKER, FOR THE PURPOSE OF BEING RECOGNIZED AND CONGRATULATED </w:t>
      </w:r>
      <w:r w:rsidR="00102F00">
        <w:t>FOR</w:t>
      </w:r>
      <w:r w:rsidR="00F263F0">
        <w:t xml:space="preserve"> </w:t>
      </w:r>
      <w:r w:rsidR="00630F42">
        <w:t>WINNING</w:t>
      </w:r>
      <w:r w:rsidR="00F263F0">
        <w:t xml:space="preserve"> THE</w:t>
      </w:r>
      <w:r w:rsidR="00803768">
        <w:t>IR RESPECTIVE</w:t>
      </w:r>
      <w:r w:rsidR="00F263F0">
        <w:t xml:space="preserve"> 20</w:t>
      </w:r>
      <w:r w:rsidR="00630F42">
        <w:t>15</w:t>
      </w:r>
      <w:r w:rsidR="00F263F0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89A" w:rsidRDefault="0080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089A" w:rsidRDefault="008008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414" w:rsidRDefault="0080089A" w:rsidP="007E64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6414">
        <w:t xml:space="preserve"> the privilege of the floor of the House of Representatives </w:t>
      </w:r>
      <w:r w:rsidR="00741982">
        <w:t>be</w:t>
      </w:r>
      <w:r w:rsidR="007E6414">
        <w:t xml:space="preserve"> extended to the A.C. Flora High School </w:t>
      </w:r>
      <w:r w:rsidR="00741982">
        <w:t>soccer, tennis, and golf t</w:t>
      </w:r>
      <w:r w:rsidR="007E6414">
        <w:t>eam</w:t>
      </w:r>
      <w:r w:rsidR="00741982">
        <w:t>s</w:t>
      </w:r>
      <w:r w:rsidR="007E6414">
        <w:t xml:space="preserve">, </w:t>
      </w:r>
      <w:r w:rsidR="00741982">
        <w:t>c</w:t>
      </w:r>
      <w:r w:rsidR="007E6414">
        <w:t>oach</w:t>
      </w:r>
      <w:r w:rsidR="00741982">
        <w:t>es</w:t>
      </w:r>
      <w:r w:rsidR="007E6414">
        <w:t xml:space="preserve">, and other school officials, at a date and time to be determined by the Speaker, for the purpose of being recognized and congratulated </w:t>
      </w:r>
      <w:r w:rsidR="00741982">
        <w:t xml:space="preserve">for winning </w:t>
      </w:r>
      <w:r w:rsidR="007E6414">
        <w:t>the</w:t>
      </w:r>
      <w:r w:rsidR="00803768">
        <w:t>ir respective</w:t>
      </w:r>
      <w:r w:rsidR="007E6414">
        <w:t xml:space="preserve"> 20</w:t>
      </w:r>
      <w:r w:rsidR="00741982">
        <w:t>15</w:t>
      </w:r>
      <w:r w:rsidR="007E6414">
        <w:t xml:space="preserve"> Class AAA State Championship </w:t>
      </w:r>
      <w:r w:rsidR="00741982">
        <w:t>t</w:t>
      </w:r>
      <w:r w:rsidR="007E6414">
        <w:t>itle.</w:t>
      </w:r>
    </w:p>
    <w:p w:rsidR="00E12995" w:rsidRDefault="00626F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AB2" w:rsidRDefault="00FF6AB2" w:rsidP="00FF6AB2">
      <w:pPr>
        <w:suppressAutoHyphens/>
      </w:pPr>
    </w:p>
    <w:sectPr w:rsidR="00FF6AB2" w:rsidSect="00FF6A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89A" w:rsidRDefault="0080089A" w:rsidP="009F0C77">
      <w:r>
        <w:separator/>
      </w:r>
    </w:p>
  </w:endnote>
  <w:endnote w:type="continuationSeparator" w:id="0">
    <w:p w:rsidR="0080089A" w:rsidRDefault="008008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3DE5D2-C5CE-45D5-B933-E9CFD47DA844}"/>
    <w:embedBold r:id="rId2" w:fontKey="{A9F305D9-32AC-4C2D-8877-08D94024AB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FE2627-25ED-49B9-A4AA-04A8201CC2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404592-3843-4A2A-BA13-189ADA3F7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E6DD1C-5FED-481B-91DE-30EBEE3424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E7C" w:rsidRPr="00FF6AB2" w:rsidRDefault="00FF6AB2" w:rsidP="00FF6A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89A" w:rsidRDefault="0080089A" w:rsidP="009F0C77">
      <w:r>
        <w:separator/>
      </w:r>
    </w:p>
  </w:footnote>
  <w:footnote w:type="continuationSeparator" w:id="0">
    <w:p w:rsidR="0080089A" w:rsidRDefault="008008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3CZ15"/>
    <w:docVar w:name="CoverBillType" w:val="r"/>
    <w:docVar w:name="docpath" w:val="L:\Council\bills\RM\1293CZ15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089A"/>
    <w:rsid w:val="00011869"/>
    <w:rsid w:val="00015CD6"/>
    <w:rsid w:val="000E1785"/>
    <w:rsid w:val="000F40FA"/>
    <w:rsid w:val="00102F0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1EA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E7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6F37"/>
    <w:rsid w:val="00630F42"/>
    <w:rsid w:val="006913C9"/>
    <w:rsid w:val="0069470D"/>
    <w:rsid w:val="00734F00"/>
    <w:rsid w:val="00741982"/>
    <w:rsid w:val="007A70AE"/>
    <w:rsid w:val="007E6414"/>
    <w:rsid w:val="0080089A"/>
    <w:rsid w:val="0080376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18F"/>
    <w:rsid w:val="00A741D9"/>
    <w:rsid w:val="00A833AB"/>
    <w:rsid w:val="00A9741D"/>
    <w:rsid w:val="00AD4B17"/>
    <w:rsid w:val="00B00804"/>
    <w:rsid w:val="00B412D4"/>
    <w:rsid w:val="00B6190F"/>
    <w:rsid w:val="00BE3C22"/>
    <w:rsid w:val="00C0345E"/>
    <w:rsid w:val="00C3483A"/>
    <w:rsid w:val="00C74E9D"/>
    <w:rsid w:val="00C82FD3"/>
    <w:rsid w:val="00C92819"/>
    <w:rsid w:val="00CC6B7B"/>
    <w:rsid w:val="00CD2089"/>
    <w:rsid w:val="00D270D2"/>
    <w:rsid w:val="00D73A67"/>
    <w:rsid w:val="00D970A9"/>
    <w:rsid w:val="00DF3845"/>
    <w:rsid w:val="00E12995"/>
    <w:rsid w:val="00E41911"/>
    <w:rsid w:val="00E92EEF"/>
    <w:rsid w:val="00EF2368"/>
    <w:rsid w:val="00F24442"/>
    <w:rsid w:val="00F263F0"/>
    <w:rsid w:val="00F50AE3"/>
    <w:rsid w:val="00F656BA"/>
    <w:rsid w:val="00F67CF1"/>
    <w:rsid w:val="00F840F0"/>
    <w:rsid w:val="00FB0D0D"/>
    <w:rsid w:val="00FB43B4"/>
    <w:rsid w:val="00FF2AE4"/>
    <w:rsid w:val="00FF6450"/>
    <w:rsid w:val="00FF6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02528C-63F2-407B-BE60-8D0647F2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10DC5-304A-48E6-A4AB-DEC32FA8F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1</Pages>
  <Words>128</Words>
  <Characters>646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4218 Text of Previous Version (May 21, 2015) - South Carolina Legislature Online</dc:title>
  <dc:creator>McDowell</dc:creator>
  <cp:lastModifiedBy>N Cumfer</cp:lastModifiedBy>
  <cp:revision>2</cp:revision>
  <cp:lastPrinted>2015-05-20T20:40:00Z</cp:lastPrinted>
  <dcterms:created xsi:type="dcterms:W3CDTF">2015-05-21T15:46:00Z</dcterms:created>
  <dcterms:modified xsi:type="dcterms:W3CDTF">2015-05-21T15:46:00Z</dcterms:modified>
</cp:coreProperties>
</file>