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B8B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June 2, 2015</w:t>
      </w: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A7" w:rsidRPr="001C1BA7" w:rsidRDefault="001C1BA7" w:rsidP="001C1BA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4231</w:t>
      </w: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A7" w:rsidRDefault="001C1BA7" w:rsidP="001C1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03E23">
        <w:t>Rep. Bedingfield</w:t>
      </w: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6/2/15--S.</w:t>
      </w: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2, 2015.</w:t>
      </w:r>
    </w:p>
    <w:p w:rsidR="001C1BA7" w:rsidRPr="001C1BA7" w:rsidRDefault="001C1BA7" w:rsidP="001C1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A7" w:rsidRDefault="001C1B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C1BA7" w:rsidSect="00EA6B8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6FBD" w:rsidRDefault="006F6F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88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REGULATIONS FOR SPECIES OR SUBSPECIES OF NON-GAME WILDLIFE, DESIGNATED AS REGULATION DOCUMENT NUMBER 4560, PURSUANT TO THE PROVISIONS OF ARTICLE 1, CHAPTER 23, TITLE 1 OF THE 1976 CODE.</w:t>
      </w:r>
      <w:bookmarkEnd w:id="1"/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Department of Natural Resources, relating to Regulations for Species </w:t>
      </w:r>
      <w:r w:rsidR="00EB7C32">
        <w:t>or</w:t>
      </w:r>
      <w:r>
        <w:t xml:space="preserve"> Subspecies of Non-game Wildlife, designated as Regulation Document Number 4560, and submitted to the General Assembly pursuant to the provisions of Article 1, Chapter 23, Title 1 of the 1976 Code, are approved.</w:t>
      </w: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7C32">
        <w:t>2</w:t>
      </w:r>
      <w:r>
        <w:t>.</w:t>
      </w:r>
      <w:r>
        <w:tab/>
        <w:t>This joint resolution takes effect upon approval by the Governor.</w:t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C2881" w:rsidRDefault="00EB7C32" w:rsidP="00EB7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EC2881" w:rsidRPr="00A3047D">
        <w:t>he South Carolina Department of Natural Resources proposes to amend Regulation 123</w:t>
      </w:r>
      <w:r w:rsidR="00EC2881" w:rsidRPr="00A3047D">
        <w:noBreakHyphen/>
        <w:t>151, Regulations for Species or Subspecies of Non</w:t>
      </w:r>
      <w:r w:rsidR="00EC2881" w:rsidRPr="00A3047D">
        <w:noBreakHyphen/>
        <w:t xml:space="preserve">game Wildlife. </w:t>
      </w:r>
    </w:p>
    <w:p w:rsidR="00EB7C32" w:rsidRPr="00A3047D" w:rsidRDefault="00EB7C32" w:rsidP="00EB7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2881" w:rsidRPr="00A3047D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047D">
        <w:t xml:space="preserve">A Notice of Drafting was published in the </w:t>
      </w:r>
      <w:r w:rsidRPr="00A3047D">
        <w:rPr>
          <w:i/>
          <w:iCs/>
        </w:rPr>
        <w:t xml:space="preserve">State Register </w:t>
      </w:r>
      <w:r w:rsidRPr="00A3047D">
        <w:t>on December 26, 2014.</w:t>
      </w:r>
    </w:p>
    <w:p w:rsidR="00E83B3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D3EA9" w:rsidRDefault="00DD3EA9" w:rsidP="00DD3EA9">
      <w:pPr>
        <w:suppressAutoHyphens/>
      </w:pPr>
    </w:p>
    <w:sectPr w:rsidR="00DD3EA9" w:rsidSect="00EA6B8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881" w:rsidRDefault="00EC2881" w:rsidP="009F0C77">
      <w:r>
        <w:separator/>
      </w:r>
    </w:p>
  </w:endnote>
  <w:endnote w:type="continuationSeparator" w:id="0">
    <w:p w:rsidR="00EC2881" w:rsidRDefault="00EC28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B5DA89-4270-4D9E-AB93-25B42A58BEB8}"/>
    <w:embedBold r:id="rId2" w:fontKey="{5B162A9A-AABB-4EF3-85A6-94D2D6056438}"/>
    <w:embedItalic r:id="rId3" w:fontKey="{BEBC360D-1063-4CB0-9E7D-1784278DD2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C9C3FCA-3584-4627-8C38-EECF0EC0F0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9F7AABA-B243-4F53-AB98-3013CE842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F000C5-A5C7-4BF0-B222-D3D8760185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B3F" w:rsidRPr="006F6FBD" w:rsidRDefault="006F6FBD" w:rsidP="006F6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</w:t>
    </w:r>
    <w:r w:rsidR="00EA6B8B">
      <w:t>-</w:t>
    </w:r>
    <w:r w:rsidR="00EA6B8B">
      <w:fldChar w:fldCharType="begin"/>
    </w:r>
    <w:r w:rsidR="00EA6B8B">
      <w:instrText xml:space="preserve"> PAGE  \* MERGEFORMAT </w:instrText>
    </w:r>
    <w:r w:rsidR="00EA6B8B">
      <w:fldChar w:fldCharType="separate"/>
    </w:r>
    <w:r w:rsidR="00366E9B">
      <w:rPr>
        <w:noProof/>
      </w:rPr>
      <w:t>1</w:t>
    </w:r>
    <w:r w:rsidR="00EA6B8B">
      <w:fldChar w:fldCharType="end"/>
    </w:r>
    <w:r w:rsidR="00EA6B8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B8B" w:rsidRPr="006F6FBD" w:rsidRDefault="00EA6B8B" w:rsidP="006F6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3E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881" w:rsidRDefault="00EC2881" w:rsidP="009F0C77">
      <w:r>
        <w:separator/>
      </w:r>
    </w:p>
  </w:footnote>
  <w:footnote w:type="continuationSeparator" w:id="0">
    <w:p w:rsidR="00EC2881" w:rsidRDefault="00EC28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76CZ15"/>
    <w:docVar w:name="CoverBillType" w:val="a"/>
    <w:docVar w:name="docpath" w:val="L:\Council\bills\DBS\31276CZ15.DOCX"/>
    <w:docVar w:name="dvBillNumber" w:val="423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C288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1BA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E9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FB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EA9"/>
    <w:rsid w:val="00DF3845"/>
    <w:rsid w:val="00E41911"/>
    <w:rsid w:val="00E83B3F"/>
    <w:rsid w:val="00E92EEF"/>
    <w:rsid w:val="00EA6B8B"/>
    <w:rsid w:val="00EB41DE"/>
    <w:rsid w:val="00EB7C32"/>
    <w:rsid w:val="00EC2881"/>
    <w:rsid w:val="00EF2368"/>
    <w:rsid w:val="00F24442"/>
    <w:rsid w:val="00F50AE3"/>
    <w:rsid w:val="00F656BA"/>
    <w:rsid w:val="00F67CF1"/>
    <w:rsid w:val="00F840F0"/>
    <w:rsid w:val="00FB0D0D"/>
    <w:rsid w:val="00FB43B4"/>
    <w:rsid w:val="00FE19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ECAD4F-F012-45C1-A243-317EB6CB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7C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C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17A92-A3E2-4140-9C38-F8D9A52D6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69E4BABD.dotm</Template>
  <TotalTime>0</TotalTime>
  <Pages>2</Pages>
  <Words>182</Words>
  <Characters>980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4231 Text of Previous Version (Jun. 2, 2015) - South Carolina Legislature Online</dc:title>
  <dc:creator>DeirdreBrevardSmith</dc:creator>
  <cp:lastModifiedBy>Artie Braswell</cp:lastModifiedBy>
  <cp:revision>2</cp:revision>
  <cp:lastPrinted>2015-05-21T18:48:00Z</cp:lastPrinted>
  <dcterms:created xsi:type="dcterms:W3CDTF">2015-06-02T21:19:00Z</dcterms:created>
  <dcterms:modified xsi:type="dcterms:W3CDTF">2015-06-02T21:19:00Z</dcterms:modified>
</cp:coreProperties>
</file>