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906" w:rsidRDefault="00A5090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0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14AD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67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ALVIN SETTLES, A TEACHER IN THE LAUREL BAY SCHOOLS, FOR </w:t>
      </w:r>
      <w:r w:rsidR="00C042BD">
        <w:t>TWENTY-TWO</w:t>
      </w:r>
      <w:r>
        <w:t xml:space="preserve"> YEARS OF OUTSTANDING SERVICE AS A SWIMMING INSTRUCTOR IN NORTHERN BEAUFORT COUNTY.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6E88" w:rsidRDefault="00914A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A6E88">
        <w:t>the members of the South Carolina House of Representatives are grateful for the many years that Alvin Settles has impacted the lives of young people in Beaufort County</w:t>
      </w:r>
      <w:r w:rsidR="002576EF">
        <w:t xml:space="preserve"> as a swimming instructor; and</w:t>
      </w:r>
      <w:r w:rsidR="006A6E88">
        <w:t xml:space="preserve">  </w:t>
      </w:r>
    </w:p>
    <w:p w:rsidR="006A6E88" w:rsidRDefault="006A6E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E88" w:rsidRDefault="006A6E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576EF">
        <w:t>in 1979, he began serving as a certified water safety inst</w:t>
      </w:r>
      <w:r w:rsidR="007043C6">
        <w:t xml:space="preserve">ructor at the newly constructed </w:t>
      </w:r>
      <w:r w:rsidR="002576EF">
        <w:t>Laurel Bay swimming pool</w:t>
      </w:r>
      <w:r>
        <w:t>; and</w:t>
      </w:r>
    </w:p>
    <w:p w:rsidR="006A6E88" w:rsidRDefault="006A6E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E88" w:rsidRDefault="006A6E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576EF">
        <w:t xml:space="preserve">Mr. Settles was influential in establishing and teaching various swimming lesson programs when the City of Beaufort built its first and only public </w:t>
      </w:r>
      <w:r w:rsidR="007043C6">
        <w:t xml:space="preserve">outdoor </w:t>
      </w:r>
      <w:r w:rsidR="002576EF">
        <w:t>swimming pool</w:t>
      </w:r>
      <w:r w:rsidR="007043C6">
        <w:t xml:space="preserve"> at Green Street</w:t>
      </w:r>
      <w:r w:rsidR="00766758">
        <w:t>.  He continued to teach swimming there until 2014</w:t>
      </w:r>
      <w:r w:rsidR="002576EF">
        <w:t>; and</w:t>
      </w:r>
    </w:p>
    <w:p w:rsidR="007043C6" w:rsidRDefault="007043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43C6" w:rsidRDefault="007043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his series of swimming instructions have enabled the program to </w:t>
      </w:r>
      <w:r w:rsidR="00766758">
        <w:t>increase</w:t>
      </w:r>
      <w:r>
        <w:t xml:space="preserve"> significantly from fifty youths every summer to well over two hundred youths and adults enrolled in some form of swimming instruction over the summer months; and</w:t>
      </w:r>
    </w:p>
    <w:p w:rsidR="00766758" w:rsidRDefault="007667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6758" w:rsidRDefault="007667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many of Mr. Settles</w:t>
      </w:r>
      <w:r w:rsidR="00A751E4" w:rsidRPr="00A751E4">
        <w:t>’</w:t>
      </w:r>
      <w:r>
        <w:t xml:space="preserve"> students who never would have had exposure to swimming or the opportunity to learn how to swim  have excelled, some of them even becoming lifeguards; and</w:t>
      </w:r>
    </w:p>
    <w:p w:rsidR="006A6E88" w:rsidRDefault="006A6E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4AD3" w:rsidRDefault="007667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of the State of South Carolina are grateful for the </w:t>
      </w:r>
      <w:r w:rsidR="00262AF2">
        <w:t xml:space="preserve">years of dedication that Alvin Settles has provided </w:t>
      </w:r>
      <w:r>
        <w:t xml:space="preserve">skill and expertise </w:t>
      </w:r>
      <w:r w:rsidR="00262AF2">
        <w:t xml:space="preserve">in swimming </w:t>
      </w:r>
      <w:r>
        <w:t>to the youth of northern Beaufort County</w:t>
      </w:r>
      <w:r w:rsidR="00914AD3">
        <w:t>.  Now, therefore,</w:t>
      </w:r>
    </w:p>
    <w:p w:rsidR="00914AD3" w:rsidRDefault="00914A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4AD3" w:rsidRDefault="00914A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914AD3" w:rsidRDefault="00914A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4AD3" w:rsidRDefault="00914A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66758">
        <w:t xml:space="preserve"> </w:t>
      </w:r>
      <w:r w:rsidR="00262AF2">
        <w:t xml:space="preserve">the members of the South Carolina House of Representatives, by this resolution, </w:t>
      </w:r>
      <w:r w:rsidR="00766758">
        <w:t xml:space="preserve">recognize and honor Alvin Settles, a teacher in the Laurel Bay Schools, for </w:t>
      </w:r>
      <w:r w:rsidR="00C042BD">
        <w:t>twenty-two</w:t>
      </w:r>
      <w:r w:rsidR="00766758">
        <w:t xml:space="preserve"> years of outstanding service as a swimming instructor in northern Beaufort County.</w:t>
      </w:r>
    </w:p>
    <w:p w:rsidR="00914AD3" w:rsidRDefault="00914A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4AD3" w:rsidRDefault="00914A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66758">
        <w:t>provi</w:t>
      </w:r>
      <w:r>
        <w:t>ded to</w:t>
      </w:r>
      <w:r w:rsidR="00766758">
        <w:t xml:space="preserve"> Alvin Settles.</w:t>
      </w:r>
    </w:p>
    <w:p w:rsidR="001652C3" w:rsidRDefault="00A751E4" w:rsidP="00C9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31C0E" w:rsidRDefault="00731C0E" w:rsidP="00731C0E">
      <w:pPr>
        <w:suppressAutoHyphens/>
      </w:pPr>
    </w:p>
    <w:sectPr w:rsidR="00731C0E" w:rsidSect="00A5090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6758" w:rsidRDefault="00766758" w:rsidP="009F0C77">
      <w:r>
        <w:separator/>
      </w:r>
    </w:p>
  </w:endnote>
  <w:endnote w:type="continuationSeparator" w:id="0">
    <w:p w:rsidR="00766758" w:rsidRDefault="007667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04C8A8-FD4C-4891-BAD3-A3CB41BD0A71}"/>
    <w:embedBold r:id="rId2" w:fontKey="{514E5E9F-C781-4E13-ADBC-104796810B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0842ACC-B309-4745-B65C-E04A26B73CF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FA61D1D-069C-4B29-910F-EAB50F8243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B9F632-9818-42A2-8D39-39730FC094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52C3" w:rsidRPr="00A50906" w:rsidRDefault="00A50906" w:rsidP="00A509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31C0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6758" w:rsidRDefault="00766758" w:rsidP="009F0C77">
      <w:r>
        <w:separator/>
      </w:r>
    </w:p>
  </w:footnote>
  <w:footnote w:type="continuationSeparator" w:id="0">
    <w:p w:rsidR="00766758" w:rsidRDefault="007667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39SA15"/>
    <w:docVar w:name="CoverBillType" w:val="r"/>
    <w:docVar w:name="docpath" w:val="L:\Council\bills\GM\24439SA15.DOCX"/>
    <w:docVar w:name="dvBillNumber" w:val="424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14AD3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652C3"/>
    <w:rsid w:val="001D08F2"/>
    <w:rsid w:val="001D525B"/>
    <w:rsid w:val="001D7F4F"/>
    <w:rsid w:val="00205238"/>
    <w:rsid w:val="0021294E"/>
    <w:rsid w:val="002321B6"/>
    <w:rsid w:val="00250967"/>
    <w:rsid w:val="002543C8"/>
    <w:rsid w:val="0025541D"/>
    <w:rsid w:val="002576EF"/>
    <w:rsid w:val="00262AF2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61A4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6E88"/>
    <w:rsid w:val="006F6372"/>
    <w:rsid w:val="007043C6"/>
    <w:rsid w:val="00731C0E"/>
    <w:rsid w:val="00734F00"/>
    <w:rsid w:val="00766758"/>
    <w:rsid w:val="007A70AE"/>
    <w:rsid w:val="008362E8"/>
    <w:rsid w:val="00885684"/>
    <w:rsid w:val="008A1768"/>
    <w:rsid w:val="008F0F33"/>
    <w:rsid w:val="008F4429"/>
    <w:rsid w:val="00914AD3"/>
    <w:rsid w:val="0094021A"/>
    <w:rsid w:val="009B44AF"/>
    <w:rsid w:val="009C6A0B"/>
    <w:rsid w:val="009F0C77"/>
    <w:rsid w:val="009F4DD1"/>
    <w:rsid w:val="00A41684"/>
    <w:rsid w:val="00A50906"/>
    <w:rsid w:val="00A64E80"/>
    <w:rsid w:val="00A72BCD"/>
    <w:rsid w:val="00A741D9"/>
    <w:rsid w:val="00A751E4"/>
    <w:rsid w:val="00A833AB"/>
    <w:rsid w:val="00A9741D"/>
    <w:rsid w:val="00AD4B17"/>
    <w:rsid w:val="00B412D4"/>
    <w:rsid w:val="00BE3C22"/>
    <w:rsid w:val="00C0345E"/>
    <w:rsid w:val="00C042BD"/>
    <w:rsid w:val="00C3483A"/>
    <w:rsid w:val="00C42C97"/>
    <w:rsid w:val="00C74E9D"/>
    <w:rsid w:val="00C82FD3"/>
    <w:rsid w:val="00C92819"/>
    <w:rsid w:val="00C94ACB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A1D9D7-63F5-4883-A7D8-6B7FFBB29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2A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AF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955FA3-D3B6-47FC-8A07-F98A1794B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5854BBEC.dotm</Template>
  <TotalTime>0</TotalTime>
  <Pages>2</Pages>
  <Words>297</Words>
  <Characters>1553</Characters>
  <Application>Microsoft Office Word</Application>
  <DocSecurity>0</DocSecurity>
  <Lines>54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4242 Text of Previous Version (May 26, 2015) - South Carolina Legislature Online</dc:title>
  <dc:creator>Gail Pinckney Moore</dc:creator>
  <cp:lastModifiedBy>Angela Hill</cp:lastModifiedBy>
  <cp:revision>2</cp:revision>
  <cp:lastPrinted>2015-05-21T13:38:00Z</cp:lastPrinted>
  <dcterms:created xsi:type="dcterms:W3CDTF">2015-05-26T17:05:00Z</dcterms:created>
  <dcterms:modified xsi:type="dcterms:W3CDTF">2015-05-26T17:05:00Z</dcterms:modified>
</cp:coreProperties>
</file>