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24E" w:rsidRDefault="009412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1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2B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28A3" w:rsidRDefault="002A28A3" w:rsidP="002A2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SALUTE THE </w:t>
      </w:r>
      <w:r w:rsidR="00C60D7A">
        <w:t>CLOVER</w:t>
      </w:r>
      <w:r>
        <w:t xml:space="preserve"> HIGH SCHOOL </w:t>
      </w:r>
      <w:r w:rsidR="00C60D7A">
        <w:t xml:space="preserve">SOFTBALL </w:t>
      </w:r>
      <w:r>
        <w:t>TEAM ON ITS EXCELLENT SEASON AND TO CONGRATULATE THE TEAM</w:t>
      </w:r>
      <w:r w:rsidR="007D6166" w:rsidRPr="007D6166">
        <w:t>’</w:t>
      </w:r>
      <w:r>
        <w:t>S FINE ATHLETES ON THEIR IMPRESSIVE WIN OF THE 2015 CLASS A</w:t>
      </w:r>
      <w:r w:rsidR="00C60D7A">
        <w:t>A</w:t>
      </w:r>
      <w:r>
        <w:t>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444F" w:rsidRDefault="00C9444F" w:rsidP="00C94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supremely ready for the challenge, the Clover High School softball team captured the 2015 Class AAAA State Championship title, defeating Summerville 3</w:t>
      </w:r>
      <w:r w:rsidR="007D6166">
        <w:noBreakHyphen/>
      </w:r>
      <w:r>
        <w:t>1 on Friday, May 22, 2015, at Carolina Softball Stadium in Columbia; and</w:t>
      </w:r>
    </w:p>
    <w:p w:rsidR="00C60D7A" w:rsidRDefault="00C60D7A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A27" w:rsidRPr="00976942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6942">
        <w:rPr>
          <w:color w:val="000000" w:themeColor="text1"/>
          <w:u w:color="000000" w:themeColor="text1"/>
        </w:rPr>
        <w:t xml:space="preserve">as exultant </w:t>
      </w:r>
      <w:r w:rsidR="00EF79D0">
        <w:rPr>
          <w:color w:val="000000" w:themeColor="text1"/>
          <w:u w:color="000000" w:themeColor="text1"/>
        </w:rPr>
        <w:t>Blue Eagle</w:t>
      </w:r>
      <w:r w:rsidRPr="00976942">
        <w:rPr>
          <w:color w:val="000000" w:themeColor="text1"/>
          <w:u w:color="000000" w:themeColor="text1"/>
        </w:rPr>
        <w:t xml:space="preserve"> fans looked on, their </w:t>
      </w:r>
      <w:r>
        <w:rPr>
          <w:color w:val="000000" w:themeColor="text1"/>
          <w:u w:color="000000" w:themeColor="text1"/>
        </w:rPr>
        <w:t>players</w:t>
      </w:r>
      <w:r w:rsidRPr="00976942">
        <w:rPr>
          <w:color w:val="000000" w:themeColor="text1"/>
          <w:u w:color="000000" w:themeColor="text1"/>
        </w:rPr>
        <w:t xml:space="preserve"> packed up the first state</w:t>
      </w:r>
      <w:r>
        <w:rPr>
          <w:color w:val="000000" w:themeColor="text1"/>
          <w:u w:color="000000" w:themeColor="text1"/>
        </w:rPr>
        <w:t xml:space="preserve"> </w:t>
      </w:r>
      <w:r w:rsidRPr="00976942">
        <w:rPr>
          <w:color w:val="000000" w:themeColor="text1"/>
          <w:u w:color="000000" w:themeColor="text1"/>
        </w:rPr>
        <w:t xml:space="preserve">championship trophy </w:t>
      </w:r>
      <w:r>
        <w:rPr>
          <w:color w:val="000000" w:themeColor="text1"/>
          <w:u w:color="000000" w:themeColor="text1"/>
        </w:rPr>
        <w:t xml:space="preserve">ever won </w:t>
      </w:r>
      <w:r w:rsidRPr="0097694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</w:t>
      </w:r>
      <w:r w:rsidR="00E92745">
        <w:rPr>
          <w:color w:val="000000" w:themeColor="text1"/>
          <w:u w:color="000000" w:themeColor="text1"/>
        </w:rPr>
        <w:t xml:space="preserve">softball </w:t>
      </w:r>
      <w:r>
        <w:rPr>
          <w:color w:val="000000" w:themeColor="text1"/>
          <w:u w:color="000000" w:themeColor="text1"/>
        </w:rPr>
        <w:t>program</w:t>
      </w:r>
      <w:r w:rsidR="007D6166" w:rsidRPr="007D616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76942">
        <w:rPr>
          <w:color w:val="000000" w:themeColor="text1"/>
          <w:u w:color="000000" w:themeColor="text1"/>
        </w:rPr>
        <w:t>history, making the win an</w:t>
      </w:r>
      <w:r>
        <w:rPr>
          <w:color w:val="000000" w:themeColor="text1"/>
          <w:u w:color="000000" w:themeColor="text1"/>
        </w:rPr>
        <w:t xml:space="preserve"> especially </w:t>
      </w:r>
      <w:r w:rsidRPr="00976942">
        <w:rPr>
          <w:color w:val="000000" w:themeColor="text1"/>
          <w:u w:color="000000" w:themeColor="text1"/>
        </w:rPr>
        <w:t>sweet one; and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A27" w:rsidRPr="008F616B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 w:rsidR="003A39FA">
        <w:rPr>
          <w:color w:val="000000" w:themeColor="text1"/>
          <w:u w:color="000000" w:themeColor="text1"/>
        </w:rPr>
        <w:t>Blue Eagle</w:t>
      </w:r>
      <w:r>
        <w:rPr>
          <w:color w:val="000000" w:themeColor="text1"/>
          <w:u w:color="000000" w:themeColor="text1"/>
        </w:rPr>
        <w:t xml:space="preserve"> supporters, in fact, were alr</w:t>
      </w:r>
      <w:r w:rsidRPr="008F616B">
        <w:rPr>
          <w:color w:val="000000" w:themeColor="text1"/>
          <w:u w:color="000000" w:themeColor="text1"/>
        </w:rPr>
        <w:t xml:space="preserve">eady </w:t>
      </w:r>
      <w:r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>
        <w:rPr>
          <w:color w:val="000000" w:themeColor="text1"/>
          <w:u w:color="000000" w:themeColor="text1"/>
        </w:rPr>
        <w:t>their so</w:t>
      </w:r>
      <w:r w:rsidR="003A39FA">
        <w:rPr>
          <w:color w:val="000000" w:themeColor="text1"/>
          <w:u w:color="000000" w:themeColor="text1"/>
        </w:rPr>
        <w:t>ftball</w:t>
      </w:r>
      <w:r>
        <w:rPr>
          <w:color w:val="000000" w:themeColor="text1"/>
          <w:u w:color="000000" w:themeColor="text1"/>
        </w:rPr>
        <w:t xml:space="preserve"> team </w:t>
      </w:r>
      <w:r w:rsidRPr="008F616B">
        <w:rPr>
          <w:color w:val="000000" w:themeColor="text1"/>
          <w:u w:color="000000" w:themeColor="text1"/>
        </w:rPr>
        <w:t>do it again at next year</w:t>
      </w:r>
      <w:r w:rsidR="007D6166" w:rsidRPr="007D6166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>s ti</w:t>
      </w:r>
      <w:r w:rsidR="00CA0DDD">
        <w:rPr>
          <w:color w:val="000000" w:themeColor="text1"/>
          <w:u w:color="000000" w:themeColor="text1"/>
        </w:rPr>
        <w:t>tle series</w:t>
      </w:r>
      <w:r w:rsidR="00770E7D">
        <w:rPr>
          <w:color w:val="000000" w:themeColor="text1"/>
          <w:u w:color="000000" w:themeColor="text1"/>
        </w:rPr>
        <w:t>. The win rocketed Clover</w:t>
      </w:r>
      <w:r w:rsidRPr="008F616B">
        <w:rPr>
          <w:color w:val="000000" w:themeColor="text1"/>
          <w:u w:color="000000" w:themeColor="text1"/>
        </w:rPr>
        <w:t xml:space="preserve"> to the end of a</w:t>
      </w:r>
      <w:r>
        <w:rPr>
          <w:color w:val="000000" w:themeColor="text1"/>
          <w:u w:color="000000" w:themeColor="text1"/>
        </w:rPr>
        <w:t xml:space="preserve"> superb </w:t>
      </w:r>
      <w:r w:rsidRPr="008F616B">
        <w:rPr>
          <w:color w:val="000000" w:themeColor="text1"/>
          <w:u w:color="000000" w:themeColor="text1"/>
        </w:rPr>
        <w:t>season; and</w:t>
      </w:r>
    </w:p>
    <w:p w:rsidR="00BE5A27" w:rsidRPr="008F616B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6146" w:rsidRPr="00411523" w:rsidRDefault="00425830" w:rsidP="0050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481">
        <w:rPr>
          <w:color w:val="000000" w:themeColor="text1"/>
          <w:u w:color="000000" w:themeColor="text1"/>
        </w:rPr>
        <w:t>Clover</w:t>
      </w:r>
      <w:r w:rsidR="00506146" w:rsidRPr="00411523">
        <w:rPr>
          <w:color w:val="000000" w:themeColor="text1"/>
          <w:u w:color="000000" w:themeColor="text1"/>
        </w:rPr>
        <w:t xml:space="preserve"> drove in two runs as part of a three</w:t>
      </w:r>
      <w:r w:rsidR="007D6166">
        <w:rPr>
          <w:color w:val="000000" w:themeColor="text1"/>
          <w:u w:color="000000" w:themeColor="text1"/>
        </w:rPr>
        <w:noBreakHyphen/>
      </w:r>
      <w:r w:rsidR="00506146" w:rsidRPr="00411523">
        <w:rPr>
          <w:color w:val="000000" w:themeColor="text1"/>
          <w:u w:color="000000" w:themeColor="text1"/>
        </w:rPr>
        <w:t xml:space="preserve">run fourth inning, and that was all </w:t>
      </w:r>
      <w:r w:rsidR="00591481">
        <w:rPr>
          <w:color w:val="000000" w:themeColor="text1"/>
          <w:u w:color="000000" w:themeColor="text1"/>
        </w:rPr>
        <w:t>the Blue Eagles</w:t>
      </w:r>
      <w:r w:rsidR="00506146" w:rsidRPr="00411523">
        <w:rPr>
          <w:color w:val="000000" w:themeColor="text1"/>
          <w:u w:color="000000" w:themeColor="text1"/>
        </w:rPr>
        <w:t xml:space="preserve"> needed in the decisive game of a best</w:t>
      </w:r>
      <w:r w:rsidR="007D6166">
        <w:rPr>
          <w:color w:val="000000" w:themeColor="text1"/>
          <w:u w:color="000000" w:themeColor="text1"/>
        </w:rPr>
        <w:noBreakHyphen/>
      </w:r>
      <w:r w:rsidR="00506146" w:rsidRPr="00411523">
        <w:rPr>
          <w:color w:val="000000" w:themeColor="text1"/>
          <w:u w:color="000000" w:themeColor="text1"/>
        </w:rPr>
        <w:t>of</w:t>
      </w:r>
      <w:r w:rsidR="007D6166">
        <w:rPr>
          <w:color w:val="000000" w:themeColor="text1"/>
          <w:u w:color="000000" w:themeColor="text1"/>
        </w:rPr>
        <w:noBreakHyphen/>
      </w:r>
      <w:r w:rsidR="00506146" w:rsidRPr="00411523">
        <w:rPr>
          <w:color w:val="000000" w:themeColor="text1"/>
          <w:u w:color="000000" w:themeColor="text1"/>
        </w:rPr>
        <w:t xml:space="preserve">three series. Summerville got on the board in the top of the sixth, but the Blue Eagles </w:t>
      </w:r>
      <w:r w:rsidR="00591481">
        <w:rPr>
          <w:color w:val="000000" w:themeColor="text1"/>
          <w:u w:color="000000" w:themeColor="text1"/>
        </w:rPr>
        <w:t xml:space="preserve">held </w:t>
      </w:r>
      <w:r w:rsidR="00506146" w:rsidRPr="00411523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and seal</w:t>
      </w:r>
      <w:r w:rsidR="0059148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win; and</w:t>
      </w:r>
    </w:p>
    <w:p w:rsidR="00506146" w:rsidRDefault="00506146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2518C3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2518C3">
        <w:rPr>
          <w:rFonts w:eastAsiaTheme="minorHAnsi"/>
          <w:color w:val="000000" w:themeColor="text1"/>
          <w:szCs w:val="22"/>
          <w:u w:color="000000" w:themeColor="text1"/>
        </w:rPr>
        <w:t>Shea Hall and Assistant Coach Allison Knapp ha</w:t>
      </w:r>
      <w:r w:rsidR="00030723">
        <w:rPr>
          <w:rFonts w:eastAsiaTheme="minorHAnsi"/>
          <w:color w:val="000000" w:themeColor="text1"/>
          <w:szCs w:val="22"/>
          <w:u w:color="000000" w:themeColor="text1"/>
        </w:rPr>
        <w:t>ve</w:t>
      </w:r>
      <w:r w:rsidR="00902BCC">
        <w:rPr>
          <w:rFonts w:eastAsiaTheme="minorHAnsi"/>
          <w:color w:val="000000" w:themeColor="text1"/>
          <w:szCs w:val="22"/>
          <w:u w:color="000000" w:themeColor="text1"/>
        </w:rPr>
        <w:t xml:space="preserve"> built their softball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one of championship caliber that refuses to settle for second best; and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A27" w:rsidRPr="006755B5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</w:t>
      </w:r>
      <w:r w:rsidRPr="006755B5">
        <w:rPr>
          <w:color w:val="000000" w:themeColor="text1"/>
          <w:u w:color="000000" w:themeColor="text1"/>
        </w:rPr>
        <w:lastRenderedPageBreak/>
        <w:t xml:space="preserve">young </w:t>
      </w:r>
      <w:r w:rsidR="000467DF">
        <w:rPr>
          <w:color w:val="000000" w:themeColor="text1"/>
          <w:u w:color="000000" w:themeColor="text1"/>
        </w:rPr>
        <w:t>athletes</w:t>
      </w:r>
      <w:r w:rsidRPr="006755B5">
        <w:rPr>
          <w:color w:val="000000" w:themeColor="text1"/>
          <w:u w:color="000000" w:themeColor="text1"/>
        </w:rPr>
        <w:t xml:space="preserve"> well</w:t>
      </w:r>
      <w:r w:rsidR="00E90DD1">
        <w:rPr>
          <w:color w:val="000000" w:themeColor="text1"/>
          <w:u w:color="000000" w:themeColor="text1"/>
        </w:rPr>
        <w:t>,</w:t>
      </w:r>
      <w:r w:rsidRPr="006755B5">
        <w:rPr>
          <w:color w:val="000000" w:themeColor="text1"/>
          <w:u w:color="000000" w:themeColor="text1"/>
        </w:rPr>
        <w:t xml:space="preserve">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</w:t>
      </w:r>
      <w:r w:rsidR="000467DF">
        <w:rPr>
          <w:color w:val="000000" w:themeColor="text1"/>
          <w:u w:color="000000" w:themeColor="text1"/>
        </w:rPr>
        <w:t>ftball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0467DF">
        <w:rPr>
          <w:color w:val="000000" w:themeColor="text1"/>
          <w:u w:color="000000" w:themeColor="text1"/>
        </w:rPr>
        <w:t>Clover Hi</w:t>
      </w:r>
      <w:r>
        <w:rPr>
          <w:color w:val="000000" w:themeColor="text1"/>
          <w:u w:color="000000" w:themeColor="text1"/>
        </w:rPr>
        <w:t xml:space="preserve">gh School </w:t>
      </w:r>
      <w:r w:rsidR="000467DF">
        <w:rPr>
          <w:color w:val="000000" w:themeColor="text1"/>
          <w:u w:color="000000" w:themeColor="text1"/>
        </w:rPr>
        <w:t>softball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158" w:rsidRDefault="00BE5A27" w:rsidP="0031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311158">
        <w:t>salute the Clover High School softball team on its excellent season and congratulate the team</w:t>
      </w:r>
      <w:r w:rsidR="007D6166" w:rsidRPr="007D6166">
        <w:t>’</w:t>
      </w:r>
      <w:r w:rsidR="00311158">
        <w:t>s fine athletes on their impressive win of the 2015 Class AAAA State Championship.</w:t>
      </w:r>
    </w:p>
    <w:p w:rsidR="00BE5A27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131A" w:rsidRDefault="00BE5A27" w:rsidP="00BE5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311158">
        <w:t>a copy of this resolution be pr</w:t>
      </w:r>
      <w:r w:rsidR="005D113E">
        <w:t>esented</w:t>
      </w:r>
      <w:r w:rsidR="00311158">
        <w:t xml:space="preserve"> </w:t>
      </w:r>
      <w:r>
        <w:t xml:space="preserve">to Principal </w:t>
      </w:r>
      <w:r w:rsidR="00F004C0">
        <w:t>Mark Hopkins</w:t>
      </w:r>
      <w:r>
        <w:t xml:space="preserve"> and Coach </w:t>
      </w:r>
      <w:r w:rsidR="00311158">
        <w:t>Shea Hall</w:t>
      </w:r>
      <w:r>
        <w:t xml:space="preserve"> of </w:t>
      </w:r>
      <w:r w:rsidR="00311158">
        <w:t>Clover</w:t>
      </w:r>
      <w:r>
        <w:t xml:space="preserve"> High School.</w:t>
      </w:r>
    </w:p>
    <w:p w:rsidR="00190E70" w:rsidRDefault="007D61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124E" w:rsidRDefault="0094124E" w:rsidP="0094124E">
      <w:pPr>
        <w:suppressAutoHyphens/>
      </w:pPr>
    </w:p>
    <w:sectPr w:rsidR="0094124E" w:rsidSect="009412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B0E" w:rsidRDefault="00F82B0E" w:rsidP="009F0C77">
      <w:r>
        <w:separator/>
      </w:r>
    </w:p>
  </w:endnote>
  <w:endnote w:type="continuationSeparator" w:id="0">
    <w:p w:rsidR="00F82B0E" w:rsidRDefault="00F82B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0BA01D-8228-4041-BCAD-A76F53492E28}"/>
    <w:embedBold r:id="rId2" w:fontKey="{8449C14E-EC9B-4D74-85ED-F23D5B3ED8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B8C9C8-894D-4378-9607-911F305D2E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B2D0462-B35B-4B02-B4B3-3BA5595EFC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70712E-3AFF-4BC5-BD86-BB09DC26F7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E70" w:rsidRPr="0094124E" w:rsidRDefault="0094124E" w:rsidP="009412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B0E" w:rsidRDefault="00F82B0E" w:rsidP="009F0C77">
      <w:r>
        <w:separator/>
      </w:r>
    </w:p>
  </w:footnote>
  <w:footnote w:type="continuationSeparator" w:id="0">
    <w:p w:rsidR="00F82B0E" w:rsidRDefault="00F82B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4SD15"/>
    <w:docVar w:name="CoverBillType" w:val="r"/>
    <w:docVar w:name="docpath" w:val="L:\Council\bills\RM\1304SD15.DOCX"/>
    <w:docVar w:name="dvBillNumber" w:val="42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82B0E"/>
    <w:rsid w:val="00011869"/>
    <w:rsid w:val="00015CD6"/>
    <w:rsid w:val="00030723"/>
    <w:rsid w:val="000467DF"/>
    <w:rsid w:val="000E1785"/>
    <w:rsid w:val="000F40FA"/>
    <w:rsid w:val="0010776B"/>
    <w:rsid w:val="00133E66"/>
    <w:rsid w:val="001435A3"/>
    <w:rsid w:val="00146ED3"/>
    <w:rsid w:val="00151044"/>
    <w:rsid w:val="0017131A"/>
    <w:rsid w:val="00190E70"/>
    <w:rsid w:val="001D08F2"/>
    <w:rsid w:val="001D525B"/>
    <w:rsid w:val="001D7F4F"/>
    <w:rsid w:val="001F7F53"/>
    <w:rsid w:val="00205238"/>
    <w:rsid w:val="002242A4"/>
    <w:rsid w:val="002321B6"/>
    <w:rsid w:val="00250967"/>
    <w:rsid w:val="002518C3"/>
    <w:rsid w:val="002543C8"/>
    <w:rsid w:val="0025541D"/>
    <w:rsid w:val="00284AAE"/>
    <w:rsid w:val="002A28A3"/>
    <w:rsid w:val="002E5912"/>
    <w:rsid w:val="002F5DEF"/>
    <w:rsid w:val="00301B21"/>
    <w:rsid w:val="00311158"/>
    <w:rsid w:val="00325348"/>
    <w:rsid w:val="0032732C"/>
    <w:rsid w:val="00336AD0"/>
    <w:rsid w:val="0037079A"/>
    <w:rsid w:val="003A39FA"/>
    <w:rsid w:val="003C4DAB"/>
    <w:rsid w:val="003D01E8"/>
    <w:rsid w:val="003E5288"/>
    <w:rsid w:val="003F6D79"/>
    <w:rsid w:val="0041760A"/>
    <w:rsid w:val="00417C01"/>
    <w:rsid w:val="00425830"/>
    <w:rsid w:val="004403BD"/>
    <w:rsid w:val="00461441"/>
    <w:rsid w:val="004809EE"/>
    <w:rsid w:val="004E7D54"/>
    <w:rsid w:val="00506146"/>
    <w:rsid w:val="005273C6"/>
    <w:rsid w:val="00530A69"/>
    <w:rsid w:val="00545593"/>
    <w:rsid w:val="00577C6C"/>
    <w:rsid w:val="00591481"/>
    <w:rsid w:val="005C2FE2"/>
    <w:rsid w:val="005D113E"/>
    <w:rsid w:val="005E2BC9"/>
    <w:rsid w:val="00605102"/>
    <w:rsid w:val="006215AA"/>
    <w:rsid w:val="006630C7"/>
    <w:rsid w:val="006913C9"/>
    <w:rsid w:val="0069470D"/>
    <w:rsid w:val="007328B2"/>
    <w:rsid w:val="00734F00"/>
    <w:rsid w:val="0075399B"/>
    <w:rsid w:val="007624BE"/>
    <w:rsid w:val="00770E7D"/>
    <w:rsid w:val="00784AC3"/>
    <w:rsid w:val="007A70AE"/>
    <w:rsid w:val="007D6166"/>
    <w:rsid w:val="008362E8"/>
    <w:rsid w:val="008A1768"/>
    <w:rsid w:val="008F0F33"/>
    <w:rsid w:val="008F4429"/>
    <w:rsid w:val="00902BCC"/>
    <w:rsid w:val="0094021A"/>
    <w:rsid w:val="0094124E"/>
    <w:rsid w:val="009B44AF"/>
    <w:rsid w:val="009C6A0B"/>
    <w:rsid w:val="009F0C77"/>
    <w:rsid w:val="009F4DD1"/>
    <w:rsid w:val="00A41684"/>
    <w:rsid w:val="00A64E80"/>
    <w:rsid w:val="00A72BCD"/>
    <w:rsid w:val="00A741D9"/>
    <w:rsid w:val="00A77FA5"/>
    <w:rsid w:val="00A833AB"/>
    <w:rsid w:val="00A9741D"/>
    <w:rsid w:val="00AD4B17"/>
    <w:rsid w:val="00B412D4"/>
    <w:rsid w:val="00BB6CF3"/>
    <w:rsid w:val="00BE3C22"/>
    <w:rsid w:val="00BE5A27"/>
    <w:rsid w:val="00C0345E"/>
    <w:rsid w:val="00C3483A"/>
    <w:rsid w:val="00C60D7A"/>
    <w:rsid w:val="00C74E9D"/>
    <w:rsid w:val="00C82FD3"/>
    <w:rsid w:val="00C92819"/>
    <w:rsid w:val="00C9444F"/>
    <w:rsid w:val="00CA0DDD"/>
    <w:rsid w:val="00CC6B7B"/>
    <w:rsid w:val="00CD2089"/>
    <w:rsid w:val="00D37CA4"/>
    <w:rsid w:val="00D73A67"/>
    <w:rsid w:val="00D970A9"/>
    <w:rsid w:val="00DF3845"/>
    <w:rsid w:val="00E41911"/>
    <w:rsid w:val="00E90DD1"/>
    <w:rsid w:val="00E92745"/>
    <w:rsid w:val="00E92EEF"/>
    <w:rsid w:val="00EF2368"/>
    <w:rsid w:val="00EF79D0"/>
    <w:rsid w:val="00F004C0"/>
    <w:rsid w:val="00F24442"/>
    <w:rsid w:val="00F50AE3"/>
    <w:rsid w:val="00F656BA"/>
    <w:rsid w:val="00F67CF1"/>
    <w:rsid w:val="00F82B0E"/>
    <w:rsid w:val="00F840F0"/>
    <w:rsid w:val="00FB0D0D"/>
    <w:rsid w:val="00FB43B4"/>
    <w:rsid w:val="00FC67EC"/>
    <w:rsid w:val="00FE539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F29818-11FC-456D-9C67-1B65A719D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4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4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4F07B4-3CB8-4A0E-BF67-9AC10E1CD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366</Words>
  <Characters>1866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4246 Text of Previous Version (May 26, 2015) - South Carolina Legislature Online</dc:title>
  <dc:creator>McDowell</dc:creator>
  <cp:lastModifiedBy>N Cumfer</cp:lastModifiedBy>
  <cp:revision>2</cp:revision>
  <cp:lastPrinted>2015-05-26T16:10:00Z</cp:lastPrinted>
  <dcterms:created xsi:type="dcterms:W3CDTF">2015-05-26T20:51:00Z</dcterms:created>
  <dcterms:modified xsi:type="dcterms:W3CDTF">2015-05-26T20:51:00Z</dcterms:modified>
</cp:coreProperties>
</file>