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018" w:rsidRDefault="009B70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08E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B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w:t>
      </w:r>
      <w:r w:rsidR="00C524F0">
        <w:t xml:space="preserve">R REVEREND ROBERT HEYWARD, SR., </w:t>
      </w:r>
      <w:r>
        <w:t xml:space="preserve">UPON THE OCCASION OF HIS RETIREMENT AFTER </w:t>
      </w:r>
      <w:r w:rsidR="00C524F0">
        <w:t>THIRTY</w:t>
      </w:r>
      <w:r w:rsidR="003B284A">
        <w:t xml:space="preserve"> YEARS OF EXEMPLARY SERVICE</w:t>
      </w:r>
      <w:r>
        <w:t xml:space="preserve"> AND TO WISH H</w:t>
      </w:r>
      <w:r w:rsidR="003B284A">
        <w:t>IM</w:t>
      </w:r>
      <w:r>
        <w:t xml:space="preserve"> CONTINUED SUCCESS AND HAPPINESS IN ALL H</w:t>
      </w:r>
      <w:r w:rsidR="003B284A">
        <w:t>IS</w:t>
      </w:r>
      <w:r>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1BD7" w:rsidRDefault="00A01BD7"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 xml:space="preserve">the members of the South Carolina House of Representatives have learned that </w:t>
      </w:r>
      <w:r>
        <w:t>Reverend Robert Heyward, Sr.,</w:t>
      </w:r>
      <w:r w:rsidRPr="00E11DA4">
        <w:t xml:space="preserve"> will begin a well</w:t>
      </w:r>
      <w:r w:rsidR="003B284A">
        <w:noBreakHyphen/>
      </w:r>
      <w:r w:rsidRPr="00E11DA4">
        <w:t xml:space="preserve">deserved retirement after </w:t>
      </w:r>
      <w:r>
        <w:t>thirty</w:t>
      </w:r>
      <w:r w:rsidRPr="00E11DA4">
        <w:t xml:space="preserve"> years as a </w:t>
      </w:r>
      <w:r>
        <w:t>dedicated</w:t>
      </w:r>
      <w:r w:rsidRPr="00E11DA4">
        <w:t xml:space="preserve"> </w:t>
      </w:r>
      <w:r>
        <w:t>pastor and shepherd of the flock</w:t>
      </w:r>
      <w:r w:rsidRPr="00E11DA4">
        <w:t>; and</w:t>
      </w:r>
    </w:p>
    <w:p w:rsidR="00C524F0" w:rsidRDefault="00C524F0"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4F0" w:rsidRDefault="00C524F0"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will be honored at a retirement celebration to be held at Greater St. Luke African Methodist Episcopal Church in Charleston  surrounded by family and friends on July 11, 2015; and</w:t>
      </w:r>
    </w:p>
    <w:p w:rsidR="00A01BD7" w:rsidRDefault="00A01BD7"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BD7" w:rsidRDefault="00A01BD7"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Hollywood, South Carolina, on March 12, 1939, Robert Heyward is the son of the late Reverend Henry and Annabelle Heyward, and he graduated from Baptist Hill High School there; and</w:t>
      </w:r>
    </w:p>
    <w:p w:rsidR="00A01BD7" w:rsidRDefault="00A01BD7"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BD7" w:rsidRDefault="00A01BD7"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beloved Richardine Garvin were joined in holy matrimony on October 29, 1960, and in this union of fifty</w:t>
      </w:r>
      <w:r w:rsidR="003B284A">
        <w:noBreakHyphen/>
      </w:r>
      <w:r>
        <w:t xml:space="preserve">five years, </w:t>
      </w:r>
      <w:r w:rsidR="003B284A">
        <w:t>Reverend and Mrs. Heyward</w:t>
      </w:r>
      <w:r>
        <w:t xml:space="preserve"> were blessed with five fine children and a host of adoring grandchildren and great</w:t>
      </w:r>
      <w:r w:rsidR="003B284A">
        <w:noBreakHyphen/>
      </w:r>
      <w:r>
        <w:t>grandchildren; and</w:t>
      </w:r>
    </w:p>
    <w:p w:rsidR="00A01BD7" w:rsidRDefault="00A01BD7"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BD7" w:rsidRDefault="00A01BD7"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524F0">
        <w:t>Robert Heyward graduated from Morris Street School of Theology and began pastoring in 1985.  During thirty years of ministry, he has pastored Salem Baptist Church, Shiloh Missionary Baptist Church, and Grace Chapel Baptist Church; and</w:t>
      </w:r>
    </w:p>
    <w:p w:rsidR="00A01BD7" w:rsidRDefault="00A01BD7"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8E8" w:rsidRDefault="00A01BD7"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w:t>
      </w:r>
      <w:r w:rsidR="00C524F0">
        <w:rPr>
          <w:color w:val="000000" w:themeColor="text1"/>
          <w:u w:color="000000" w:themeColor="text1"/>
        </w:rPr>
        <w:t>outstanding ministry</w:t>
      </w:r>
      <w:r>
        <w:rPr>
          <w:color w:val="000000" w:themeColor="text1"/>
          <w:u w:color="000000" w:themeColor="text1"/>
        </w:rPr>
        <w:t xml:space="preserve"> </w:t>
      </w:r>
      <w:r>
        <w:rPr>
          <w:color w:val="000000" w:themeColor="text1"/>
          <w:u w:color="000000" w:themeColor="text1"/>
        </w:rPr>
        <w:lastRenderedPageBreak/>
        <w:t xml:space="preserve">that </w:t>
      </w:r>
      <w:r>
        <w:t>Reverend Heyward</w:t>
      </w:r>
      <w:r>
        <w:rPr>
          <w:color w:val="000000" w:themeColor="text1"/>
          <w:u w:color="000000" w:themeColor="text1"/>
        </w:rPr>
        <w:t xml:space="preserve"> has provided to </w:t>
      </w:r>
      <w:r w:rsidR="00C524F0">
        <w:t>churches in the Charleston community</w:t>
      </w:r>
      <w:r>
        <w:rPr>
          <w:color w:val="000000" w:themeColor="text1"/>
          <w:u w:color="000000" w:themeColor="text1"/>
        </w:rPr>
        <w:t xml:space="preserve"> and wish him many years of enjoyment in his well</w:t>
      </w:r>
      <w:r w:rsidR="003B284A">
        <w:rPr>
          <w:color w:val="000000" w:themeColor="text1"/>
          <w:u w:color="000000" w:themeColor="text1"/>
        </w:rPr>
        <w:noBreakHyphen/>
      </w:r>
      <w:r>
        <w:rPr>
          <w:color w:val="000000" w:themeColor="text1"/>
          <w:u w:color="000000" w:themeColor="text1"/>
        </w:rPr>
        <w:t>earned retirement</w:t>
      </w:r>
      <w:r w:rsidR="003C08E8">
        <w:t>.  Now, therefore,</w:t>
      </w:r>
    </w:p>
    <w:p w:rsidR="003C08E8" w:rsidRDefault="003C08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8E8" w:rsidRDefault="003C08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C08E8" w:rsidRDefault="003C08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BD7" w:rsidRDefault="003C08E8"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01BD7">
        <w:t xml:space="preserve"> the members of the House of Representatives of the State of South Carolina, by this resolution, recognize and honor Reverend Robert Heyward, Sr., upon the occasion of his retirement after </w:t>
      </w:r>
      <w:r w:rsidR="00C524F0">
        <w:t>thirty</w:t>
      </w:r>
      <w:r w:rsidR="00A01BD7">
        <w:t xml:space="preserve"> years of exemp</w:t>
      </w:r>
      <w:r w:rsidR="00C524F0">
        <w:t>lary service</w:t>
      </w:r>
      <w:r w:rsidR="00A01BD7">
        <w:t xml:space="preserve"> and wish him continued success and happiness in all his future endeavors.</w:t>
      </w:r>
    </w:p>
    <w:p w:rsidR="00A01BD7" w:rsidRDefault="00A01BD7"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8E8" w:rsidRDefault="00A01BD7" w:rsidP="00A0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Reverend Robert Heyward, Sr.</w:t>
      </w:r>
    </w:p>
    <w:p w:rsidR="00806ACC" w:rsidRDefault="003B28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7018" w:rsidRDefault="009B7018" w:rsidP="009B7018">
      <w:pPr>
        <w:suppressAutoHyphens/>
      </w:pPr>
    </w:p>
    <w:sectPr w:rsidR="009B7018" w:rsidSect="009B70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4F0" w:rsidRDefault="00C524F0" w:rsidP="009F0C77">
      <w:r>
        <w:separator/>
      </w:r>
    </w:p>
  </w:endnote>
  <w:endnote w:type="continuationSeparator" w:id="0">
    <w:p w:rsidR="00C524F0" w:rsidRDefault="00C524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70FB5D-EE25-4C42-93B9-DFA43811F6CD}"/>
    <w:embedBold r:id="rId2" w:fontKey="{0EC22D96-631B-4F8E-A4E2-CFA89CFF8778}"/>
  </w:font>
  <w:font w:name="Calibri">
    <w:panose1 w:val="020F0502020204030204"/>
    <w:charset w:val="00"/>
    <w:family w:val="swiss"/>
    <w:pitch w:val="variable"/>
    <w:sig w:usb0="E10002FF" w:usb1="4000ACFF" w:usb2="00000009" w:usb3="00000000" w:csb0="0000019F" w:csb1="00000000"/>
    <w:embedRegular r:id="rId3" w:fontKey="{C1650CD7-0E5D-4532-A591-8C7B698A4743}"/>
  </w:font>
  <w:font w:name="Segoe UI">
    <w:panose1 w:val="020B0502040204020203"/>
    <w:charset w:val="00"/>
    <w:family w:val="swiss"/>
    <w:pitch w:val="variable"/>
    <w:sig w:usb0="E10022FF" w:usb1="C000E47F" w:usb2="00000029" w:usb3="00000000" w:csb0="000001DF" w:csb1="00000000"/>
    <w:embedRegular r:id="rId4" w:fontKey="{326FEF49-D890-4E68-8828-116B7A70DC39}"/>
  </w:font>
  <w:font w:name="Cambria">
    <w:panose1 w:val="02040503050406030204"/>
    <w:charset w:val="00"/>
    <w:family w:val="roman"/>
    <w:pitch w:val="variable"/>
    <w:sig w:usb0="E00002FF" w:usb1="400004FF" w:usb2="00000000" w:usb3="00000000" w:csb0="0000019F" w:csb1="00000000"/>
    <w:embedRegular r:id="rId5" w:fontKey="{FB838962-0785-4D48-87CC-B98D0E2A29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ACC" w:rsidRPr="009B7018" w:rsidRDefault="009B7018" w:rsidP="009B7018">
    <w:pPr>
      <w:pStyle w:val="Footer"/>
      <w:tabs>
        <w:tab w:val="clear" w:pos="4680"/>
        <w:tab w:val="clear" w:pos="9360"/>
        <w:tab w:val="center" w:pos="2995"/>
      </w:tabs>
      <w:spacing w:before="120"/>
    </w:pPr>
    <w:r>
      <w:t>[4321]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4F0" w:rsidRDefault="00C524F0" w:rsidP="009F0C77">
      <w:r>
        <w:separator/>
      </w:r>
    </w:p>
  </w:footnote>
  <w:footnote w:type="continuationSeparator" w:id="0">
    <w:p w:rsidR="00C524F0" w:rsidRDefault="00C524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78AHB15"/>
    <w:docVar w:name="CoverBillType" w:val="r"/>
    <w:docVar w:name="docpath" w:val="L:\Council\bills\GM\24478AHB15.DOCX"/>
    <w:docVar w:name="dvBillNumber" w:val="4321"/>
    <w:docVar w:name="dvBillNumberPrefix" w:val="H. "/>
    <w:docVar w:name="dvOriginalBody" w:val="House"/>
    <w:docVar w:name="dvSteno" w:val="GM"/>
    <w:docVar w:name="NameofBody" w:val="h"/>
    <w:docVar w:name="vgroup2" w:val="Council"/>
  </w:docVars>
  <w:rsids>
    <w:rsidRoot w:val="003C08E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284A"/>
    <w:rsid w:val="003C08E8"/>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455EA"/>
    <w:rsid w:val="007A70AE"/>
    <w:rsid w:val="00806ACC"/>
    <w:rsid w:val="008362E8"/>
    <w:rsid w:val="008A1768"/>
    <w:rsid w:val="008F0F33"/>
    <w:rsid w:val="008F4429"/>
    <w:rsid w:val="0094021A"/>
    <w:rsid w:val="009B44AF"/>
    <w:rsid w:val="009B7018"/>
    <w:rsid w:val="009C6A0B"/>
    <w:rsid w:val="009F0C77"/>
    <w:rsid w:val="009F4DD1"/>
    <w:rsid w:val="00A01BD7"/>
    <w:rsid w:val="00A41684"/>
    <w:rsid w:val="00A64E80"/>
    <w:rsid w:val="00A72BCD"/>
    <w:rsid w:val="00A741D9"/>
    <w:rsid w:val="00A833AB"/>
    <w:rsid w:val="00A9741D"/>
    <w:rsid w:val="00AD4B17"/>
    <w:rsid w:val="00B412D4"/>
    <w:rsid w:val="00BE3C22"/>
    <w:rsid w:val="00BE5A1B"/>
    <w:rsid w:val="00C0345E"/>
    <w:rsid w:val="00C3483A"/>
    <w:rsid w:val="00C524F0"/>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209009-39B7-484C-9286-317E4296D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2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8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62A00-16F2-46EF-8CD4-4A6708603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E3D37583.dotm</Template>
  <TotalTime>0</TotalTime>
  <Pages>1</Pages>
  <Words>331</Words>
  <Characters>1753</Characters>
  <Application>Microsoft Office Word</Application>
  <DocSecurity>0</DocSecurity>
  <Lines>57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4321 Text of Previous Version (Jun. 3, 2015) - South Carolina Legislature Online</dc:title>
  <dc:creator>Gail Pinckney Moore</dc:creator>
  <cp:lastModifiedBy>N Cumfer</cp:lastModifiedBy>
  <cp:revision>2</cp:revision>
  <cp:lastPrinted>2015-06-03T21:30:00Z</cp:lastPrinted>
  <dcterms:created xsi:type="dcterms:W3CDTF">2015-06-04T01:03:00Z</dcterms:created>
  <dcterms:modified xsi:type="dcterms:W3CDTF">2015-06-04T01:03:00Z</dcterms:modified>
</cp:coreProperties>
</file>