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C5A" w:rsidRDefault="007B2C5A"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4C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E" w:rsidRDefault="00E219DE" w:rsidP="00E2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IN ADDITION TO THE MATTERS WHICH MAY BE CONSIDERED BY THE GENERAL ASSEMBLY AFTER JUNE 4, 2015, PURSUANT TO H. 4274 OF 2015, </w:t>
      </w:r>
      <w:r w:rsidR="00042686">
        <w:t xml:space="preserve">OR ANY OTHER RESOLUTION AFFECTING SINE DIE ADJOURNMENT, </w:t>
      </w:r>
      <w:r>
        <w:t xml:space="preserve">LEGISLATION RELATING TO THE REMOVAL OF THE </w:t>
      </w:r>
      <w:r w:rsidR="00220798">
        <w:t>SOUTH CAROLINA INFANTRY BATTLE FLAG OF THE CONFEDERATE STATES OF AMERICA</w:t>
      </w:r>
      <w:r>
        <w:t xml:space="preserve"> ON THE STATE HOUSE GROUNDS </w:t>
      </w:r>
      <w:r w:rsidR="00D51C9B">
        <w:t xml:space="preserve">AND OTHER RELATED MATTERS </w:t>
      </w:r>
      <w:r>
        <w:t xml:space="preserve">ALSO MAY BE </w:t>
      </w:r>
      <w:r w:rsidR="00884C29">
        <w:t xml:space="preserve">INTRODUCED, </w:t>
      </w:r>
      <w:r>
        <w:t>RECEIVED</w:t>
      </w:r>
      <w:r w:rsidR="00884C29">
        <w:t>,</w:t>
      </w:r>
      <w:r>
        <w:t xml:space="preserve">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C3F" w:rsidRDefault="00E34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 the Senate concurring:</w:t>
      </w:r>
    </w:p>
    <w:p w:rsidR="00E34C3F" w:rsidRDefault="00E34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C3F" w:rsidRDefault="00E2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after June 4, 2015, pursuant to H. 4274 of 2015, </w:t>
      </w:r>
      <w:r w:rsidR="00042686">
        <w:t xml:space="preserve">or any other resolution affecting sine die adjournment, </w:t>
      </w:r>
      <w:r>
        <w:t xml:space="preserve">legislation relating to the removal of the </w:t>
      </w:r>
      <w:r w:rsidR="00220798">
        <w:t>South Carolina Infantry Battle Flag of the Confederate States of America</w:t>
      </w:r>
      <w:r>
        <w:t xml:space="preserve"> on the State House grounds and other related matters also may be introduced, received, and considered by each body of the General Assembly prior to sine die adjournment including, but not limited to, introduction, receipt, consideration, and disposition of conference and free conference reports, appointment of conference and free conference committees, messages pertaining to such reports, and any amendments to legislation relating to the removal of the Confederate Flag on the State House grounds and other related matters.</w:t>
      </w:r>
    </w:p>
    <w:p w:rsidR="006866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2C5A" w:rsidRDefault="007B2C5A" w:rsidP="007B2C5A">
      <w:pPr>
        <w:suppressAutoHyphens/>
      </w:pPr>
    </w:p>
    <w:sectPr w:rsidR="007B2C5A" w:rsidSect="007B2C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9DE" w:rsidRDefault="00E219DE" w:rsidP="009F0C77">
      <w:r>
        <w:separator/>
      </w:r>
    </w:p>
  </w:endnote>
  <w:endnote w:type="continuationSeparator" w:id="0">
    <w:p w:rsidR="00E219DE" w:rsidRDefault="00E2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1DFDE8-5BC5-4ADF-BA4E-1DDD87338F54}"/>
    <w:embedBold r:id="rId2" w:fontKey="{FE21B84B-67BF-4B5A-8097-77917DC703C3}"/>
  </w:font>
  <w:font w:name="Calibri">
    <w:panose1 w:val="020F0502020204030204"/>
    <w:charset w:val="00"/>
    <w:family w:val="swiss"/>
    <w:pitch w:val="variable"/>
    <w:sig w:usb0="E10002FF" w:usb1="4000ACFF" w:usb2="00000009" w:usb3="00000000" w:csb0="0000019F" w:csb1="00000000"/>
    <w:embedRegular r:id="rId3" w:fontKey="{CB810FA1-65EA-4BB7-9A89-0C7AA3943CDC}"/>
  </w:font>
  <w:font w:name="Segoe UI">
    <w:panose1 w:val="020B0502040204020203"/>
    <w:charset w:val="00"/>
    <w:family w:val="swiss"/>
    <w:pitch w:val="variable"/>
    <w:sig w:usb0="E10022FF" w:usb1="C000E47F" w:usb2="00000029" w:usb3="00000000" w:csb0="000001DF" w:csb1="00000000"/>
    <w:embedRegular r:id="rId4" w:fontKey="{269D2249-77F7-4ABC-9854-89BED480D66C}"/>
  </w:font>
  <w:font w:name="Cambria">
    <w:panose1 w:val="02040503050406030204"/>
    <w:charset w:val="00"/>
    <w:family w:val="roman"/>
    <w:pitch w:val="variable"/>
    <w:sig w:usb0="E00002FF" w:usb1="400004FF" w:usb2="00000000" w:usb3="00000000" w:csb0="0000019F" w:csb1="00000000"/>
    <w:embedRegular r:id="rId5" w:fontKey="{19A6CF48-2121-4C27-A036-65A7E5AEA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014" w:rsidRPr="007B2C5A" w:rsidRDefault="007B2C5A" w:rsidP="007B2C5A">
    <w:pPr>
      <w:pStyle w:val="Footer"/>
      <w:tabs>
        <w:tab w:val="clear" w:pos="4680"/>
        <w:tab w:val="clear" w:pos="9360"/>
        <w:tab w:val="center" w:pos="2995"/>
      </w:tabs>
      <w:spacing w:before="120"/>
    </w:pPr>
    <w:r>
      <w:t>[4364]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9DE" w:rsidRDefault="00E219DE" w:rsidP="009F0C77">
      <w:r>
        <w:separator/>
      </w:r>
    </w:p>
  </w:footnote>
  <w:footnote w:type="continuationSeparator" w:id="0">
    <w:p w:rsidR="00E219DE" w:rsidRDefault="00E2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2AHB15"/>
    <w:docVar w:name="CoverBillType" w:val="c"/>
    <w:docVar w:name="docpath" w:val="L:\Council\bills\DKA\3122AHB15.DOCX"/>
    <w:docVar w:name="dvBillNumber" w:val="4364"/>
    <w:docVar w:name="dvBillNumberPrefix" w:val="H. "/>
    <w:docVar w:name="dvOriginalBody" w:val="House"/>
    <w:docVar w:name="dvSteno" w:val="DKA"/>
    <w:docVar w:name="NameofBody" w:val="h"/>
    <w:docVar w:name="vgroup2" w:val="Council"/>
  </w:docVars>
  <w:rsids>
    <w:rsidRoot w:val="00E34C3F"/>
    <w:rsid w:val="00011869"/>
    <w:rsid w:val="00015CD6"/>
    <w:rsid w:val="00042686"/>
    <w:rsid w:val="000E1785"/>
    <w:rsid w:val="000F40FA"/>
    <w:rsid w:val="0010776B"/>
    <w:rsid w:val="00133E66"/>
    <w:rsid w:val="001435A3"/>
    <w:rsid w:val="00146ED3"/>
    <w:rsid w:val="00151044"/>
    <w:rsid w:val="001972C4"/>
    <w:rsid w:val="001D08F2"/>
    <w:rsid w:val="001D525B"/>
    <w:rsid w:val="001D7F4F"/>
    <w:rsid w:val="001F3770"/>
    <w:rsid w:val="00205238"/>
    <w:rsid w:val="0022079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398C"/>
    <w:rsid w:val="00605102"/>
    <w:rsid w:val="00617014"/>
    <w:rsid w:val="006215AA"/>
    <w:rsid w:val="00686666"/>
    <w:rsid w:val="006913C9"/>
    <w:rsid w:val="0069470D"/>
    <w:rsid w:val="00734AF3"/>
    <w:rsid w:val="00734F00"/>
    <w:rsid w:val="007A70AE"/>
    <w:rsid w:val="007B2C5A"/>
    <w:rsid w:val="008362E8"/>
    <w:rsid w:val="00884C2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7E02"/>
    <w:rsid w:val="00AD4B17"/>
    <w:rsid w:val="00B412D4"/>
    <w:rsid w:val="00B65889"/>
    <w:rsid w:val="00BE3C22"/>
    <w:rsid w:val="00C0345E"/>
    <w:rsid w:val="00C3483A"/>
    <w:rsid w:val="00C74E9D"/>
    <w:rsid w:val="00C82FD3"/>
    <w:rsid w:val="00C92819"/>
    <w:rsid w:val="00CC6B7B"/>
    <w:rsid w:val="00CD2089"/>
    <w:rsid w:val="00D51C9B"/>
    <w:rsid w:val="00D73A67"/>
    <w:rsid w:val="00D970A9"/>
    <w:rsid w:val="00DF3845"/>
    <w:rsid w:val="00E219DE"/>
    <w:rsid w:val="00E34C3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C8C52-B245-4E45-A386-05E31FB7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8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F827-F86A-439E-9C5C-C2D1E6C7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224</Words>
  <Characters>1194</Characters>
  <Application>Microsoft Office Word</Application>
  <DocSecurity>0</DocSecurity>
  <Lines>39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4364 Text of Previous Version (Jun. 23, 2015) - South Carolina Legislature Online</dc:title>
  <dc:creator>sharonpair</dc:creator>
  <cp:lastModifiedBy>N Cumfer</cp:lastModifiedBy>
  <cp:revision>2</cp:revision>
  <cp:lastPrinted>2015-06-22T19:38:00Z</cp:lastPrinted>
  <dcterms:created xsi:type="dcterms:W3CDTF">2015-06-23T19:39:00Z</dcterms:created>
  <dcterms:modified xsi:type="dcterms:W3CDTF">2015-06-23T19:39:00Z</dcterms:modified>
</cp:coreProperties>
</file>