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901" w:rsidRDefault="00CC4901"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F9" w:rsidRDefault="001101F9" w:rsidP="00110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907">
        <w:rPr>
          <w:b/>
          <w:sz w:val="30"/>
          <w:szCs w:val="30"/>
        </w:rPr>
        <w:t>BILL</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10776B"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THE CODE OF LAWS OF SOUTH CAROLINA, 1976, BY ADDING ARTICLE 2 TO CHAPTER 31, TITLE 23 ENTITLED “FIREARMS CRIMINAL BACKGROUND CHECKS” SO AS TO REQUIRE A FOURTEEN</w:t>
      </w:r>
      <w:r>
        <w:noBreakHyphen/>
        <w:t>DAY WAITING PERIOD FOR PURCHASERS OR TRANSFEREES OF FIREARMS UNDER CERTAIN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3907" w:rsidRDefault="008B39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3907" w:rsidRDefault="008B39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3E" w:rsidRDefault="008B3907"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083E">
        <w:t>Chapter 31, Title 23 of the 1976 Code is amended by adding:</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w:t>
      </w:r>
      <w:r>
        <w:tab/>
        <w:t>(A)</w:t>
      </w:r>
      <w:r>
        <w:tab/>
      </w:r>
      <w:r w:rsidRPr="00805B35">
        <w:t>In addition to any other requirements pursuant to state and federal law, a</w:t>
      </w:r>
      <w:r>
        <w:t>ll sales, exchanges, or transfers of firearms by licensed dealers must</w:t>
      </w:r>
      <w:r w:rsidRPr="00805B35">
        <w:t xml:space="preserve"> be conducted in accordance with </w:t>
      </w:r>
      <w:r>
        <w:t xml:space="preserve">the provisions of this article and the provisions </w:t>
      </w:r>
      <w:r w:rsidR="00315EC2">
        <w:t xml:space="preserve">of </w:t>
      </w:r>
      <w:r>
        <w:t>18 U.S.C. Section 922.</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 a national instant criminal background check</w:t>
      </w:r>
      <w:r>
        <w:t xml:space="preserve"> pursuant to 18 U.S.C. Section 922 </w:t>
      </w:r>
      <w:r w:rsidRPr="00805B35">
        <w:t xml:space="preserve">must be completed by a </w:t>
      </w:r>
      <w:r>
        <w:t>licensed dealer.  Notwithstanding another provision of law, a licensed dealer may not deliver a firearm to a purchaser or transferee until the earlier of:</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results of all required background checks are known and the purchaser or transferee is not prohibited from owning or possessing a firearm pursuant to the provisions of 18 U.S.C. Section </w:t>
      </w:r>
      <w:r>
        <w:lastRenderedPageBreak/>
        <w:t>922 or any other state or federal law and the licensed dealer has been notified; or</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fourteen business days have elapsed from the date the licensed dealer requested the background check and the licensed dealer has not been notified that the receipt of the firearm by the purchaser or transferee would violate the provisions of 18 U.S.C. Section 922 or any other state or federal law.”</w:t>
      </w: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3E" w:rsidRDefault="00A5083E" w:rsidP="00A5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3907" w:rsidRDefault="008B39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907" w:rsidRDefault="008B39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083E">
        <w:t>3</w:t>
      </w:r>
      <w:r>
        <w:t>.</w:t>
      </w:r>
      <w:r>
        <w:tab/>
        <w:t>This act takes effect upon approval by the Governor.</w:t>
      </w:r>
    </w:p>
    <w:p w:rsidR="002866EA" w:rsidRDefault="00A508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901" w:rsidRDefault="00CC4901" w:rsidP="00CC4901">
      <w:pPr>
        <w:suppressAutoHyphens/>
      </w:pPr>
    </w:p>
    <w:sectPr w:rsidR="00CC4901" w:rsidSect="00CC49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907" w:rsidRDefault="008B3907" w:rsidP="009F0C77">
      <w:r>
        <w:separator/>
      </w:r>
    </w:p>
  </w:endnote>
  <w:endnote w:type="continuationSeparator" w:id="0">
    <w:p w:rsidR="008B3907" w:rsidRDefault="008B39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3F6C0E-5631-41A4-8827-42284F10113D}"/>
    <w:embedBold r:id="rId2" w:fontKey="{9A363CBA-1909-4170-BBDF-4105DB011AF1}"/>
  </w:font>
  <w:font w:name="Calibri">
    <w:panose1 w:val="020F0502020204030204"/>
    <w:charset w:val="00"/>
    <w:family w:val="swiss"/>
    <w:pitch w:val="variable"/>
    <w:sig w:usb0="E00002FF" w:usb1="4000ACFF" w:usb2="00000001" w:usb3="00000000" w:csb0="0000019F" w:csb1="00000000"/>
    <w:embedRegular r:id="rId3" w:fontKey="{95744DD4-190B-4FEA-80D1-A8BA1D2CEA33}"/>
  </w:font>
  <w:font w:name="Segoe UI">
    <w:panose1 w:val="020B0502040204020203"/>
    <w:charset w:val="00"/>
    <w:family w:val="swiss"/>
    <w:pitch w:val="variable"/>
    <w:sig w:usb0="E10022FF" w:usb1="C000E47F" w:usb2="00000029" w:usb3="00000000" w:csb0="000001DF" w:csb1="00000000"/>
    <w:embedRegular r:id="rId4" w:fontKey="{35089293-6D9A-40BE-ABBC-613BBCD245B0}"/>
  </w:font>
  <w:font w:name="Cambria">
    <w:panose1 w:val="02040503050406030204"/>
    <w:charset w:val="00"/>
    <w:family w:val="roman"/>
    <w:pitch w:val="variable"/>
    <w:sig w:usb0="E00002FF" w:usb1="400004FF" w:usb2="00000000" w:usb3="00000000" w:csb0="0000019F" w:csb1="00000000"/>
    <w:embedRegular r:id="rId5" w:fontKey="{336A20A8-A79F-46CB-ADA5-0E8DC326A6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6EA" w:rsidRPr="00CC4901" w:rsidRDefault="00CC4901" w:rsidP="00CC4901">
    <w:pPr>
      <w:pStyle w:val="Footer"/>
      <w:tabs>
        <w:tab w:val="clear" w:pos="4680"/>
        <w:tab w:val="clear" w:pos="9360"/>
        <w:tab w:val="center" w:pos="2995"/>
      </w:tabs>
      <w:spacing w:before="120"/>
    </w:pPr>
    <w:r>
      <w:t>[4388]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907" w:rsidRDefault="008B3907" w:rsidP="009F0C77">
      <w:r>
        <w:separator/>
      </w:r>
    </w:p>
  </w:footnote>
  <w:footnote w:type="continuationSeparator" w:id="0">
    <w:p w:rsidR="008B3907" w:rsidRDefault="008B39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AHB16"/>
    <w:docVar w:name="CoverBillType" w:val="b"/>
    <w:docVar w:name="docpath" w:val="L:\Council\bills\MS\7172AHB16.DOCX"/>
    <w:docVar w:name="dvBillNumber" w:val="4388"/>
    <w:docVar w:name="dvBillNumberPrefix" w:val="H. "/>
    <w:docVar w:name="dvOriginalBody" w:val="House"/>
    <w:docVar w:name="dvSteno" w:val="MS"/>
    <w:docVar w:name="NameofBody" w:val="h"/>
    <w:docVar w:name="vgroup2" w:val="Council"/>
  </w:docVars>
  <w:rsids>
    <w:rsidRoot w:val="008B3907"/>
    <w:rsid w:val="00011869"/>
    <w:rsid w:val="00015CD6"/>
    <w:rsid w:val="000E1785"/>
    <w:rsid w:val="000F40FA"/>
    <w:rsid w:val="0010776B"/>
    <w:rsid w:val="001101F9"/>
    <w:rsid w:val="00133E66"/>
    <w:rsid w:val="001435A3"/>
    <w:rsid w:val="00146ED3"/>
    <w:rsid w:val="00151044"/>
    <w:rsid w:val="001D08F2"/>
    <w:rsid w:val="001D525B"/>
    <w:rsid w:val="001D7F4F"/>
    <w:rsid w:val="002012CA"/>
    <w:rsid w:val="00205238"/>
    <w:rsid w:val="002321B6"/>
    <w:rsid w:val="00250967"/>
    <w:rsid w:val="002543C8"/>
    <w:rsid w:val="0025541D"/>
    <w:rsid w:val="00284AAE"/>
    <w:rsid w:val="002866EA"/>
    <w:rsid w:val="002E5912"/>
    <w:rsid w:val="00301B21"/>
    <w:rsid w:val="00315EC2"/>
    <w:rsid w:val="00325348"/>
    <w:rsid w:val="0032732C"/>
    <w:rsid w:val="00336AD0"/>
    <w:rsid w:val="0037079A"/>
    <w:rsid w:val="003A711D"/>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5C57"/>
    <w:rsid w:val="00734F00"/>
    <w:rsid w:val="007A70AE"/>
    <w:rsid w:val="008362E8"/>
    <w:rsid w:val="008A1768"/>
    <w:rsid w:val="008B3907"/>
    <w:rsid w:val="008F0F33"/>
    <w:rsid w:val="008F4429"/>
    <w:rsid w:val="00907A12"/>
    <w:rsid w:val="0094021A"/>
    <w:rsid w:val="009B44AF"/>
    <w:rsid w:val="009C6A0B"/>
    <w:rsid w:val="009F0C77"/>
    <w:rsid w:val="009F4DD1"/>
    <w:rsid w:val="00A41684"/>
    <w:rsid w:val="00A5083E"/>
    <w:rsid w:val="00A64E80"/>
    <w:rsid w:val="00A72BCD"/>
    <w:rsid w:val="00A741D9"/>
    <w:rsid w:val="00A833AB"/>
    <w:rsid w:val="00A9741D"/>
    <w:rsid w:val="00AD4B17"/>
    <w:rsid w:val="00B412D4"/>
    <w:rsid w:val="00BE3C22"/>
    <w:rsid w:val="00C0345E"/>
    <w:rsid w:val="00C3483A"/>
    <w:rsid w:val="00C74E9D"/>
    <w:rsid w:val="00C82FD3"/>
    <w:rsid w:val="00C92819"/>
    <w:rsid w:val="00CC4901"/>
    <w:rsid w:val="00CC6B7B"/>
    <w:rsid w:val="00CD2089"/>
    <w:rsid w:val="00D73A67"/>
    <w:rsid w:val="00D95717"/>
    <w:rsid w:val="00D970A9"/>
    <w:rsid w:val="00DF3845"/>
    <w:rsid w:val="00E41911"/>
    <w:rsid w:val="00E51FDD"/>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E0EA01-9036-449C-8E62-AA02F71C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8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8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BA0AC-4644-409C-836B-68EFEBE21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420</Words>
  <Characters>2143</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4388 Text of Previous Version (Dec. 3, 2015) - South Carolina Legislature Online</dc:title>
  <dc:creator>MarthaSanders</dc:creator>
  <cp:lastModifiedBy>N Cumfer</cp:lastModifiedBy>
  <cp:revision>2</cp:revision>
  <cp:lastPrinted>2015-12-03T13:43:00Z</cp:lastPrinted>
  <dcterms:created xsi:type="dcterms:W3CDTF">2015-12-03T20:50:00Z</dcterms:created>
  <dcterms:modified xsi:type="dcterms:W3CDTF">2015-12-03T20:50:00Z</dcterms:modified>
</cp:coreProperties>
</file>