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343" w:rsidRDefault="00574343"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1D" w:rsidRDefault="004E2A1D" w:rsidP="004E2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DA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1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51</w:t>
      </w:r>
      <w:r>
        <w:noBreakHyphen/>
        <w:t>3</w:t>
      </w:r>
      <w:r>
        <w:noBreakHyphen/>
        <w:t>63 SO AS TO PROVIDE THAT A SOUTH CAROLINA RESIDENT WHO IS A CONSTABLE, RESERVE POLICE OFFICER, OR A VOLUNTEER FIREFIGHTER MAY ENTER ANY STATE PARK WITHOUT 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DAC" w:rsidRDefault="002F0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DAC" w:rsidRDefault="002F0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DAC" w:rsidRDefault="002F0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1496">
        <w:t>Chapter 3, Title 51 of the 1976 Code is amended by adding:</w:t>
      </w:r>
    </w:p>
    <w:p w:rsidR="00F51496" w:rsidRDefault="00F51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496" w:rsidRDefault="00F51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noBreakHyphen/>
        <w:t>3</w:t>
      </w:r>
      <w:r>
        <w:noBreakHyphen/>
        <w:t>63.</w:t>
      </w:r>
      <w:r>
        <w:tab/>
        <w:t>A South Carolina resident who is a constable, reserve police officer, or volunteer firefighter may enter any state park without charge upon presentation to the person in charge of the park an identification card or badge that verifies that he is a constable, reserve police officer, or volunteer firefighter.”</w:t>
      </w:r>
    </w:p>
    <w:p w:rsidR="002F0DAC" w:rsidRDefault="002F0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DAC" w:rsidRDefault="002F0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1496">
        <w:t>2</w:t>
      </w:r>
      <w:r>
        <w:t>.</w:t>
      </w:r>
      <w:r>
        <w:tab/>
        <w:t>This act takes effect upon approval by the Governor.</w:t>
      </w:r>
    </w:p>
    <w:p w:rsidR="00967E64" w:rsidRDefault="00F51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343" w:rsidRDefault="00574343" w:rsidP="00574343">
      <w:pPr>
        <w:suppressAutoHyphens/>
      </w:pPr>
    </w:p>
    <w:sectPr w:rsidR="00574343" w:rsidSect="005743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DAC" w:rsidRDefault="002F0DAC" w:rsidP="009F0C77">
      <w:r>
        <w:separator/>
      </w:r>
    </w:p>
  </w:endnote>
  <w:endnote w:type="continuationSeparator" w:id="0">
    <w:p w:rsidR="002F0DAC" w:rsidRDefault="002F0D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FB1F61-52CF-41D8-B25F-18FA01AE1D2C}"/>
    <w:embedBold r:id="rId2" w:fontKey="{78FFAC87-14A2-4249-8753-F0BC123E3B67}"/>
  </w:font>
  <w:font w:name="Calibri">
    <w:panose1 w:val="020F0502020204030204"/>
    <w:charset w:val="00"/>
    <w:family w:val="swiss"/>
    <w:pitch w:val="variable"/>
    <w:sig w:usb0="E00002FF" w:usb1="4000ACFF" w:usb2="00000001" w:usb3="00000000" w:csb0="0000019F" w:csb1="00000000"/>
    <w:embedRegular r:id="rId3" w:fontKey="{3ABA6388-EB76-4DB7-8F91-1A2BCF2E7453}"/>
  </w:font>
  <w:font w:name="Segoe UI">
    <w:panose1 w:val="020B0502040204020203"/>
    <w:charset w:val="00"/>
    <w:family w:val="swiss"/>
    <w:pitch w:val="variable"/>
    <w:sig w:usb0="E10022FF" w:usb1="C000E47F" w:usb2="00000029" w:usb3="00000000" w:csb0="000001DF" w:csb1="00000000"/>
    <w:embedRegular r:id="rId4" w:fontKey="{BB782176-0F7D-48B3-B4C9-D263DBEC214D}"/>
  </w:font>
  <w:font w:name="Cambria">
    <w:panose1 w:val="02040503050406030204"/>
    <w:charset w:val="00"/>
    <w:family w:val="roman"/>
    <w:pitch w:val="variable"/>
    <w:sig w:usb0="E00002FF" w:usb1="400004FF" w:usb2="00000000" w:usb3="00000000" w:csb0="0000019F" w:csb1="00000000"/>
    <w:embedRegular r:id="rId5" w:fontKey="{84D243F8-4E66-4EFE-BD07-5C7A23083F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E64" w:rsidRPr="00574343" w:rsidRDefault="00574343" w:rsidP="00574343">
    <w:pPr>
      <w:pStyle w:val="Footer"/>
      <w:tabs>
        <w:tab w:val="clear" w:pos="4680"/>
        <w:tab w:val="clear" w:pos="9360"/>
        <w:tab w:val="center" w:pos="2995"/>
      </w:tabs>
      <w:spacing w:before="120"/>
    </w:pPr>
    <w:r>
      <w:t>[4456]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DAC" w:rsidRDefault="002F0DAC" w:rsidP="009F0C77">
      <w:r>
        <w:separator/>
      </w:r>
    </w:p>
  </w:footnote>
  <w:footnote w:type="continuationSeparator" w:id="0">
    <w:p w:rsidR="002F0DAC" w:rsidRDefault="002F0D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2CM16"/>
    <w:docVar w:name="CoverBillType" w:val="b"/>
    <w:docVar w:name="docpath" w:val="L:\Council\bills\NBD\11142CM16.DOCX"/>
    <w:docVar w:name="dvBillNumber" w:val="4456"/>
    <w:docVar w:name="dvBillNumberPrefix" w:val="H. "/>
    <w:docVar w:name="dvOriginalBody" w:val="House"/>
    <w:docVar w:name="dvSteno" w:val="NBD"/>
    <w:docVar w:name="NameofBody" w:val="h"/>
    <w:docVar w:name="vgroup2" w:val="Council"/>
  </w:docVars>
  <w:rsids>
    <w:rsidRoot w:val="002F0DA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67D9"/>
    <w:rsid w:val="002E5912"/>
    <w:rsid w:val="002F0DA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F40"/>
    <w:rsid w:val="004E2A1D"/>
    <w:rsid w:val="004E7D54"/>
    <w:rsid w:val="005273C6"/>
    <w:rsid w:val="00530A69"/>
    <w:rsid w:val="00545593"/>
    <w:rsid w:val="0057434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67E64"/>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5149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47C963-39C1-4B92-A408-97CB95D86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7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7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7A335-8EF4-495F-8470-DC53C871A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134</Words>
  <Characters>654</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4456 Text of Previous Version (Dec. 3, 2015) - South Carolina Legislature Online</dc:title>
  <dc:creator>%USERNAME%</dc:creator>
  <cp:lastModifiedBy>N Cumfer</cp:lastModifiedBy>
  <cp:revision>2</cp:revision>
  <cp:lastPrinted>2015-11-16T14:21:00Z</cp:lastPrinted>
  <dcterms:created xsi:type="dcterms:W3CDTF">2015-12-03T21:30:00Z</dcterms:created>
  <dcterms:modified xsi:type="dcterms:W3CDTF">2015-12-03T21:30:00Z</dcterms:modified>
</cp:coreProperties>
</file>